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574DD" w:rsidRPr="00C574D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574DD" w:rsidRPr="00C574DD">
        <w:rPr>
          <w:rFonts w:ascii="Times New Roman" w:hAnsi="Times New Roman"/>
          <w:b/>
        </w:rPr>
        <w:t>ZP/U-09/20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574DD" w:rsidRPr="00C574D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574DD" w:rsidRPr="00C574D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574DD" w:rsidRPr="00C574D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574DD" w:rsidRPr="00C574D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574DD" w:rsidRPr="00C574D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574DD" w:rsidRPr="00C574DD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574DD" w:rsidRPr="00C574DD">
        <w:rPr>
          <w:rFonts w:ascii="Times New Roman" w:hAnsi="Times New Roman"/>
          <w:b/>
        </w:rPr>
        <w:t>Usługa drukarska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574DD" w:rsidRPr="00C574D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3C3" w:rsidRDefault="003473C3" w:rsidP="0038231F">
      <w:pPr>
        <w:spacing w:after="0" w:line="240" w:lineRule="auto"/>
      </w:pPr>
      <w:r>
        <w:separator/>
      </w:r>
    </w:p>
  </w:endnote>
  <w:endnote w:type="continuationSeparator" w:id="0">
    <w:p w:rsidR="003473C3" w:rsidRDefault="003473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4DD" w:rsidRDefault="00C574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946D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946D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4DD" w:rsidRDefault="00C574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3C3" w:rsidRDefault="003473C3" w:rsidP="0038231F">
      <w:pPr>
        <w:spacing w:after="0" w:line="240" w:lineRule="auto"/>
      </w:pPr>
      <w:r>
        <w:separator/>
      </w:r>
    </w:p>
  </w:footnote>
  <w:footnote w:type="continuationSeparator" w:id="0">
    <w:p w:rsidR="003473C3" w:rsidRDefault="003473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4DD" w:rsidRDefault="00C574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4DD" w:rsidRDefault="00C574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4DD" w:rsidRDefault="00C574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3C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46D6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73C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4DD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BE153B2-E842-4B1A-8D4A-66993DF30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552F2-E1FA-4E07-BF59-D9AF08E53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2020-07-01T11:18:00Z</dcterms:created>
  <dcterms:modified xsi:type="dcterms:W3CDTF">2020-07-01T11:18:00Z</dcterms:modified>
</cp:coreProperties>
</file>