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C91D90">
        <w:rPr>
          <w:b/>
          <w:bCs/>
          <w:sz w:val="24"/>
        </w:rPr>
        <w:t xml:space="preserve"> </w:t>
      </w:r>
      <w:r w:rsidR="00AD03FC">
        <w:rPr>
          <w:b/>
          <w:bCs/>
          <w:sz w:val="24"/>
        </w:rPr>
        <w:t>547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C91D90">
        <w:rPr>
          <w:sz w:val="24"/>
        </w:rPr>
        <w:t>2020-07-02</w:t>
      </w:r>
    </w:p>
    <w:p w:rsidR="00666105" w:rsidRDefault="006661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  <w:r w:rsidR="00C91D90">
        <w:rPr>
          <w:rFonts w:ascii="Times New Roman" w:hAnsi="Times New Roman"/>
        </w:rPr>
        <w:t xml:space="preserve"> </w:t>
      </w:r>
    </w:p>
    <w:p w:rsidR="00666105" w:rsidRPr="00666105" w:rsidRDefault="00666105" w:rsidP="00666105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artykułów reklamowych </w:t>
      </w:r>
      <w:r w:rsidR="00C91D90">
        <w:rPr>
          <w:b/>
          <w:sz w:val="24"/>
        </w:rPr>
        <w:t>projektu NAWA dla Wydziału Infrastruktury i Środowiska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C91D90">
        <w:rPr>
          <w:b/>
          <w:sz w:val="24"/>
        </w:rPr>
        <w:t>ZP/D-11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66105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013B8" w:rsidRDefault="006013B8" w:rsidP="00C91D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1:</w:t>
      </w:r>
    </w:p>
    <w:p w:rsidR="00C91D90" w:rsidRPr="00C91D90" w:rsidRDefault="00C91D90" w:rsidP="00C91D90">
      <w:pPr>
        <w:shd w:val="clear" w:color="auto" w:fill="FDFDFD"/>
        <w:rPr>
          <w:color w:val="000000"/>
          <w:sz w:val="24"/>
          <w:szCs w:val="24"/>
        </w:rPr>
      </w:pPr>
      <w:r w:rsidRPr="00C91D90">
        <w:rPr>
          <w:color w:val="000000"/>
          <w:sz w:val="24"/>
          <w:szCs w:val="24"/>
        </w:rPr>
        <w:t>Czy na ołówku jest dopuszczona forma nadruku : grawer ?</w:t>
      </w:r>
    </w:p>
    <w:p w:rsidR="00C91D90" w:rsidRPr="00C91D90" w:rsidRDefault="00C91D90" w:rsidP="00C91D90">
      <w:pPr>
        <w:shd w:val="clear" w:color="auto" w:fill="FDFDFD"/>
        <w:rPr>
          <w:color w:val="000000"/>
          <w:sz w:val="24"/>
          <w:szCs w:val="24"/>
        </w:rPr>
      </w:pPr>
      <w:r w:rsidRPr="00C91D90">
        <w:rPr>
          <w:color w:val="000000"/>
          <w:sz w:val="24"/>
          <w:szCs w:val="24"/>
        </w:rPr>
        <w:t>A jeżeli nie  to ile kolorów maja logotypy?</w:t>
      </w:r>
    </w:p>
    <w:p w:rsidR="00C91D90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ODPOWIEDŹ 1</w:t>
      </w:r>
    </w:p>
    <w:p w:rsidR="00C91D90" w:rsidRPr="00C91D90" w:rsidRDefault="00C91D90" w:rsidP="00C91D90">
      <w:pPr>
        <w:rPr>
          <w:sz w:val="24"/>
          <w:szCs w:val="24"/>
        </w:rPr>
      </w:pPr>
      <w:r w:rsidRPr="00C91D90">
        <w:rPr>
          <w:sz w:val="24"/>
          <w:szCs w:val="24"/>
        </w:rPr>
        <w:t>Zamawiający nie dopuszcza formy nadruku: grawer.</w:t>
      </w:r>
    </w:p>
    <w:p w:rsidR="00C91D90" w:rsidRDefault="00C91D9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91D90">
        <w:rPr>
          <w:sz w:val="24"/>
          <w:szCs w:val="24"/>
        </w:rPr>
        <w:t xml:space="preserve">Kolory logotypów – czerwony, niebieski i czarny. Wszystko na białym tle. </w:t>
      </w:r>
    </w:p>
    <w:p w:rsidR="00C91D90" w:rsidRPr="00C91D90" w:rsidRDefault="00C91D90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91D90" w:rsidRDefault="00C91D90" w:rsidP="00C91D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2</w:t>
      </w:r>
      <w:r w:rsidRPr="006013B8">
        <w:rPr>
          <w:b/>
          <w:sz w:val="24"/>
          <w:u w:val="single"/>
        </w:rPr>
        <w:t>:</w:t>
      </w:r>
    </w:p>
    <w:p w:rsidR="00C91D90" w:rsidRPr="00C91D90" w:rsidRDefault="00C91D90" w:rsidP="00C91D90">
      <w:pPr>
        <w:shd w:val="clear" w:color="auto" w:fill="FDFDFD"/>
        <w:rPr>
          <w:color w:val="000000" w:themeColor="text1"/>
          <w:sz w:val="24"/>
          <w:szCs w:val="24"/>
        </w:rPr>
      </w:pPr>
      <w:r w:rsidRPr="00C91D90">
        <w:rPr>
          <w:color w:val="000000" w:themeColor="text1"/>
          <w:sz w:val="24"/>
          <w:szCs w:val="24"/>
        </w:rPr>
        <w:t>Piórnik bezowy bawełniany ma być z wyposażeniem czy bez ?</w:t>
      </w:r>
    </w:p>
    <w:p w:rsidR="00C91D90" w:rsidRPr="00C91D90" w:rsidRDefault="00C91D90" w:rsidP="00C91D90">
      <w:pPr>
        <w:shd w:val="clear" w:color="auto" w:fill="FDFDFD"/>
        <w:rPr>
          <w:color w:val="000000" w:themeColor="text1"/>
          <w:sz w:val="24"/>
          <w:szCs w:val="24"/>
        </w:rPr>
      </w:pPr>
      <w:r w:rsidRPr="00C91D90">
        <w:rPr>
          <w:color w:val="000000" w:themeColor="text1"/>
          <w:sz w:val="24"/>
          <w:szCs w:val="24"/>
        </w:rPr>
        <w:t>Ile kolorów nadruku maja logotypy</w:t>
      </w:r>
    </w:p>
    <w:p w:rsidR="00C91D90" w:rsidRDefault="00C91D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ODPOW</w:t>
      </w:r>
      <w:r>
        <w:rPr>
          <w:b/>
          <w:sz w:val="24"/>
          <w:u w:val="single"/>
        </w:rPr>
        <w:t>IEDŹ 2</w:t>
      </w:r>
      <w:r w:rsidRPr="006013B8">
        <w:rPr>
          <w:b/>
          <w:sz w:val="24"/>
          <w:u w:val="single"/>
        </w:rPr>
        <w:t>:</w:t>
      </w:r>
    </w:p>
    <w:p w:rsidR="00C91D90" w:rsidRPr="00C91D90" w:rsidRDefault="00C91D90" w:rsidP="00C91D90">
      <w:pPr>
        <w:rPr>
          <w:sz w:val="24"/>
          <w:szCs w:val="24"/>
        </w:rPr>
      </w:pPr>
      <w:r w:rsidRPr="00C91D90">
        <w:rPr>
          <w:sz w:val="24"/>
          <w:szCs w:val="24"/>
        </w:rPr>
        <w:t xml:space="preserve">Zamawiający wymaga piórnika bez wyposażenia. </w:t>
      </w:r>
    </w:p>
    <w:p w:rsidR="007C43B4" w:rsidRPr="00C91D90" w:rsidRDefault="00C91D90" w:rsidP="00C91D9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91D90">
        <w:rPr>
          <w:sz w:val="24"/>
          <w:szCs w:val="24"/>
        </w:rPr>
        <w:t xml:space="preserve">Kolory logotypów – czerwony, niebieski i czarny. Wszystko na białym tle.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C91D90">
        <w:rPr>
          <w:b/>
          <w:sz w:val="24"/>
        </w:rPr>
        <w:t>16.07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C91D90">
        <w:rPr>
          <w:b/>
          <w:sz w:val="24"/>
        </w:rPr>
        <w:t>16.07</w:t>
      </w:r>
      <w:r w:rsidR="00666105">
        <w:rPr>
          <w:b/>
          <w:sz w:val="24"/>
        </w:rPr>
        <w:t>.2020 r. o godz. 11:00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7F2" w:rsidRDefault="004217F2">
      <w:r>
        <w:separator/>
      </w:r>
    </w:p>
  </w:endnote>
  <w:endnote w:type="continuationSeparator" w:id="0">
    <w:p w:rsidR="004217F2" w:rsidRDefault="0042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1D9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7F2" w:rsidRDefault="004217F2">
      <w:r>
        <w:separator/>
      </w:r>
    </w:p>
  </w:footnote>
  <w:footnote w:type="continuationSeparator" w:id="0">
    <w:p w:rsidR="004217F2" w:rsidRDefault="00421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A1097"/>
    <w:rsid w:val="000D725D"/>
    <w:rsid w:val="00162A76"/>
    <w:rsid w:val="00180C6E"/>
    <w:rsid w:val="002B7EC0"/>
    <w:rsid w:val="002C6BAA"/>
    <w:rsid w:val="00317E7A"/>
    <w:rsid w:val="003A46BB"/>
    <w:rsid w:val="003A5DB3"/>
    <w:rsid w:val="004217F2"/>
    <w:rsid w:val="004A75F2"/>
    <w:rsid w:val="005144A9"/>
    <w:rsid w:val="005A7BFA"/>
    <w:rsid w:val="005B1B08"/>
    <w:rsid w:val="005E3CC8"/>
    <w:rsid w:val="006013B8"/>
    <w:rsid w:val="00662BDB"/>
    <w:rsid w:val="00666105"/>
    <w:rsid w:val="006B64F8"/>
    <w:rsid w:val="006B7198"/>
    <w:rsid w:val="006D4AB3"/>
    <w:rsid w:val="006F3B81"/>
    <w:rsid w:val="007C43B4"/>
    <w:rsid w:val="00897AB0"/>
    <w:rsid w:val="00A06DE8"/>
    <w:rsid w:val="00A335DB"/>
    <w:rsid w:val="00A905AC"/>
    <w:rsid w:val="00A9118A"/>
    <w:rsid w:val="00AD03FC"/>
    <w:rsid w:val="00B278CE"/>
    <w:rsid w:val="00BA6584"/>
    <w:rsid w:val="00BB7F0B"/>
    <w:rsid w:val="00C34AD4"/>
    <w:rsid w:val="00C370F2"/>
    <w:rsid w:val="00C44EEC"/>
    <w:rsid w:val="00C8108F"/>
    <w:rsid w:val="00C91D90"/>
    <w:rsid w:val="00CC0950"/>
    <w:rsid w:val="00CF28B9"/>
    <w:rsid w:val="00D024DE"/>
    <w:rsid w:val="00DF32E8"/>
    <w:rsid w:val="00E030BE"/>
    <w:rsid w:val="00E2789F"/>
    <w:rsid w:val="00E96915"/>
    <w:rsid w:val="00E9777D"/>
    <w:rsid w:val="00EA09FA"/>
    <w:rsid w:val="00EA14B3"/>
    <w:rsid w:val="00EA416E"/>
    <w:rsid w:val="00EB388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351A6B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C91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1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2020-07-02T07:49:00Z</cp:lastPrinted>
  <dcterms:created xsi:type="dcterms:W3CDTF">2020-07-02T07:43:00Z</dcterms:created>
  <dcterms:modified xsi:type="dcterms:W3CDTF">2020-07-02T12:54:00Z</dcterms:modified>
</cp:coreProperties>
</file>