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38D3" w:rsidRPr="00F038D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038D3" w:rsidRPr="00F038D3">
        <w:rPr>
          <w:rFonts w:ascii="Times New Roman" w:hAnsi="Times New Roman"/>
          <w:b/>
        </w:rPr>
        <w:t>ZP/D-25/A/20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38D3" w:rsidRPr="00F038D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38D3" w:rsidRPr="00F038D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38D3" w:rsidRPr="00F038D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38D3" w:rsidRPr="00F038D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38D3" w:rsidRPr="00F038D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038D3" w:rsidRPr="00F038D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038D3" w:rsidRPr="00F038D3">
        <w:rPr>
          <w:rFonts w:ascii="Times New Roman" w:hAnsi="Times New Roman"/>
          <w:b/>
        </w:rPr>
        <w:t>Dostawa pomiarowej kamery termowizyjnej i 2 obserwacyjnych kamer termowizyjnych do laboratorium badań nieniszczących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038D3" w:rsidRPr="00F038D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B05F4C" w:rsidRPr="00292198" w:rsidRDefault="00C113BF" w:rsidP="00B05F4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05F4C" w:rsidRDefault="00B05F4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B05F4C" w:rsidRDefault="00FE4E2B" w:rsidP="00B05F4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B05F4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285" w:rsidRDefault="000C7285" w:rsidP="0038231F">
      <w:pPr>
        <w:spacing w:after="0" w:line="240" w:lineRule="auto"/>
      </w:pPr>
      <w:r>
        <w:separator/>
      </w:r>
    </w:p>
  </w:endnote>
  <w:endnote w:type="continuationSeparator" w:id="0">
    <w:p w:rsidR="000C7285" w:rsidRDefault="000C72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D3" w:rsidRDefault="00F038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5F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5F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D3" w:rsidRDefault="00F03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285" w:rsidRDefault="000C7285" w:rsidP="0038231F">
      <w:pPr>
        <w:spacing w:after="0" w:line="240" w:lineRule="auto"/>
      </w:pPr>
      <w:r>
        <w:separator/>
      </w:r>
    </w:p>
  </w:footnote>
  <w:footnote w:type="continuationSeparator" w:id="0">
    <w:p w:rsidR="000C7285" w:rsidRDefault="000C72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D3" w:rsidRDefault="00F03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D3" w:rsidRDefault="00B05F4C">
    <w:pPr>
      <w:pStyle w:val="Nagwek"/>
    </w:pPr>
    <w:r w:rsidRPr="0001016D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8D3" w:rsidRDefault="00F03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28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7285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5F4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8D3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90DC6"/>
  <w15:docId w15:val="{A4A1BE19-800E-4AC1-ADEB-8F894BE8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9E807-FC97-4128-8124-87208F51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2020-06-30T12:23:00Z</cp:lastPrinted>
  <dcterms:created xsi:type="dcterms:W3CDTF">2020-06-30T12:23:00Z</dcterms:created>
  <dcterms:modified xsi:type="dcterms:W3CDTF">2020-06-30T12:23:00Z</dcterms:modified>
</cp:coreProperties>
</file>