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5694D" w:rsidRPr="00A5694D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5694D" w:rsidRPr="00A5694D">
        <w:rPr>
          <w:rFonts w:ascii="Times New Roman" w:hAnsi="Times New Roman"/>
          <w:b/>
        </w:rPr>
        <w:t>ZP/D-11/20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5694D" w:rsidRPr="00A5694D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5694D" w:rsidRPr="00A5694D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A5694D" w:rsidRPr="00A5694D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5694D" w:rsidRPr="00A5694D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A5694D" w:rsidRPr="00A5694D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5694D" w:rsidRPr="00A5694D">
        <w:rPr>
          <w:rFonts w:ascii="Times New Roman" w:hAnsi="Times New Roman"/>
        </w:rPr>
        <w:t>(</w:t>
      </w:r>
      <w:proofErr w:type="spellStart"/>
      <w:r w:rsidR="00A5694D" w:rsidRPr="00A5694D">
        <w:rPr>
          <w:rFonts w:ascii="Times New Roman" w:hAnsi="Times New Roman"/>
        </w:rPr>
        <w:t>t.j</w:t>
      </w:r>
      <w:proofErr w:type="spellEnd"/>
      <w:r w:rsidR="00A5694D" w:rsidRPr="00A5694D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0B6F20" w:rsidRDefault="007B01C8" w:rsidP="000B6F20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5694D" w:rsidRPr="00A5694D">
        <w:rPr>
          <w:rFonts w:ascii="Times New Roman" w:hAnsi="Times New Roman"/>
          <w:b/>
        </w:rPr>
        <w:t>Dostawa artykułów reklamowych projektu NAWA dla Wydziału Infrastruktury i Środowiska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5694D" w:rsidRPr="00A5694D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8B8" w:rsidRDefault="008568B8" w:rsidP="0038231F">
      <w:pPr>
        <w:spacing w:after="0" w:line="240" w:lineRule="auto"/>
      </w:pPr>
      <w:r>
        <w:separator/>
      </w:r>
    </w:p>
  </w:endnote>
  <w:endnote w:type="continuationSeparator" w:id="0">
    <w:p w:rsidR="008568B8" w:rsidRDefault="008568B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94D" w:rsidRDefault="00A569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B6F2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B6F2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94D" w:rsidRDefault="00A569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8B8" w:rsidRDefault="008568B8" w:rsidP="0038231F">
      <w:pPr>
        <w:spacing w:after="0" w:line="240" w:lineRule="auto"/>
      </w:pPr>
      <w:r>
        <w:separator/>
      </w:r>
    </w:p>
  </w:footnote>
  <w:footnote w:type="continuationSeparator" w:id="0">
    <w:p w:rsidR="008568B8" w:rsidRDefault="008568B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94D" w:rsidRDefault="00A569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94D" w:rsidRDefault="00A569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94D" w:rsidRDefault="00A569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68B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B6F20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68B8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694D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D097B0"/>
  <w15:docId w15:val="{77A6B6B1-018C-4D4C-93AE-965F93C8C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665335-D811-4F5C-BEAD-572D57148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357</Words>
  <Characters>2146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2020-06-30T11:47:00Z</cp:lastPrinted>
  <dcterms:created xsi:type="dcterms:W3CDTF">2020-06-30T11:47:00Z</dcterms:created>
  <dcterms:modified xsi:type="dcterms:W3CDTF">2020-06-30T11:47:00Z</dcterms:modified>
</cp:coreProperties>
</file>