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65498A">
        <w:rPr>
          <w:sz w:val="24"/>
        </w:rPr>
        <w:t>Częstochowa</w:t>
      </w:r>
      <w:r w:rsidR="00BC1C6F">
        <w:rPr>
          <w:sz w:val="24"/>
        </w:rPr>
        <w:t xml:space="preserve"> </w:t>
      </w:r>
      <w:r w:rsidR="00BC1C6F" w:rsidRPr="009E2A38">
        <w:rPr>
          <w:sz w:val="24"/>
        </w:rPr>
        <w:t xml:space="preserve">dnia: </w:t>
      </w:r>
      <w:r w:rsidR="00AF0EE4">
        <w:rPr>
          <w:sz w:val="24"/>
        </w:rPr>
        <w:t>2020-06</w:t>
      </w:r>
      <w:r w:rsidR="004724F3">
        <w:rPr>
          <w:sz w:val="24"/>
        </w:rPr>
        <w:t>-3</w:t>
      </w:r>
      <w:bookmarkStart w:id="0" w:name="_GoBack"/>
      <w:bookmarkEnd w:id="0"/>
      <w:r w:rsidR="00AF0EE4">
        <w:rPr>
          <w:sz w:val="24"/>
        </w:rPr>
        <w:t>0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C35F7D">
        <w:rPr>
          <w:b/>
          <w:bCs/>
          <w:sz w:val="24"/>
        </w:rPr>
        <w:t>ZP/US-1</w:t>
      </w:r>
      <w:r w:rsidR="00AF0EE4">
        <w:rPr>
          <w:b/>
          <w:bCs/>
          <w:sz w:val="24"/>
        </w:rPr>
        <w:t>1/20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6E0682">
        <w:rPr>
          <w:rFonts w:ascii="Times New Roman" w:hAnsi="Times New Roman"/>
          <w:b/>
          <w:sz w:val="28"/>
          <w:szCs w:val="28"/>
        </w:rPr>
        <w:t>nie</w:t>
      </w:r>
      <w:r>
        <w:rPr>
          <w:rFonts w:ascii="Times New Roman" w:hAnsi="Times New Roman"/>
          <w:b/>
          <w:sz w:val="28"/>
          <w:szCs w:val="28"/>
        </w:rPr>
        <w:t>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334D14" w:rsidRDefault="006D23A1" w:rsidP="004B7B22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</w:t>
      </w:r>
      <w:r w:rsidR="006E0682">
        <w:rPr>
          <w:b/>
          <w:sz w:val="24"/>
          <w:szCs w:val="24"/>
        </w:rPr>
        <w:t>go</w:t>
      </w:r>
      <w:r w:rsidR="00E4434E" w:rsidRPr="0079551C">
        <w:rPr>
          <w:b/>
          <w:sz w:val="24"/>
          <w:szCs w:val="24"/>
        </w:rPr>
        <w:t xml:space="preserve">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AF0EE4" w:rsidRPr="00AF0EE4">
        <w:rPr>
          <w:sz w:val="24"/>
          <w:szCs w:val="24"/>
        </w:rPr>
        <w:t>t.j</w:t>
      </w:r>
      <w:proofErr w:type="spellEnd"/>
      <w:r w:rsidR="00AF0EE4" w:rsidRPr="00AF0EE4">
        <w:rPr>
          <w:sz w:val="24"/>
          <w:szCs w:val="24"/>
        </w:rPr>
        <w:t>. Dz.U. z 2019 r. poz. 1843</w:t>
      </w:r>
      <w:r w:rsidR="00EB1762" w:rsidRPr="00AF0EE4">
        <w:rPr>
          <w:sz w:val="24"/>
          <w:szCs w:val="24"/>
        </w:rPr>
        <w:t>)</w:t>
      </w:r>
      <w:r w:rsidR="00577B3E" w:rsidRPr="00AF0EE4">
        <w:rPr>
          <w:sz w:val="24"/>
          <w:szCs w:val="24"/>
        </w:rPr>
        <w:t xml:space="preserve"> </w:t>
      </w:r>
      <w:r w:rsidR="00E4434E" w:rsidRPr="00AF0EE4">
        <w:rPr>
          <w:sz w:val="24"/>
          <w:szCs w:val="24"/>
        </w:rPr>
        <w:t>na:</w:t>
      </w:r>
      <w:r w:rsidR="00EB1762" w:rsidRPr="00AF0EE4">
        <w:rPr>
          <w:sz w:val="24"/>
          <w:szCs w:val="24"/>
        </w:rPr>
        <w:t xml:space="preserve"> </w:t>
      </w:r>
      <w:r w:rsidR="00AF0EE4" w:rsidRPr="00AF0EE4">
        <w:rPr>
          <w:b/>
          <w:sz w:val="24"/>
        </w:rPr>
        <w:t>Usługa cateringu dla Klubu Dziecięcego Politechniki Częstochowskiej "Żaczek" - przygotowanie i dostawa wyżywienia dla dzieci w wieku od 1 do 3 lat</w:t>
      </w:r>
      <w:r w:rsidR="001111C5">
        <w:rPr>
          <w:b/>
          <w:color w:val="000000"/>
          <w:sz w:val="24"/>
          <w:szCs w:val="24"/>
        </w:rPr>
        <w:t>,</w:t>
      </w:r>
      <w:r w:rsidR="006E0682">
        <w:rPr>
          <w:b/>
          <w:color w:val="000000"/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>Zamawiający</w:t>
      </w:r>
      <w:r w:rsidR="00577B3E" w:rsidRPr="00B65BB0">
        <w:rPr>
          <w:sz w:val="24"/>
          <w:szCs w:val="24"/>
        </w:rPr>
        <w:t xml:space="preserve"> działając na podstawie art. 138o ust. 4 ustawy </w:t>
      </w:r>
      <w:proofErr w:type="spellStart"/>
      <w:r w:rsidR="00577B3E" w:rsidRPr="00B65BB0">
        <w:rPr>
          <w:sz w:val="24"/>
          <w:szCs w:val="24"/>
        </w:rPr>
        <w:t>Pzp</w:t>
      </w:r>
      <w:proofErr w:type="spellEnd"/>
      <w:r w:rsidR="00577B3E" w:rsidRPr="00B65BB0">
        <w:rPr>
          <w:sz w:val="24"/>
          <w:szCs w:val="24"/>
        </w:rPr>
        <w:t xml:space="preserve"> </w:t>
      </w:r>
      <w:r w:rsidR="0079551C" w:rsidRPr="00B65BB0">
        <w:rPr>
          <w:sz w:val="24"/>
          <w:szCs w:val="24"/>
        </w:rPr>
        <w:t xml:space="preserve"> informuje</w:t>
      </w:r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</w:t>
      </w:r>
      <w:r w:rsidR="006E0682">
        <w:rPr>
          <w:sz w:val="24"/>
          <w:szCs w:val="24"/>
        </w:rPr>
        <w:t>związku z unieważnieniem postępowania</w:t>
      </w:r>
      <w:r w:rsidR="002C4C45">
        <w:rPr>
          <w:sz w:val="24"/>
          <w:szCs w:val="24"/>
        </w:rPr>
        <w:t>,</w:t>
      </w:r>
      <w:r w:rsidR="00577B3E">
        <w:rPr>
          <w:sz w:val="24"/>
          <w:szCs w:val="24"/>
        </w:rPr>
        <w:t xml:space="preserve"> (</w:t>
      </w:r>
      <w:r w:rsidR="00C35F7D">
        <w:rPr>
          <w:sz w:val="24"/>
          <w:szCs w:val="24"/>
        </w:rPr>
        <w:t>nie złożono żadnej oferty w przedmiotowym postępowaniu</w:t>
      </w:r>
      <w:r w:rsidR="00577B3E">
        <w:rPr>
          <w:sz w:val="24"/>
        </w:rPr>
        <w:t>),</w:t>
      </w:r>
      <w:r w:rsidR="006E0682">
        <w:rPr>
          <w:sz w:val="24"/>
          <w:szCs w:val="24"/>
        </w:rPr>
        <w:t xml:space="preserve"> </w:t>
      </w:r>
      <w:r w:rsidR="006E0682">
        <w:rPr>
          <w:sz w:val="24"/>
        </w:rPr>
        <w:t>Zamawiający nie udzielił zamówienia w niniejszym postępowaniu.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1341F0" w:rsidRDefault="001341F0" w:rsidP="001341F0">
      <w:pPr>
        <w:spacing w:after="120" w:line="360" w:lineRule="auto"/>
        <w:jc w:val="both"/>
        <w:rPr>
          <w:sz w:val="24"/>
          <w:szCs w:val="24"/>
        </w:rPr>
      </w:pPr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32F" w:rsidRDefault="002F232F">
      <w:r>
        <w:separator/>
      </w:r>
    </w:p>
  </w:endnote>
  <w:endnote w:type="continuationSeparator" w:id="0">
    <w:p w:rsidR="002F232F" w:rsidRDefault="002F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62FB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8890" t="5715" r="10160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387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4724F3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4724F3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32F" w:rsidRDefault="002F232F">
      <w:r>
        <w:separator/>
      </w:r>
    </w:p>
  </w:footnote>
  <w:footnote w:type="continuationSeparator" w:id="0">
    <w:p w:rsidR="002F232F" w:rsidRDefault="002F2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8A"/>
    <w:rsid w:val="000D450B"/>
    <w:rsid w:val="001111C5"/>
    <w:rsid w:val="001341F0"/>
    <w:rsid w:val="00140696"/>
    <w:rsid w:val="001E16C6"/>
    <w:rsid w:val="00253031"/>
    <w:rsid w:val="002C4C45"/>
    <w:rsid w:val="002D41F5"/>
    <w:rsid w:val="002F232F"/>
    <w:rsid w:val="003008F1"/>
    <w:rsid w:val="00314E8E"/>
    <w:rsid w:val="0032269F"/>
    <w:rsid w:val="00334D14"/>
    <w:rsid w:val="00375614"/>
    <w:rsid w:val="00377700"/>
    <w:rsid w:val="00381409"/>
    <w:rsid w:val="00456399"/>
    <w:rsid w:val="004724F3"/>
    <w:rsid w:val="00484247"/>
    <w:rsid w:val="004872AD"/>
    <w:rsid w:val="004B7B22"/>
    <w:rsid w:val="00577B3E"/>
    <w:rsid w:val="00581AFC"/>
    <w:rsid w:val="005B59C1"/>
    <w:rsid w:val="005B5EED"/>
    <w:rsid w:val="005C147E"/>
    <w:rsid w:val="0063333C"/>
    <w:rsid w:val="0065498A"/>
    <w:rsid w:val="006C1C33"/>
    <w:rsid w:val="006C54A3"/>
    <w:rsid w:val="006D23A1"/>
    <w:rsid w:val="006E0682"/>
    <w:rsid w:val="006E3B91"/>
    <w:rsid w:val="007118AF"/>
    <w:rsid w:val="007124E4"/>
    <w:rsid w:val="00745012"/>
    <w:rsid w:val="0079551C"/>
    <w:rsid w:val="00806606"/>
    <w:rsid w:val="00853880"/>
    <w:rsid w:val="00856ED0"/>
    <w:rsid w:val="0087722C"/>
    <w:rsid w:val="00882807"/>
    <w:rsid w:val="008A670B"/>
    <w:rsid w:val="00930727"/>
    <w:rsid w:val="00942A19"/>
    <w:rsid w:val="00963B04"/>
    <w:rsid w:val="00987E41"/>
    <w:rsid w:val="009A32C7"/>
    <w:rsid w:val="009D3196"/>
    <w:rsid w:val="009E2A38"/>
    <w:rsid w:val="009F5D8B"/>
    <w:rsid w:val="00A440D6"/>
    <w:rsid w:val="00AF0EE4"/>
    <w:rsid w:val="00B00E9D"/>
    <w:rsid w:val="00B65BB0"/>
    <w:rsid w:val="00B83D98"/>
    <w:rsid w:val="00BC1C6F"/>
    <w:rsid w:val="00BD5F05"/>
    <w:rsid w:val="00BF31BC"/>
    <w:rsid w:val="00BF3AF3"/>
    <w:rsid w:val="00C30668"/>
    <w:rsid w:val="00C35F7D"/>
    <w:rsid w:val="00C63DA0"/>
    <w:rsid w:val="00C85A89"/>
    <w:rsid w:val="00D125A4"/>
    <w:rsid w:val="00D34569"/>
    <w:rsid w:val="00D5444F"/>
    <w:rsid w:val="00D62FB5"/>
    <w:rsid w:val="00D81E0B"/>
    <w:rsid w:val="00DC0502"/>
    <w:rsid w:val="00DF5F8B"/>
    <w:rsid w:val="00E4434E"/>
    <w:rsid w:val="00E746AC"/>
    <w:rsid w:val="00E950A5"/>
    <w:rsid w:val="00EB1762"/>
    <w:rsid w:val="00EC66D9"/>
    <w:rsid w:val="00F165A3"/>
    <w:rsid w:val="00F17524"/>
    <w:rsid w:val="00F26135"/>
    <w:rsid w:val="00F505A2"/>
    <w:rsid w:val="00F51243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DAC410"/>
  <w15:docId w15:val="{DF3F77E4-96D0-4032-AD40-5401F8A0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5</cp:revision>
  <cp:lastPrinted>2018-03-15T11:26:00Z</cp:lastPrinted>
  <dcterms:created xsi:type="dcterms:W3CDTF">2020-06-30T11:23:00Z</dcterms:created>
  <dcterms:modified xsi:type="dcterms:W3CDTF">2020-06-30T11:27:00Z</dcterms:modified>
</cp:coreProperties>
</file>