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43B6A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Pr="00192FAB" w:rsidRDefault="0000184A" w:rsidP="00192FAB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B6447" w:rsidRPr="007B6447">
        <w:rPr>
          <w:b/>
          <w:sz w:val="24"/>
        </w:rPr>
        <w:t>K-2.391/09/2020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B6447" w:rsidRPr="007B6447">
        <w:rPr>
          <w:b/>
        </w:rPr>
        <w:t>przetarg nieograniczony</w:t>
      </w:r>
      <w:r w:rsidR="00753DC1">
        <w:t xml:space="preserve"> na:</w:t>
      </w:r>
    </w:p>
    <w:p w:rsidR="0000184A" w:rsidRDefault="007B644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B6447">
        <w:rPr>
          <w:b/>
          <w:sz w:val="24"/>
          <w:szCs w:val="24"/>
        </w:rPr>
        <w:t xml:space="preserve">Stworzenie narzędzia/oprogramowania kalkulatora do oceny </w:t>
      </w:r>
      <w:proofErr w:type="spellStart"/>
      <w:r w:rsidRPr="007B6447">
        <w:rPr>
          <w:b/>
          <w:sz w:val="24"/>
          <w:szCs w:val="24"/>
        </w:rPr>
        <w:t>kondycyjno</w:t>
      </w:r>
      <w:proofErr w:type="spellEnd"/>
      <w:r w:rsidRPr="007B6447">
        <w:rPr>
          <w:b/>
          <w:sz w:val="24"/>
          <w:szCs w:val="24"/>
        </w:rPr>
        <w:t xml:space="preserve"> - zdrowotnego uczniów w ramach funkcjonującego dziennika elektronicznego w placówkach edukacyjnych.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B6447" w:rsidRPr="007B6447">
        <w:rPr>
          <w:sz w:val="24"/>
          <w:szCs w:val="24"/>
        </w:rPr>
        <w:t>(</w:t>
      </w:r>
      <w:proofErr w:type="spellStart"/>
      <w:r w:rsidR="007B6447" w:rsidRPr="007B6447">
        <w:rPr>
          <w:sz w:val="24"/>
          <w:szCs w:val="24"/>
        </w:rPr>
        <w:t>t.j</w:t>
      </w:r>
      <w:proofErr w:type="spellEnd"/>
      <w:r w:rsidR="007B6447" w:rsidRPr="007B644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192FAB" w:rsidRDefault="006D68D8" w:rsidP="00192FAB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  <w:bookmarkStart w:id="0" w:name="_GoBack"/>
      <w:bookmarkEnd w:id="0"/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B6447" w:rsidRPr="007B6447">
        <w:rPr>
          <w:sz w:val="24"/>
          <w:szCs w:val="24"/>
        </w:rPr>
        <w:t>(</w:t>
      </w:r>
      <w:proofErr w:type="spellStart"/>
      <w:r w:rsidR="007B6447" w:rsidRPr="007B6447">
        <w:rPr>
          <w:sz w:val="24"/>
          <w:szCs w:val="24"/>
        </w:rPr>
        <w:t>t.j</w:t>
      </w:r>
      <w:proofErr w:type="spellEnd"/>
      <w:r w:rsidR="007B6447" w:rsidRPr="007B644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B6447" w:rsidRPr="007B6447">
        <w:rPr>
          <w:sz w:val="24"/>
          <w:szCs w:val="24"/>
        </w:rPr>
        <w:t>(</w:t>
      </w:r>
      <w:proofErr w:type="spellStart"/>
      <w:r w:rsidR="007B6447" w:rsidRPr="007B6447">
        <w:rPr>
          <w:sz w:val="24"/>
          <w:szCs w:val="24"/>
        </w:rPr>
        <w:t>t.j</w:t>
      </w:r>
      <w:proofErr w:type="spellEnd"/>
      <w:r w:rsidR="007B6447" w:rsidRPr="007B644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343B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19" w:right="1418" w:bottom="1418" w:left="1418" w:header="14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186" w:rsidRDefault="00766186">
      <w:r>
        <w:separator/>
      </w:r>
    </w:p>
  </w:endnote>
  <w:endnote w:type="continuationSeparator" w:id="0">
    <w:p w:rsidR="00766186" w:rsidRDefault="00766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2F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2F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447" w:rsidRDefault="007B64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186" w:rsidRDefault="00766186">
      <w:r>
        <w:separator/>
      </w:r>
    </w:p>
  </w:footnote>
  <w:footnote w:type="continuationSeparator" w:id="0">
    <w:p w:rsidR="00766186" w:rsidRDefault="0076618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447" w:rsidRDefault="007B64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447" w:rsidRDefault="00343B6A">
    <w:pPr>
      <w:pStyle w:val="Nagwek"/>
    </w:pPr>
    <w:r>
      <w:rPr>
        <w:noProof/>
      </w:rPr>
      <w:pict>
        <v:group id="Grupa 8" o:spid="_x0000_s2050" style="position:absolute;margin-left:4.5pt;margin-top:-59.8pt;width:443.4pt;height:80.8pt;z-index:251658752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s2051" type="#_x0000_t75" alt="FE_WER_POZIOM-AchromatPozytyw-01" style="position:absolute;top:1587;width:18967;height:867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3nPrBAAAA2gAAAA8AAABkcnMvZG93bnJldi54bWxET0trAjEQvhf8D2EEbzWrpa3dGmURFu2l&#10;4AN7HTbTzeJmEjapu/77Rij0NHx8z1muB9uKK3WhcaxgNs1AEFdON1wrOB3LxwWIEJE1to5JwY0C&#10;rFejhyXm2vW8p+sh1iKFcMhRgYnR51KGypDFMHWeOHHfrrMYE+xqqTvsU7ht5TzLXqTFhlODQU8b&#10;Q9Xl8GMV7MuiMJ/+o3zelv159vX25F8vrNRkPBTvICIN8V/8597pNB/ur9yvXP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03nPrBAAAA2gAAAA8AAAAAAAAAAAAAAAAAnwIA&#10;AGRycy9kb3ducmV2LnhtbFBLBQYAAAAABAAEAPcAAACNAwAAAAA=&#10;">
            <v:imagedata r:id="rId1" o:title="FE_WER_POZIOM-AchromatPozytyw-01"/>
            <v:path arrowok="t"/>
          </v:shape>
          <v:shape id="Obraz 3" o:spid="_x0000_s2052" type="#_x0000_t75" alt="EU_EFS_rgb-3" style="position:absolute;left:35433;top:4445;width:20878;height:579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46kQPBAAAA2gAAAA8AAABkcnMvZG93bnJldi54bWxEj0+LwjAUxO/CfofwFvYimupBpGsUWZD1&#10;IOLfPT+a1ybYvJQmavfbG0HwOMzMb5jZonO1uFEbrGcFo2EGgrjw2nKl4HRcDaYgQkTWWHsmBf8U&#10;YDH/6M0w1/7Oe7odYiUShEOOCkyMTS5lKAw5DEPfECev9K3DmGRbSd3iPcFdLcdZNpEOLacFgw39&#10;GCouh6tTcMx++yt9Lv94wrtLuTV2U3RWqa/PbvkNIlIX3+FXe60VjOF5Jd0AO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46kQPBAAAA2gAAAA8AAAAAAAAAAAAAAAAAnwIA&#10;AGRycy9kb3ducmV2LnhtbFBLBQYAAAAABAAEAPcAAACNAwAAAAA=&#10;">
            <v:imagedata r:id="rId2" o:title="EU_EFS_rgb-3"/>
            <v:path arrowok="t"/>
          </v:shape>
          <v:shape id="Obraz 7" o:spid="_x0000_s2053" type="#_x0000_t75" style="position:absolute;left:25971;width:5575;height:946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rG7zAAAAA2gAAAA8AAABkcnMvZG93bnJldi54bWxEj0FrhDAUhO8L+x/CK/S2RndBijWKdCks&#10;7Km2eH6YVxXNiyTprv33TaHQ4zAz3zBlvZlF3Mj5ybKCLElBEPdWTzwo+Hh/PTyB8AFZ42KZFHyT&#10;h7ra70ostL3zG93aMIgIYV+ggjGEtZDS9yMZ9IldiaP3aZ3BEKUbpHZ4j3CzyGOa5tLgxHFhxJVe&#10;Rurn9ssoCOnxOnVZ6zK74rmZL7neulypx4eteQYRaAv/4b/2RSs4we+VeAN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KsbvMAAAADaAAAADwAAAAAAAAAAAAAAAACfAgAA&#10;ZHJzL2Rvd25yZXYueG1sUEsFBgAAAAAEAAQA9wAAAIwDAAAAAA==&#10;">
            <v:imagedata r:id="rId3" o:title=""/>
            <v:path arrowok="t"/>
          </v:shape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447" w:rsidRDefault="007B64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6186"/>
    <w:rsid w:val="0000184A"/>
    <w:rsid w:val="00012997"/>
    <w:rsid w:val="000621A2"/>
    <w:rsid w:val="00075CEC"/>
    <w:rsid w:val="00106AC7"/>
    <w:rsid w:val="00111985"/>
    <w:rsid w:val="00147532"/>
    <w:rsid w:val="001614BA"/>
    <w:rsid w:val="00192FA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3B6A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6186"/>
    <w:rsid w:val="00775E2B"/>
    <w:rsid w:val="007823E9"/>
    <w:rsid w:val="007951AD"/>
    <w:rsid w:val="007B6447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7B894-4B94-4093-ACA9-8282EF0E8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182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2010-01-07T08:39:00Z</cp:lastPrinted>
  <dcterms:created xsi:type="dcterms:W3CDTF">2020-06-29T13:41:00Z</dcterms:created>
  <dcterms:modified xsi:type="dcterms:W3CDTF">2020-06-29T13:53:00Z</dcterms:modified>
</cp:coreProperties>
</file>