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>Załącznik nr</w:t>
      </w:r>
      <w:r w:rsidR="000B2803">
        <w:rPr>
          <w:b/>
          <w:i w:val="0"/>
          <w:sz w:val="22"/>
          <w:szCs w:val="22"/>
        </w:rPr>
        <w:t xml:space="preserve"> 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6DA8" w:rsidRPr="005F6DA8">
        <w:rPr>
          <w:rFonts w:ascii="Times New Roman" w:hAnsi="Times New Roman"/>
          <w:b/>
        </w:rPr>
        <w:t>K-2.381/11/2020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5F6DA8" w:rsidRPr="005F6DA8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F6DA8" w:rsidRPr="005F6DA8">
        <w:rPr>
          <w:rFonts w:ascii="Times New Roman" w:hAnsi="Times New Roman"/>
        </w:rPr>
        <w:t>(</w:t>
      </w:r>
      <w:proofErr w:type="spellStart"/>
      <w:r w:rsidR="005F6DA8" w:rsidRPr="005F6DA8">
        <w:rPr>
          <w:rFonts w:ascii="Times New Roman" w:hAnsi="Times New Roman"/>
        </w:rPr>
        <w:t>t.j</w:t>
      </w:r>
      <w:proofErr w:type="spellEnd"/>
      <w:r w:rsidR="005F6DA8" w:rsidRPr="005F6DA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F6DA8" w:rsidRPr="005F6DA8">
        <w:rPr>
          <w:rFonts w:ascii="Times New Roman" w:hAnsi="Times New Roman"/>
          <w:b/>
        </w:rPr>
        <w:t>Zakup komputerów przenośnych wraz z dostawą dla AWF w Krakowie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F6DA8" w:rsidRPr="005F6DA8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5F6DA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F6DA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93" w:rsidRDefault="00046693" w:rsidP="0038231F">
      <w:pPr>
        <w:spacing w:after="0" w:line="240" w:lineRule="auto"/>
      </w:pPr>
      <w:r>
        <w:separator/>
      </w:r>
    </w:p>
  </w:endnote>
  <w:endnote w:type="continuationSeparator" w:id="0">
    <w:p w:rsidR="00046693" w:rsidRDefault="000466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A8" w:rsidRDefault="005F6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28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28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A8" w:rsidRDefault="005F6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93" w:rsidRDefault="00046693" w:rsidP="0038231F">
      <w:pPr>
        <w:spacing w:after="0" w:line="240" w:lineRule="auto"/>
      </w:pPr>
      <w:r>
        <w:separator/>
      </w:r>
    </w:p>
  </w:footnote>
  <w:footnote w:type="continuationSeparator" w:id="0">
    <w:p w:rsidR="00046693" w:rsidRDefault="000466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A8" w:rsidRDefault="005F6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A8" w:rsidRDefault="005F6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DA8" w:rsidRDefault="005F6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693"/>
    <w:rsid w:val="00023477"/>
    <w:rsid w:val="000247FF"/>
    <w:rsid w:val="00025C8D"/>
    <w:rsid w:val="000303EE"/>
    <w:rsid w:val="00046693"/>
    <w:rsid w:val="0005473D"/>
    <w:rsid w:val="00073C3D"/>
    <w:rsid w:val="000809B6"/>
    <w:rsid w:val="000B1025"/>
    <w:rsid w:val="000B2803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6DA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7FC8DE"/>
  <w15:docId w15:val="{ED7F3E4E-4443-4D3E-A081-3BB0E2C2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A4A5D-03D8-47E3-B42B-9B456A646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2020-06-26T11:26:00Z</dcterms:created>
  <dcterms:modified xsi:type="dcterms:W3CDTF">2020-06-26T12:02:00Z</dcterms:modified>
</cp:coreProperties>
</file>