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6B" w:rsidRPr="002A306B" w:rsidRDefault="0005576B" w:rsidP="00CC1373">
      <w:pPr>
        <w:pStyle w:val="Nagwek5"/>
        <w:spacing w:after="0"/>
        <w:rPr>
          <w:spacing w:val="20"/>
          <w:sz w:val="32"/>
          <w:szCs w:val="32"/>
        </w:rPr>
      </w:pPr>
      <w:r w:rsidRPr="002A306B">
        <w:rPr>
          <w:spacing w:val="20"/>
          <w:sz w:val="32"/>
          <w:szCs w:val="32"/>
        </w:rPr>
        <w:t>OGŁOSZENIE O ZAMÓWIENIU</w:t>
      </w:r>
    </w:p>
    <w:p w:rsidR="00F3476D" w:rsidRPr="002A306B" w:rsidRDefault="00D13724" w:rsidP="00CC1373">
      <w:pPr>
        <w:jc w:val="center"/>
        <w:rPr>
          <w:b/>
          <w:sz w:val="28"/>
          <w:szCs w:val="28"/>
        </w:rPr>
      </w:pPr>
      <w:r w:rsidRPr="002A306B">
        <w:rPr>
          <w:b/>
          <w:sz w:val="28"/>
          <w:szCs w:val="28"/>
        </w:rPr>
        <w:t xml:space="preserve">na </w:t>
      </w:r>
      <w:r w:rsidR="004240ED" w:rsidRPr="002A306B">
        <w:rPr>
          <w:b/>
          <w:sz w:val="28"/>
          <w:szCs w:val="28"/>
        </w:rPr>
        <w:t>:</w:t>
      </w:r>
    </w:p>
    <w:p w:rsidR="00D13724" w:rsidRPr="002A306B" w:rsidRDefault="006316DE" w:rsidP="00CC1373">
      <w:pPr>
        <w:jc w:val="center"/>
        <w:rPr>
          <w:b/>
          <w:sz w:val="44"/>
          <w:szCs w:val="44"/>
        </w:rPr>
      </w:pPr>
      <w:r w:rsidRPr="002A306B">
        <w:rPr>
          <w:b/>
          <w:sz w:val="44"/>
          <w:szCs w:val="44"/>
        </w:rPr>
        <w:t>Dostawa produktów leczniczych</w:t>
      </w:r>
    </w:p>
    <w:p w:rsidR="004240ED" w:rsidRPr="002A306B" w:rsidRDefault="004240ED" w:rsidP="00CC1373">
      <w:pPr>
        <w:jc w:val="center"/>
        <w:rPr>
          <w:b/>
          <w:sz w:val="28"/>
          <w:szCs w:val="28"/>
        </w:rPr>
      </w:pPr>
      <w:r w:rsidRPr="002A306B">
        <w:rPr>
          <w:b/>
          <w:sz w:val="28"/>
          <w:szCs w:val="28"/>
        </w:rPr>
        <w:t>Znak sprawy PPN/L/</w:t>
      </w:r>
      <w:r w:rsidR="003D52DD" w:rsidRPr="002A306B">
        <w:rPr>
          <w:b/>
          <w:sz w:val="28"/>
          <w:szCs w:val="28"/>
        </w:rPr>
        <w:t>2/20</w:t>
      </w:r>
    </w:p>
    <w:p w:rsidR="00D13724" w:rsidRPr="002A306B" w:rsidRDefault="00D13724" w:rsidP="00CC1373">
      <w:pPr>
        <w:jc w:val="center"/>
        <w:rPr>
          <w:sz w:val="22"/>
          <w:szCs w:val="22"/>
        </w:rPr>
      </w:pPr>
      <w:r w:rsidRPr="002A306B">
        <w:rPr>
          <w:sz w:val="22"/>
          <w:szCs w:val="22"/>
        </w:rPr>
        <w:t>(</w:t>
      </w:r>
      <w:r w:rsidR="006316DE" w:rsidRPr="002A306B">
        <w:rPr>
          <w:sz w:val="22"/>
          <w:szCs w:val="22"/>
        </w:rPr>
        <w:t xml:space="preserve">przekazane UPUE w dniu </w:t>
      </w:r>
      <w:r w:rsidR="004240ED" w:rsidRPr="002A306B">
        <w:rPr>
          <w:sz w:val="22"/>
          <w:szCs w:val="22"/>
        </w:rPr>
        <w:t>25.06.</w:t>
      </w:r>
      <w:r w:rsidR="006316DE" w:rsidRPr="002A306B">
        <w:rPr>
          <w:sz w:val="22"/>
          <w:szCs w:val="22"/>
        </w:rPr>
        <w:t>2020</w:t>
      </w:r>
      <w:r w:rsidR="004240ED" w:rsidRPr="002A306B">
        <w:rPr>
          <w:sz w:val="22"/>
          <w:szCs w:val="22"/>
        </w:rPr>
        <w:t xml:space="preserve"> r. opublikowane w dniu 29.06.2020 r. pod nr 301025-2020</w:t>
      </w:r>
      <w:r w:rsidRPr="002A306B">
        <w:rPr>
          <w:sz w:val="22"/>
          <w:szCs w:val="22"/>
        </w:rPr>
        <w:t>)</w:t>
      </w:r>
    </w:p>
    <w:p w:rsidR="004831AF" w:rsidRPr="002A306B" w:rsidRDefault="004831AF" w:rsidP="00643441">
      <w:pPr>
        <w:shd w:val="clear" w:color="auto" w:fill="FFFFFF"/>
        <w:rPr>
          <w:rFonts w:ascii="Lucida Sans Unicode" w:hAnsi="Lucida Sans Unicode" w:cs="Lucida Sans Unicode"/>
          <w:bCs/>
          <w:color w:val="444444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bCs/>
          <w:color w:val="444444"/>
        </w:rPr>
      </w:pPr>
      <w:r w:rsidRPr="002A306B">
        <w:rPr>
          <w:rFonts w:ascii="Lucida Sans Unicode" w:hAnsi="Lucida Sans Unicode" w:cs="Lucida Sans Unicode"/>
          <w:bCs/>
          <w:color w:val="444444"/>
        </w:rPr>
        <w:t>Podstawa prawna: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444444"/>
        </w:rPr>
        <w:t>Dyrektywa 2014/24/UE</w:t>
      </w:r>
    </w:p>
    <w:p w:rsidR="00643441" w:rsidRPr="002A306B" w:rsidRDefault="00643441" w:rsidP="0064344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2A306B">
        <w:rPr>
          <w:rFonts w:ascii="Lucida Sans Unicode" w:hAnsi="Lucida Sans Unicode" w:cs="Lucida Sans Unicode"/>
          <w:b/>
          <w:bCs/>
          <w:color w:val="444444"/>
          <w:u w:val="single"/>
        </w:rPr>
        <w:t>Sekcja I: Instytucja zamawiająca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I.1)</w:t>
      </w:r>
      <w:r w:rsidRPr="002A306B">
        <w:rPr>
          <w:rFonts w:ascii="Lucida Sans Unicode" w:hAnsi="Lucida Sans Unicode" w:cs="Lucida Sans Unicode"/>
          <w:bCs/>
          <w:color w:val="000000"/>
        </w:rPr>
        <w:t>Nazwa i adresy</w:t>
      </w:r>
    </w:p>
    <w:p w:rsidR="004831AF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 xml:space="preserve">Oficjalna nazwa: </w:t>
      </w:r>
      <w:r w:rsidRPr="002A306B">
        <w:rPr>
          <w:rFonts w:ascii="Lucida Sans Unicode" w:hAnsi="Lucida Sans Unicode" w:cs="Lucida Sans Unicode"/>
          <w:b/>
          <w:color w:val="000000"/>
        </w:rPr>
        <w:t>Szpital Specjalistyczny w Chorzowie</w:t>
      </w:r>
      <w:r w:rsidRPr="002A306B">
        <w:rPr>
          <w:rFonts w:ascii="Lucida Sans Unicode" w:hAnsi="Lucida Sans Unicode" w:cs="Lucida Sans Unicode"/>
          <w:color w:val="000000"/>
        </w:rPr>
        <w:br/>
        <w:t>Adres pocztowy:</w:t>
      </w:r>
      <w:r w:rsidR="004831AF" w:rsidRPr="002A306B">
        <w:rPr>
          <w:rFonts w:ascii="Lucida Sans Unicode" w:hAnsi="Lucida Sans Unicode" w:cs="Lucida Sans Unicode"/>
          <w:color w:val="000000"/>
        </w:rPr>
        <w:t xml:space="preserve"> ul.</w:t>
      </w:r>
      <w:r w:rsidRPr="002A306B">
        <w:rPr>
          <w:rFonts w:ascii="Lucida Sans Unicode" w:hAnsi="Lucida Sans Unicode" w:cs="Lucida Sans Unicode"/>
          <w:color w:val="000000"/>
        </w:rPr>
        <w:t xml:space="preserve"> Zjednoczenia 10</w:t>
      </w:r>
      <w:r w:rsidRPr="002A306B">
        <w:rPr>
          <w:rFonts w:ascii="Lucida Sans Unicode" w:hAnsi="Lucida Sans Unicode" w:cs="Lucida Sans Unicode"/>
          <w:color w:val="000000"/>
        </w:rPr>
        <w:br/>
        <w:t xml:space="preserve">Miejscowość: </w:t>
      </w:r>
      <w:r w:rsidR="004831AF" w:rsidRPr="002A306B">
        <w:rPr>
          <w:rFonts w:ascii="Lucida Sans Unicode" w:hAnsi="Lucida Sans Unicode" w:cs="Lucida Sans Unicode"/>
          <w:color w:val="000000"/>
        </w:rPr>
        <w:t xml:space="preserve">41-500 </w:t>
      </w:r>
      <w:r w:rsidRPr="002A306B">
        <w:rPr>
          <w:rFonts w:ascii="Lucida Sans Unicode" w:hAnsi="Lucida Sans Unicode" w:cs="Lucida Sans Unicode"/>
          <w:color w:val="000000"/>
        </w:rPr>
        <w:t>Chorzów</w:t>
      </w:r>
      <w:r w:rsidRPr="002A306B">
        <w:rPr>
          <w:rFonts w:ascii="Lucida Sans Unicode" w:hAnsi="Lucida Sans Unicode" w:cs="Lucida Sans Unicode"/>
          <w:color w:val="000000"/>
        </w:rPr>
        <w:br/>
      </w:r>
      <w:r w:rsidR="004831AF" w:rsidRPr="002A306B">
        <w:rPr>
          <w:rFonts w:ascii="Lucida Sans Unicode" w:hAnsi="Lucida Sans Unicode" w:cs="Lucida Sans Unicode"/>
          <w:color w:val="000000"/>
        </w:rPr>
        <w:t>Krajowy numer identyfikacyjny: 271503395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  <w:r w:rsidRPr="002A306B">
        <w:rPr>
          <w:rFonts w:ascii="Lucida Sans Unicode" w:hAnsi="Lucida Sans Unicode" w:cs="Lucida Sans Unicode"/>
          <w:color w:val="000000"/>
        </w:rPr>
        <w:br/>
        <w:t>Państwo: Polska</w:t>
      </w:r>
      <w:r w:rsidRPr="002A306B">
        <w:rPr>
          <w:rFonts w:ascii="Lucida Sans Unicode" w:hAnsi="Lucida Sans Unicode" w:cs="Lucida Sans Unicode"/>
          <w:color w:val="000000"/>
        </w:rPr>
        <w:br/>
        <w:t>Osoba do kontaktów: Elżbieta Gorgol</w:t>
      </w:r>
      <w:r w:rsidRPr="002A306B">
        <w:rPr>
          <w:rFonts w:ascii="Lucida Sans Unicode" w:hAnsi="Lucida Sans Unicode" w:cs="Lucida Sans Unicode"/>
          <w:color w:val="000000"/>
        </w:rPr>
        <w:br/>
        <w:t>E-mail: </w:t>
      </w:r>
      <w:hyperlink r:id="rId7" w:history="1">
        <w:r w:rsidRPr="002A306B">
          <w:rPr>
            <w:rFonts w:ascii="Lucida Sans Unicode" w:hAnsi="Lucida Sans Unicode" w:cs="Lucida Sans Unicode"/>
            <w:color w:val="3366CC"/>
            <w:u w:val="single"/>
          </w:rPr>
          <w:t>szpital_spec@poczta.onet.pl</w:t>
        </w:r>
      </w:hyperlink>
      <w:r w:rsidR="004831AF" w:rsidRPr="002A306B">
        <w:t xml:space="preserve"> lub </w:t>
      </w:r>
      <w:r w:rsidR="004831AF" w:rsidRPr="002A306B">
        <w:rPr>
          <w:rFonts w:ascii="Lucida Sans Unicode" w:hAnsi="Lucida Sans Unicode" w:cs="Lucida Sans Unicode"/>
        </w:rPr>
        <w:t>dzp@sswch.pl</w:t>
      </w:r>
      <w:r w:rsidRPr="002A306B">
        <w:rPr>
          <w:rFonts w:ascii="Lucida Sans Unicode" w:hAnsi="Lucida Sans Unicode" w:cs="Lucida Sans Unicode"/>
          <w:color w:val="000000"/>
        </w:rPr>
        <w:br/>
        <w:t>Tel.: +48 323463652</w:t>
      </w:r>
      <w:r w:rsidRPr="002A306B">
        <w:rPr>
          <w:rFonts w:ascii="Lucida Sans Unicode" w:hAnsi="Lucida Sans Unicode" w:cs="Lucida Sans Unicode"/>
          <w:color w:val="000000"/>
        </w:rPr>
        <w:br/>
        <w:t>Faks: +48 322414733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bCs/>
          <w:color w:val="000000"/>
        </w:rPr>
        <w:t>Adresy internetowe: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Główny adres: </w:t>
      </w:r>
      <w:hyperlink r:id="rId8" w:tgtFrame="_blank" w:history="1">
        <w:r w:rsidRPr="002A306B">
          <w:rPr>
            <w:rFonts w:ascii="Lucida Sans Unicode" w:hAnsi="Lucida Sans Unicode" w:cs="Lucida Sans Unicode"/>
            <w:color w:val="3366CC"/>
            <w:u w:val="single"/>
          </w:rPr>
          <w:t>www.szpitalspecjalistycznywchorzowie.pl</w:t>
        </w:r>
      </w:hyperlink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Adres profilu nabywcy: </w:t>
      </w:r>
      <w:hyperlink r:id="rId9" w:tgtFrame="_blank" w:history="1">
        <w:r w:rsidRPr="002A306B">
          <w:rPr>
            <w:rFonts w:ascii="Lucida Sans Unicode" w:hAnsi="Lucida Sans Unicode" w:cs="Lucida Sans Unicode"/>
            <w:color w:val="3366CC"/>
            <w:u w:val="single"/>
          </w:rPr>
          <w:t>www.szpitalspecjalistycznywchorzowie.pl</w:t>
        </w:r>
      </w:hyperlink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I.2)</w:t>
      </w:r>
      <w:r w:rsidRPr="002A306B">
        <w:rPr>
          <w:rFonts w:ascii="Lucida Sans Unicode" w:hAnsi="Lucida Sans Unicode" w:cs="Lucida Sans Unicode"/>
          <w:bCs/>
          <w:color w:val="000000"/>
        </w:rPr>
        <w:t>Informacja o zamówieniu wspólnym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: 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b/>
          <w:color w:val="444444"/>
        </w:rPr>
      </w:pPr>
      <w:r w:rsidRPr="002A306B">
        <w:rPr>
          <w:rFonts w:ascii="Lucida Sans Unicode" w:hAnsi="Lucida Sans Unicode" w:cs="Lucida Sans Unicode"/>
          <w:b/>
          <w:color w:val="000000"/>
        </w:rPr>
        <w:t>I.3)</w:t>
      </w:r>
      <w:r w:rsidRPr="002A306B">
        <w:rPr>
          <w:rFonts w:ascii="Lucida Sans Unicode" w:hAnsi="Lucida Sans Unicode" w:cs="Lucida Sans Unicode"/>
          <w:b/>
          <w:bCs/>
          <w:color w:val="000000"/>
        </w:rPr>
        <w:t>Komunikacja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Nieograniczony, pełny i bezpośredni dostęp do dokumentów zamówienia można uzyskać bezpłatnie pod adresem: </w:t>
      </w:r>
      <w:hyperlink r:id="rId10" w:tgtFrame="_blank" w:history="1">
        <w:r w:rsidRPr="002A306B">
          <w:rPr>
            <w:rFonts w:ascii="Lucida Sans Unicode" w:hAnsi="Lucida Sans Unicode" w:cs="Lucida Sans Unicode"/>
            <w:color w:val="3366CC"/>
            <w:u w:val="single"/>
          </w:rPr>
          <w:t>www.ogloszenia.propublico.pl/szpital_specjalistyczny</w:t>
        </w:r>
      </w:hyperlink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Więcej informacji można uzyskać pod adresem podanym powyżej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Oferty lub wnioski o dopuszczenie do udziału w postępowaniu należy przesyłać drogą elektroniczną za pośrednictwem: </w:t>
      </w:r>
      <w:hyperlink r:id="rId11" w:tgtFrame="_blank" w:history="1">
        <w:r w:rsidRPr="002A306B">
          <w:rPr>
            <w:rFonts w:ascii="Lucida Sans Unicode" w:hAnsi="Lucida Sans Unicode" w:cs="Lucida Sans Unicode"/>
            <w:color w:val="3366CC"/>
            <w:u w:val="single"/>
          </w:rPr>
          <w:t>https://e-propublico.pl/</w:t>
        </w:r>
      </w:hyperlink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Oferty lub wnioski o dopuszczenie do udziału w postępowaniu należy przesyłać na adres podany powyżej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I.4)</w:t>
      </w:r>
      <w:r w:rsidRPr="002A306B">
        <w:rPr>
          <w:rFonts w:ascii="Lucida Sans Unicode" w:hAnsi="Lucida Sans Unicode" w:cs="Lucida Sans Unicode"/>
          <w:bCs/>
          <w:color w:val="000000"/>
        </w:rPr>
        <w:t>Rodzaj instytucji zamawiającej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: samodzielny publiczny zakład opieki zdrowotnej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I.5)</w:t>
      </w:r>
      <w:r w:rsidRPr="002A306B">
        <w:rPr>
          <w:rFonts w:ascii="Lucida Sans Unicode" w:hAnsi="Lucida Sans Unicode" w:cs="Lucida Sans Unicode"/>
          <w:bCs/>
          <w:color w:val="000000"/>
        </w:rPr>
        <w:t>Główny przedmiot działalności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Zdrowie</w:t>
      </w:r>
    </w:p>
    <w:p w:rsidR="002A306B" w:rsidRPr="002A306B" w:rsidRDefault="002A306B" w:rsidP="00643441">
      <w:pPr>
        <w:shd w:val="clear" w:color="auto" w:fill="FFFFFF"/>
        <w:spacing w:after="150"/>
        <w:rPr>
          <w:rFonts w:ascii="Lucida Sans Unicode" w:hAnsi="Lucida Sans Unicode" w:cs="Lucida Sans Unicode"/>
          <w:bCs/>
          <w:color w:val="444444"/>
          <w:u w:val="single"/>
        </w:rPr>
      </w:pPr>
    </w:p>
    <w:p w:rsidR="00643441" w:rsidRPr="002A306B" w:rsidRDefault="00643441" w:rsidP="0064344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2A306B">
        <w:rPr>
          <w:rFonts w:ascii="Lucida Sans Unicode" w:hAnsi="Lucida Sans Unicode" w:cs="Lucida Sans Unicode"/>
          <w:b/>
          <w:bCs/>
          <w:color w:val="444444"/>
          <w:u w:val="single"/>
        </w:rPr>
        <w:t>Sekcja II: Przedmiot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II.1)</w:t>
      </w:r>
      <w:r w:rsidRPr="002A306B">
        <w:rPr>
          <w:rFonts w:ascii="Lucida Sans Unicode" w:hAnsi="Lucida Sans Unicode" w:cs="Lucida Sans Unicode"/>
          <w:bCs/>
          <w:color w:val="000000"/>
        </w:rPr>
        <w:t>Wielkość lub zakres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II.1.1)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b/>
          <w:color w:val="000000"/>
        </w:rPr>
        <w:t>Dostawa produktów leczniczych</w:t>
      </w:r>
      <w:r w:rsidR="002A306B">
        <w:rPr>
          <w:rFonts w:ascii="Lucida Sans Unicode" w:hAnsi="Lucida Sans Unicode" w:cs="Lucida Sans Unicode"/>
          <w:b/>
          <w:color w:val="000000"/>
        </w:rPr>
        <w:t>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Numer referencyjny: PPN/L/2/20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II.1.2)</w:t>
      </w:r>
      <w:r w:rsidRPr="002A306B">
        <w:rPr>
          <w:rFonts w:ascii="Lucida Sans Unicode" w:hAnsi="Lucida Sans Unicode" w:cs="Lucida Sans Unicode"/>
          <w:bCs/>
          <w:color w:val="000000"/>
        </w:rPr>
        <w:t>Główny kod CPV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33600000 Produkty farmaceutyczne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II.1.3)</w:t>
      </w:r>
      <w:r w:rsidRPr="002A306B">
        <w:rPr>
          <w:rFonts w:ascii="Lucida Sans Unicode" w:hAnsi="Lucida Sans Unicode" w:cs="Lucida Sans Unicode"/>
          <w:bCs/>
          <w:color w:val="000000"/>
        </w:rPr>
        <w:t>Rodzaj zamówienia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Dostawy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II.1.4)</w:t>
      </w:r>
      <w:r w:rsidRPr="002A306B">
        <w:rPr>
          <w:rFonts w:ascii="Lucida Sans Unicode" w:hAnsi="Lucida Sans Unicode" w:cs="Lucida Sans Unicode"/>
          <w:bCs/>
          <w:color w:val="000000"/>
        </w:rPr>
        <w:t>Krótki opis: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Dostawa produktów leczniczych, szczegółowy opis w dalszej części ogłoszenia, część II.2.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II.1.5)</w:t>
      </w:r>
      <w:r w:rsidRPr="002A306B">
        <w:rPr>
          <w:rFonts w:ascii="Lucida Sans Unicode" w:hAnsi="Lucida Sans Unicode" w:cs="Lucida Sans Unicode"/>
          <w:bCs/>
          <w:color w:val="000000"/>
        </w:rPr>
        <w:t>Szacunkowa całkowita wartość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Wartość bez VAT: 3 029 518.10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II.1.6)</w:t>
      </w:r>
      <w:r w:rsidRPr="002A306B">
        <w:rPr>
          <w:rFonts w:ascii="Lucida Sans Unicode" w:hAnsi="Lucida Sans Unicode" w:cs="Lucida Sans Unicode"/>
          <w:bCs/>
          <w:color w:val="000000"/>
        </w:rPr>
        <w:t>Informacje o częściach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To zamówienie podzielone jest na części: tak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Oferty można składać w odniesieniu do wszystkich części</w:t>
      </w:r>
    </w:p>
    <w:p w:rsidR="002A306B" w:rsidRDefault="002A306B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F9714D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9714D">
        <w:rPr>
          <w:rFonts w:ascii="Lucida Sans Unicode" w:hAnsi="Lucida Sans Unicode" w:cs="Lucida Sans Unicode"/>
          <w:color w:val="000000"/>
        </w:rPr>
        <w:t>II.2)</w:t>
      </w:r>
      <w:r w:rsidRPr="00F9714D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Leki psychotropowe i leki silnie działające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: </w:t>
      </w:r>
      <w:r w:rsidRPr="002A306B">
        <w:rPr>
          <w:rFonts w:ascii="Lucida Sans Unicode" w:hAnsi="Lucida Sans Unicode" w:cs="Lucida Sans Unicode"/>
          <w:color w:val="000000"/>
        </w:rPr>
        <w:t>33660000 Produkty lecznicze dla układu nerwowego i organów zmysłów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2A306B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Leki psychotropowe i leki silnie działające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89 625.41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, 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500,00 PLN.</w:t>
      </w:r>
    </w:p>
    <w:p w:rsidR="002A306B" w:rsidRDefault="002A306B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Narkotyczne leki przeciwbólowe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33661200 Środki przeciwbólowe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2A306B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Narkotyczne leki przeciwbólowe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24 638.00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200,00 PLN.</w:t>
      </w:r>
    </w:p>
    <w:p w:rsidR="002A306B" w:rsidRDefault="002A306B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Płyny infuzyjne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3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33692500 Płyny dożylne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2A306B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Płyny infuzyjne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80 532.00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2A306B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500,00 PLN.</w:t>
      </w:r>
    </w:p>
    <w:p w:rsidR="002A306B" w:rsidRDefault="002A306B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Kremy, maści, żele, czopki, globulki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4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33600000 Produkty farmaceutyczne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977D9F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Kremy, maści, żele, czopki, globulki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11 646.60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977D9F" w:rsidRDefault="00977D9F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="00E93B3C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C</w:t>
      </w:r>
      <w:r w:rsidRPr="002A306B">
        <w:rPr>
          <w:rFonts w:ascii="Lucida Sans Unicode" w:hAnsi="Lucida Sans Unicode" w:cs="Lucida Sans Unicode"/>
          <w:color w:val="000000"/>
        </w:rPr>
        <w:t>arboplatinum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5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977D9F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="00E93B3C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C</w:t>
      </w:r>
      <w:r w:rsidRPr="002A306B">
        <w:rPr>
          <w:rFonts w:ascii="Lucida Sans Unicode" w:hAnsi="Lucida Sans Unicode" w:cs="Lucida Sans Unicode"/>
          <w:color w:val="000000"/>
        </w:rPr>
        <w:t>arboplatinum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19 000.00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, </w:t>
      </w:r>
      <w:r w:rsidR="00F9714D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977D9F" w:rsidRDefault="00977D9F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="00E93B3C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V</w:t>
      </w:r>
      <w:r w:rsidRPr="002A306B">
        <w:rPr>
          <w:rFonts w:ascii="Lucida Sans Unicode" w:hAnsi="Lucida Sans Unicode" w:cs="Lucida Sans Unicode"/>
          <w:color w:val="000000"/>
        </w:rPr>
        <w:t>inorelbinum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6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977D9F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="00E93B3C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V</w:t>
      </w:r>
      <w:r w:rsidRPr="002A306B">
        <w:rPr>
          <w:rFonts w:ascii="Lucida Sans Unicode" w:hAnsi="Lucida Sans Unicode" w:cs="Lucida Sans Unicode"/>
          <w:color w:val="000000"/>
        </w:rPr>
        <w:t>inorelbinum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120 300.00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, </w:t>
      </w:r>
      <w:r w:rsidR="00CF5C3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, </w:t>
      </w:r>
      <w:r w:rsidR="00CF5C3D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500,00 PLN.</w:t>
      </w:r>
    </w:p>
    <w:p w:rsidR="00977D9F" w:rsidRDefault="00977D9F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="00E93B3C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E</w:t>
      </w:r>
      <w:r w:rsidRPr="002A306B">
        <w:rPr>
          <w:rFonts w:ascii="Lucida Sans Unicode" w:hAnsi="Lucida Sans Unicode" w:cs="Lucida Sans Unicode"/>
          <w:color w:val="000000"/>
        </w:rPr>
        <w:t>toposidum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7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977D9F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977D9F">
        <w:rPr>
          <w:rFonts w:ascii="Lucida Sans Unicode" w:hAnsi="Lucida Sans Unicode" w:cs="Lucida Sans Unicode"/>
          <w:bCs/>
          <w:color w:val="000000"/>
        </w:rPr>
        <w:t xml:space="preserve"> </w:t>
      </w:r>
      <w:r w:rsidR="00E93B3C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E</w:t>
      </w:r>
      <w:r w:rsidRPr="002A306B">
        <w:rPr>
          <w:rFonts w:ascii="Lucida Sans Unicode" w:hAnsi="Lucida Sans Unicode" w:cs="Lucida Sans Unicode"/>
          <w:color w:val="000000"/>
        </w:rPr>
        <w:t>toposidum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23 310.00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B71C92">
        <w:rPr>
          <w:rFonts w:ascii="Lucida Sans Unicode" w:hAnsi="Lucida Sans Unicode" w:cs="Lucida Sans Unicode"/>
          <w:bCs/>
          <w:color w:val="000000"/>
        </w:rPr>
        <w:t xml:space="preserve">, </w:t>
      </w:r>
      <w:r w:rsidR="00CF5C3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B71C92">
        <w:rPr>
          <w:rFonts w:ascii="Lucida Sans Unicode" w:hAnsi="Lucida Sans Unicode" w:cs="Lucida Sans Unicode"/>
          <w:bCs/>
          <w:color w:val="000000"/>
        </w:rPr>
        <w:t xml:space="preserve">, </w:t>
      </w:r>
      <w:r w:rsidR="00CF5C3D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200,00 PLN.</w:t>
      </w:r>
    </w:p>
    <w:p w:rsidR="00B71C92" w:rsidRDefault="00B71C92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B71C92">
        <w:rPr>
          <w:rFonts w:ascii="Lucida Sans Unicode" w:hAnsi="Lucida Sans Unicode" w:cs="Lucida Sans Unicode"/>
          <w:bCs/>
          <w:color w:val="000000"/>
        </w:rPr>
        <w:t xml:space="preserve"> </w:t>
      </w:r>
      <w:r w:rsidR="00E93B3C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ndansetroni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8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B71C92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B71C92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B71C92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Cytostaty</w:t>
      </w:r>
      <w:r w:rsidR="00E93B3C">
        <w:rPr>
          <w:rFonts w:ascii="Lucida Sans Unicode" w:hAnsi="Lucida Sans Unicode" w:cs="Lucida Sans Unicode"/>
          <w:color w:val="000000"/>
        </w:rPr>
        <w:t xml:space="preserve">ki – </w:t>
      </w:r>
      <w:proofErr w:type="spellStart"/>
      <w:r w:rsidR="00E93B3C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ndansetroni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6 840.00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B71C92">
        <w:rPr>
          <w:rFonts w:ascii="Lucida Sans Unicode" w:hAnsi="Lucida Sans Unicode" w:cs="Lucida Sans Unicode"/>
          <w:bCs/>
          <w:color w:val="000000"/>
        </w:rPr>
        <w:t xml:space="preserve">, </w:t>
      </w:r>
      <w:r w:rsidR="00CF5C3D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F34E62">
        <w:rPr>
          <w:rFonts w:ascii="Lucida Sans Unicode" w:hAnsi="Lucida Sans Unicode" w:cs="Lucida Sans Unicode"/>
          <w:bCs/>
          <w:color w:val="000000"/>
        </w:rPr>
        <w:t xml:space="preserve">, </w:t>
      </w:r>
      <w:r w:rsidR="00F34E62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F34E62" w:rsidRDefault="00F34E62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793826">
        <w:rPr>
          <w:rFonts w:ascii="Lucida Sans Unicode" w:hAnsi="Lucida Sans Unicode" w:cs="Lucida Sans Unicode"/>
          <w:bCs/>
          <w:color w:val="000000"/>
        </w:rPr>
        <w:t xml:space="preserve"> </w:t>
      </w:r>
      <w:r w:rsidR="00841274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841274">
        <w:rPr>
          <w:rFonts w:ascii="Lucida Sans Unicode" w:hAnsi="Lucida Sans Unicode" w:cs="Lucida Sans Unicode"/>
          <w:color w:val="000000"/>
        </w:rPr>
        <w:t>C</w:t>
      </w:r>
      <w:r w:rsidRPr="002A306B">
        <w:rPr>
          <w:rFonts w:ascii="Lucida Sans Unicode" w:hAnsi="Lucida Sans Unicode" w:cs="Lucida Sans Unicode"/>
          <w:color w:val="000000"/>
        </w:rPr>
        <w:t>isplatinum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9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793826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793826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793826">
        <w:rPr>
          <w:rFonts w:ascii="Lucida Sans Unicode" w:hAnsi="Lucida Sans Unicode" w:cs="Lucida Sans Unicode"/>
          <w:bCs/>
          <w:color w:val="000000"/>
        </w:rPr>
        <w:t xml:space="preserve"> </w:t>
      </w:r>
      <w:r w:rsidR="00841274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841274">
        <w:rPr>
          <w:rFonts w:ascii="Lucida Sans Unicode" w:hAnsi="Lucida Sans Unicode" w:cs="Lucida Sans Unicode"/>
          <w:color w:val="000000"/>
        </w:rPr>
        <w:t>C</w:t>
      </w:r>
      <w:r w:rsidRPr="002A306B">
        <w:rPr>
          <w:rFonts w:ascii="Lucida Sans Unicode" w:hAnsi="Lucida Sans Unicode" w:cs="Lucida Sans Unicode"/>
          <w:color w:val="000000"/>
        </w:rPr>
        <w:t>isplatinum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43 200.00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793826">
        <w:rPr>
          <w:rFonts w:ascii="Lucida Sans Unicode" w:hAnsi="Lucida Sans Unicode" w:cs="Lucida Sans Unicode"/>
          <w:bCs/>
          <w:color w:val="000000"/>
        </w:rPr>
        <w:t xml:space="preserve">, </w:t>
      </w:r>
      <w:r w:rsidR="00793826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793826">
        <w:rPr>
          <w:rFonts w:ascii="Lucida Sans Unicode" w:hAnsi="Lucida Sans Unicode" w:cs="Lucida Sans Unicode"/>
          <w:bCs/>
          <w:color w:val="000000"/>
        </w:rPr>
        <w:t xml:space="preserve">, </w:t>
      </w:r>
      <w:r w:rsidR="00793826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200,00 PLN.</w:t>
      </w:r>
    </w:p>
    <w:p w:rsidR="00A011A3" w:rsidRDefault="00A011A3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 </w:t>
      </w:r>
      <w:r w:rsidR="00841274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841274">
        <w:rPr>
          <w:rFonts w:ascii="Lucida Sans Unicode" w:hAnsi="Lucida Sans Unicode" w:cs="Lucida Sans Unicode"/>
          <w:color w:val="000000"/>
        </w:rPr>
        <w:t>G</w:t>
      </w:r>
      <w:r w:rsidRPr="002A306B">
        <w:rPr>
          <w:rFonts w:ascii="Lucida Sans Unicode" w:hAnsi="Lucida Sans Unicode" w:cs="Lucida Sans Unicode"/>
          <w:color w:val="000000"/>
        </w:rPr>
        <w:t>emcitabinum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A011A3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 </w:t>
      </w:r>
      <w:r w:rsidR="00841274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841274">
        <w:rPr>
          <w:rFonts w:ascii="Lucida Sans Unicode" w:hAnsi="Lucida Sans Unicode" w:cs="Lucida Sans Unicode"/>
          <w:color w:val="000000"/>
        </w:rPr>
        <w:t>G</w:t>
      </w:r>
      <w:r w:rsidRPr="002A306B">
        <w:rPr>
          <w:rFonts w:ascii="Lucida Sans Unicode" w:hAnsi="Lucida Sans Unicode" w:cs="Lucida Sans Unicode"/>
          <w:color w:val="000000"/>
        </w:rPr>
        <w:t>emcitabinum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1 950.00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, </w:t>
      </w:r>
      <w:r w:rsidR="00A011A3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, </w:t>
      </w:r>
      <w:r w:rsidR="00A011A3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50,00 PLN.</w:t>
      </w:r>
    </w:p>
    <w:p w:rsidR="00A011A3" w:rsidRDefault="00A011A3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Preparaty krwiopochodne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Część nr: 11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33141510 Produkty krwiopochodne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A011A3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Preparaty krwiopochodne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157 300.00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AA44CB">
        <w:rPr>
          <w:rFonts w:ascii="Lucida Sans Unicode" w:hAnsi="Lucida Sans Unicode" w:cs="Lucida Sans Unicode"/>
          <w:bCs/>
          <w:color w:val="000000"/>
        </w:rPr>
        <w:t xml:space="preserve">, </w:t>
      </w:r>
      <w:r w:rsidR="00AA44CB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AA44CB">
        <w:rPr>
          <w:rFonts w:ascii="Lucida Sans Unicode" w:hAnsi="Lucida Sans Unicode" w:cs="Lucida Sans Unicode"/>
          <w:bCs/>
          <w:color w:val="000000"/>
        </w:rPr>
        <w:t xml:space="preserve">, </w:t>
      </w:r>
      <w:r w:rsidR="00AA44CB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800,00 PLN.</w:t>
      </w:r>
    </w:p>
    <w:p w:rsidR="00AA44CB" w:rsidRDefault="00AA44CB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AA44CB">
        <w:rPr>
          <w:rFonts w:ascii="Lucida Sans Unicode" w:hAnsi="Lucida Sans Unicode" w:cs="Lucida Sans Unicode"/>
          <w:bCs/>
          <w:color w:val="000000"/>
        </w:rPr>
        <w:t xml:space="preserve"> </w:t>
      </w:r>
      <w:r w:rsidR="002D6F16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2D6F16">
        <w:rPr>
          <w:rFonts w:ascii="Lucida Sans Unicode" w:hAnsi="Lucida Sans Unicode" w:cs="Lucida Sans Unicode"/>
          <w:color w:val="000000"/>
        </w:rPr>
        <w:t>A</w:t>
      </w:r>
      <w:r w:rsidRPr="002A306B">
        <w:rPr>
          <w:rFonts w:ascii="Lucida Sans Unicode" w:hAnsi="Lucida Sans Unicode" w:cs="Lucida Sans Unicode"/>
          <w:color w:val="000000"/>
        </w:rPr>
        <w:t>prepitant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AA44CB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2E6351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2E6351">
        <w:rPr>
          <w:rFonts w:ascii="Lucida Sans Unicode" w:hAnsi="Lucida Sans Unicode" w:cs="Lucida Sans Unicode"/>
          <w:bCs/>
          <w:color w:val="000000"/>
        </w:rPr>
        <w:t xml:space="preserve"> </w:t>
      </w:r>
      <w:r w:rsidR="002D6F16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2D6F16">
        <w:rPr>
          <w:rFonts w:ascii="Lucida Sans Unicode" w:hAnsi="Lucida Sans Unicode" w:cs="Lucida Sans Unicode"/>
          <w:color w:val="000000"/>
        </w:rPr>
        <w:t>A</w:t>
      </w:r>
      <w:r w:rsidRPr="002A306B">
        <w:rPr>
          <w:rFonts w:ascii="Lucida Sans Unicode" w:hAnsi="Lucida Sans Unicode" w:cs="Lucida Sans Unicode"/>
          <w:color w:val="000000"/>
        </w:rPr>
        <w:t>prepitant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30 000.00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2E6351">
        <w:rPr>
          <w:rFonts w:ascii="Lucida Sans Unicode" w:hAnsi="Lucida Sans Unicode" w:cs="Lucida Sans Unicode"/>
          <w:bCs/>
          <w:color w:val="000000"/>
        </w:rPr>
        <w:t xml:space="preserve">, </w:t>
      </w:r>
      <w:r w:rsidR="002E6351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2E6351">
        <w:rPr>
          <w:rFonts w:ascii="Lucida Sans Unicode" w:hAnsi="Lucida Sans Unicode" w:cs="Lucida Sans Unicode"/>
          <w:bCs/>
          <w:color w:val="000000"/>
        </w:rPr>
        <w:t xml:space="preserve">, </w:t>
      </w:r>
      <w:r w:rsidR="002E6351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200,00 PLN.</w:t>
      </w:r>
    </w:p>
    <w:p w:rsidR="00E66813" w:rsidRDefault="00E66813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E66813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Metadon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nie objęty programem do substytucyjnego leczenia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13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33661200 Środki przeciwbólowe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CB56A4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Metadon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nie objęty programem do substytucyjnego leczenia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12 500.00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, </w:t>
      </w:r>
      <w:r w:rsidR="00CB56A4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, </w:t>
      </w:r>
      <w:r w:rsidR="00CB56A4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CB56A4" w:rsidRDefault="00CB56A4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Metadon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objęty programem do substytucyjnego leczenia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14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33661100 Środki znieczulające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CB56A4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Metadon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objęty programem do substytucyjnego leczenia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300 000.00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, </w:t>
      </w:r>
      <w:r w:rsidR="00CB56A4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CB56A4">
        <w:rPr>
          <w:rFonts w:ascii="Lucida Sans Unicode" w:hAnsi="Lucida Sans Unicode" w:cs="Lucida Sans Unicode"/>
          <w:bCs/>
          <w:color w:val="000000"/>
        </w:rPr>
        <w:t xml:space="preserve">, </w:t>
      </w:r>
      <w:r w:rsidR="00CB56A4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1 500,00 PLN.</w:t>
      </w:r>
    </w:p>
    <w:p w:rsidR="00313934" w:rsidRDefault="00313934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313934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Żywienie pozajelitowe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15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313934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33692200 Produkty do żywienia pozajelitowego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676FEA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Żywienie pozajelitowe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11 740.00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, </w:t>
      </w:r>
      <w:r w:rsidR="00676FEA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, </w:t>
      </w:r>
      <w:r w:rsidR="00676FE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676FEA" w:rsidRDefault="00676FEA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Tabletki, krople, syropy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16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33600000 Produkty farmaceutyczne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Główne miejsce lub lokalizacja realizacji:</w:t>
      </w:r>
      <w:r w:rsidR="00676FEA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Tabletki, krople, syropy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149 763.55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, </w:t>
      </w:r>
      <w:r w:rsidR="00676FEA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676FEA">
        <w:rPr>
          <w:rFonts w:ascii="Lucida Sans Unicode" w:hAnsi="Lucida Sans Unicode" w:cs="Lucida Sans Unicode"/>
          <w:bCs/>
          <w:color w:val="000000"/>
        </w:rPr>
        <w:t xml:space="preserve">, </w:t>
      </w:r>
      <w:r w:rsidR="00676FE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1 000,00 PLN.</w:t>
      </w:r>
    </w:p>
    <w:p w:rsidR="00676FEA" w:rsidRDefault="00676FEA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5D1955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Antybiotyki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17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5D1955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33631400 Antybiotyki i środki chemoterapeutyczne do użytku dermatologicznego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4A2100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4A2100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Antybiotyki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474 532.70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4A2100">
        <w:rPr>
          <w:rFonts w:ascii="Lucida Sans Unicode" w:hAnsi="Lucida Sans Unicode" w:cs="Lucida Sans Unicode"/>
          <w:bCs/>
          <w:color w:val="000000"/>
        </w:rPr>
        <w:t xml:space="preserve">, </w:t>
      </w:r>
      <w:r w:rsidR="004A2100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4A2100">
        <w:rPr>
          <w:rFonts w:ascii="Lucida Sans Unicode" w:hAnsi="Lucida Sans Unicode" w:cs="Lucida Sans Unicode"/>
          <w:bCs/>
          <w:color w:val="000000"/>
        </w:rPr>
        <w:t xml:space="preserve">, </w:t>
      </w:r>
      <w:r w:rsidR="004A2100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Zamawiający wymaga wniesienia wadium w wysokości 2 000,00 PLN.</w:t>
      </w:r>
    </w:p>
    <w:p w:rsidR="003C5D60" w:rsidRDefault="003C5D60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3C5D60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Iniekcje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18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3C5D60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33692100 Roztwory do wstrzykiwania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3C5D60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3C5D60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Iniekcje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3C5D60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 xml:space="preserve"> bez VAT: 416 842.00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3C5D60">
        <w:rPr>
          <w:rFonts w:ascii="Lucida Sans Unicode" w:hAnsi="Lucida Sans Unicode" w:cs="Lucida Sans Unicode"/>
          <w:bCs/>
          <w:color w:val="000000"/>
        </w:rPr>
        <w:t xml:space="preserve">, </w:t>
      </w:r>
      <w:r w:rsidR="003C5D60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3C5D60">
        <w:rPr>
          <w:rFonts w:ascii="Lucida Sans Unicode" w:hAnsi="Lucida Sans Unicode" w:cs="Lucida Sans Unicode"/>
          <w:bCs/>
          <w:color w:val="000000"/>
        </w:rPr>
        <w:t xml:space="preserve">, </w:t>
      </w:r>
      <w:r w:rsidR="003C5D60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2 000,00 PLN.</w:t>
      </w:r>
    </w:p>
    <w:p w:rsidR="00E246B1" w:rsidRDefault="00E246B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Leki przeciwzakrzepowe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19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33621100 Środki obniżające krzepliwość krwi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E246B1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Leki przeciwzakrzepowe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60 195.00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, </w:t>
      </w:r>
      <w:r w:rsidR="00E246B1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, </w:t>
      </w:r>
      <w:r w:rsidR="00E246B1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300,00 PLN.</w:t>
      </w:r>
    </w:p>
    <w:p w:rsidR="00E246B1" w:rsidRDefault="00E246B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Net</w:t>
      </w:r>
      <w:r w:rsidR="002D6F16">
        <w:rPr>
          <w:rFonts w:ascii="Lucida Sans Unicode" w:hAnsi="Lucida Sans Unicode" w:cs="Lucida Sans Unicode"/>
          <w:color w:val="000000"/>
        </w:rPr>
        <w:t>upilan</w:t>
      </w:r>
      <w:proofErr w:type="spellEnd"/>
      <w:r w:rsidR="002D6F16">
        <w:rPr>
          <w:rFonts w:ascii="Lucida Sans Unicode" w:hAnsi="Lucida Sans Unicode" w:cs="Lucida Sans Unicode"/>
          <w:color w:val="000000"/>
        </w:rPr>
        <w:t xml:space="preserve"> + </w:t>
      </w:r>
      <w:proofErr w:type="spellStart"/>
      <w:r w:rsidR="002D6F16">
        <w:rPr>
          <w:rFonts w:ascii="Lucida Sans Unicode" w:hAnsi="Lucida Sans Unicode" w:cs="Lucida Sans Unicode"/>
          <w:color w:val="000000"/>
        </w:rPr>
        <w:t>P</w:t>
      </w:r>
      <w:r w:rsidRPr="002A306B">
        <w:rPr>
          <w:rFonts w:ascii="Lucida Sans Unicode" w:hAnsi="Lucida Sans Unicode" w:cs="Lucida Sans Unicode"/>
          <w:color w:val="000000"/>
        </w:rPr>
        <w:t>alonosetron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33600000 Produkty farmaceutyczne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E246B1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="002D6F16">
        <w:rPr>
          <w:rFonts w:ascii="Lucida Sans Unicode" w:hAnsi="Lucida Sans Unicode" w:cs="Lucida Sans Unicode"/>
          <w:color w:val="000000"/>
        </w:rPr>
        <w:t>Netupilan</w:t>
      </w:r>
      <w:proofErr w:type="spellEnd"/>
      <w:r w:rsidR="002D6F16">
        <w:rPr>
          <w:rFonts w:ascii="Lucida Sans Unicode" w:hAnsi="Lucida Sans Unicode" w:cs="Lucida Sans Unicode"/>
          <w:color w:val="000000"/>
        </w:rPr>
        <w:t xml:space="preserve"> + </w:t>
      </w:r>
      <w:proofErr w:type="spellStart"/>
      <w:r w:rsidR="002D6F16">
        <w:rPr>
          <w:rFonts w:ascii="Lucida Sans Unicode" w:hAnsi="Lucida Sans Unicode" w:cs="Lucida Sans Unicode"/>
          <w:color w:val="000000"/>
        </w:rPr>
        <w:t>P</w:t>
      </w:r>
      <w:r w:rsidRPr="002A306B">
        <w:rPr>
          <w:rFonts w:ascii="Lucida Sans Unicode" w:hAnsi="Lucida Sans Unicode" w:cs="Lucida Sans Unicode"/>
          <w:color w:val="000000"/>
        </w:rPr>
        <w:t>alonosetron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29 850.00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, </w:t>
      </w:r>
      <w:r w:rsidR="00E246B1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E246B1">
        <w:rPr>
          <w:rFonts w:ascii="Lucida Sans Unicode" w:hAnsi="Lucida Sans Unicode" w:cs="Lucida Sans Unicode"/>
          <w:bCs/>
          <w:color w:val="000000"/>
        </w:rPr>
        <w:t xml:space="preserve">, </w:t>
      </w:r>
      <w:r w:rsidR="00E246B1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200,00 PLN.</w:t>
      </w:r>
    </w:p>
    <w:p w:rsidR="00F961D1" w:rsidRDefault="00F961D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F961D1">
        <w:rPr>
          <w:rFonts w:ascii="Lucida Sans Unicode" w:hAnsi="Lucida Sans Unicode" w:cs="Lucida Sans Unicode"/>
          <w:bCs/>
          <w:color w:val="000000"/>
        </w:rPr>
        <w:t xml:space="preserve"> </w:t>
      </w:r>
      <w:r w:rsidR="002D6F16">
        <w:rPr>
          <w:rFonts w:ascii="Lucida Sans Unicode" w:hAnsi="Lucida Sans Unicode" w:cs="Lucida Sans Unicode"/>
          <w:color w:val="000000"/>
        </w:rPr>
        <w:t xml:space="preserve">Leki p/wirusowe – </w:t>
      </w:r>
      <w:proofErr w:type="spellStart"/>
      <w:r w:rsidR="002D6F16">
        <w:rPr>
          <w:rFonts w:ascii="Lucida Sans Unicode" w:hAnsi="Lucida Sans Unicode" w:cs="Lucida Sans Unicode"/>
          <w:color w:val="000000"/>
        </w:rPr>
        <w:t>G</w:t>
      </w:r>
      <w:r w:rsidRPr="002A306B">
        <w:rPr>
          <w:rFonts w:ascii="Lucida Sans Unicode" w:hAnsi="Lucida Sans Unicode" w:cs="Lucida Sans Unicode"/>
          <w:color w:val="000000"/>
        </w:rPr>
        <w:t>ancyclovir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21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F961D1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F961D1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F961D1">
        <w:rPr>
          <w:rFonts w:ascii="Lucida Sans Unicode" w:hAnsi="Lucida Sans Unicode" w:cs="Lucida Sans Unicode"/>
          <w:bCs/>
          <w:color w:val="000000"/>
        </w:rPr>
        <w:t xml:space="preserve"> </w:t>
      </w:r>
      <w:r w:rsidR="002D6F16">
        <w:rPr>
          <w:rFonts w:ascii="Lucida Sans Unicode" w:hAnsi="Lucida Sans Unicode" w:cs="Lucida Sans Unicode"/>
          <w:color w:val="000000"/>
        </w:rPr>
        <w:t xml:space="preserve">Leki p/wirusowe – </w:t>
      </w:r>
      <w:proofErr w:type="spellStart"/>
      <w:r w:rsidR="002D6F16">
        <w:rPr>
          <w:rFonts w:ascii="Lucida Sans Unicode" w:hAnsi="Lucida Sans Unicode" w:cs="Lucida Sans Unicode"/>
          <w:color w:val="000000"/>
        </w:rPr>
        <w:t>G</w:t>
      </w:r>
      <w:r w:rsidRPr="002A306B">
        <w:rPr>
          <w:rFonts w:ascii="Lucida Sans Unicode" w:hAnsi="Lucida Sans Unicode" w:cs="Lucida Sans Unicode"/>
          <w:color w:val="000000"/>
        </w:rPr>
        <w:t>ancyclovir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41 800.00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200,00 PLN.</w:t>
      </w:r>
    </w:p>
    <w:p w:rsidR="005D3FE7" w:rsidRDefault="005D3FE7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Buprenorfina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>/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Naloxon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33661100 Środki znieczulające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5D3FE7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Buprenorfina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>/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Naloxon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245 000.00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1 000,00 PLN.</w:t>
      </w:r>
    </w:p>
    <w:p w:rsidR="005D3FE7" w:rsidRDefault="005D3FE7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Pegfilgrastim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Część nr: 23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33600000 Produkty farmaceutyczne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5D3FE7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Pegfilgrastim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72 000.00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400,00 PLN.</w:t>
      </w:r>
    </w:p>
    <w:p w:rsidR="005D3FE7" w:rsidRDefault="005D3FE7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r w:rsidR="002036E8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2036E8">
        <w:rPr>
          <w:rFonts w:ascii="Lucida Sans Unicode" w:hAnsi="Lucida Sans Unicode" w:cs="Lucida Sans Unicode"/>
          <w:color w:val="000000"/>
        </w:rPr>
        <w:t>T</w:t>
      </w:r>
      <w:r w:rsidRPr="002A306B">
        <w:rPr>
          <w:rFonts w:ascii="Lucida Sans Unicode" w:hAnsi="Lucida Sans Unicode" w:cs="Lucida Sans Unicode"/>
          <w:color w:val="000000"/>
        </w:rPr>
        <w:t>opotekan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24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5D3FE7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r w:rsidR="002036E8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2036E8">
        <w:rPr>
          <w:rFonts w:ascii="Lucida Sans Unicode" w:hAnsi="Lucida Sans Unicode" w:cs="Lucida Sans Unicode"/>
          <w:color w:val="000000"/>
        </w:rPr>
        <w:t>T</w:t>
      </w:r>
      <w:r w:rsidRPr="002A306B">
        <w:rPr>
          <w:rFonts w:ascii="Lucida Sans Unicode" w:hAnsi="Lucida Sans Unicode" w:cs="Lucida Sans Unicode"/>
          <w:color w:val="000000"/>
        </w:rPr>
        <w:t>opotekan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25 720.00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, </w:t>
      </w:r>
      <w:r w:rsidR="005D3FE7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200,00 PLN.</w:t>
      </w:r>
    </w:p>
    <w:p w:rsidR="005D3FE7" w:rsidRDefault="005D3FE7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5D3FE7">
        <w:rPr>
          <w:rFonts w:ascii="Lucida Sans Unicode" w:hAnsi="Lucida Sans Unicode" w:cs="Lucida Sans Unicode"/>
          <w:bCs/>
          <w:color w:val="000000"/>
        </w:rPr>
        <w:t xml:space="preserve"> </w:t>
      </w:r>
      <w:r w:rsidR="002036E8">
        <w:rPr>
          <w:rFonts w:ascii="Lucida Sans Unicode" w:hAnsi="Lucida Sans Unicode" w:cs="Lucida Sans Unicode"/>
          <w:color w:val="000000"/>
        </w:rPr>
        <w:t xml:space="preserve">Cytostatyki – </w:t>
      </w:r>
      <w:proofErr w:type="spellStart"/>
      <w:r w:rsidR="002036E8">
        <w:rPr>
          <w:rFonts w:ascii="Lucida Sans Unicode" w:hAnsi="Lucida Sans Unicode" w:cs="Lucida Sans Unicode"/>
          <w:color w:val="000000"/>
        </w:rPr>
        <w:t>D</w:t>
      </w:r>
      <w:r w:rsidRPr="002A306B">
        <w:rPr>
          <w:rFonts w:ascii="Lucida Sans Unicode" w:hAnsi="Lucida Sans Unicode" w:cs="Lucida Sans Unicode"/>
          <w:color w:val="000000"/>
        </w:rPr>
        <w:t>ocetaxel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25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2036E8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2036E8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2036E8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Cytostatyki –</w:t>
      </w:r>
      <w:r w:rsidR="002036E8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="002036E8">
        <w:rPr>
          <w:rFonts w:ascii="Lucida Sans Unicode" w:hAnsi="Lucida Sans Unicode" w:cs="Lucida Sans Unicode"/>
          <w:color w:val="000000"/>
        </w:rPr>
        <w:t>D</w:t>
      </w:r>
      <w:r w:rsidRPr="002A306B">
        <w:rPr>
          <w:rFonts w:ascii="Lucida Sans Unicode" w:hAnsi="Lucida Sans Unicode" w:cs="Lucida Sans Unicode"/>
          <w:color w:val="000000"/>
        </w:rPr>
        <w:t>ocetaxel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5 130.00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E967A1">
        <w:rPr>
          <w:rFonts w:ascii="Lucida Sans Unicode" w:hAnsi="Lucida Sans Unicode" w:cs="Lucida Sans Unicode"/>
          <w:bCs/>
          <w:color w:val="000000"/>
        </w:rPr>
        <w:t xml:space="preserve">, </w:t>
      </w:r>
      <w:r w:rsidR="00E967A1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C471D1">
        <w:rPr>
          <w:rFonts w:ascii="Lucida Sans Unicode" w:hAnsi="Lucida Sans Unicode" w:cs="Lucida Sans Unicode"/>
          <w:bCs/>
          <w:color w:val="000000"/>
        </w:rPr>
        <w:t xml:space="preserve">, </w:t>
      </w:r>
      <w:r w:rsidR="00C471D1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582AFA" w:rsidRDefault="00582AFA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582AFA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Risperidonum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26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582AFA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33660000 Produkty lecznicze dla układu nerwowego i organów zmysłów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2348A6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5A456D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Risperidonum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5C692C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7 000.00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824F3B">
        <w:rPr>
          <w:rFonts w:ascii="Lucida Sans Unicode" w:hAnsi="Lucida Sans Unicode" w:cs="Lucida Sans Unicode"/>
          <w:bCs/>
          <w:color w:val="000000"/>
        </w:rPr>
        <w:t xml:space="preserve">, </w:t>
      </w:r>
      <w:r w:rsidR="00824F3B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824F3B">
        <w:rPr>
          <w:rFonts w:ascii="Lucida Sans Unicode" w:hAnsi="Lucida Sans Unicode" w:cs="Lucida Sans Unicode"/>
          <w:bCs/>
          <w:color w:val="000000"/>
        </w:rPr>
        <w:t xml:space="preserve">, </w:t>
      </w:r>
      <w:r w:rsidR="00824F3B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74073A" w:rsidRDefault="0074073A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74073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Butelki apteczne jałowe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27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74073A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39225710 Butelki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74073A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74073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Butelki apteczne jałowe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685.00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74073A">
        <w:rPr>
          <w:rFonts w:ascii="Lucida Sans Unicode" w:hAnsi="Lucida Sans Unicode" w:cs="Lucida Sans Unicode"/>
          <w:bCs/>
          <w:color w:val="000000"/>
        </w:rPr>
        <w:t>, 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686705">
        <w:rPr>
          <w:rFonts w:ascii="Lucida Sans Unicode" w:hAnsi="Lucida Sans Unicode" w:cs="Lucida Sans Unicode"/>
          <w:color w:val="000000"/>
        </w:rPr>
        <w:t>, 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Wadium nie jest wymagane w części 27.</w:t>
      </w:r>
    </w:p>
    <w:p w:rsidR="006D2521" w:rsidRDefault="006D252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Ornithini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aspartas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28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33600000 Produkty farmaceutyczne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Główne miejsce lub lokalizacja realizacji:</w:t>
      </w:r>
      <w:r w:rsidR="006D2521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Ornithini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aspartas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75 000.00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, </w:t>
      </w:r>
      <w:r w:rsidR="006D2521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, </w:t>
      </w:r>
      <w:r w:rsidR="006D2521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400,00 PLN.</w:t>
      </w:r>
    </w:p>
    <w:p w:rsidR="006D2521" w:rsidRDefault="006D252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Retrowirusy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29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6D2521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Retrowirusy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148 500.00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, </w:t>
      </w:r>
      <w:r w:rsidR="006D2521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, </w:t>
      </w:r>
      <w:r w:rsidR="006D2521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Zamawiający wymaga wniesienia wadium w wysokości 700,00 PLN.</w:t>
      </w:r>
    </w:p>
    <w:p w:rsidR="006D2521" w:rsidRDefault="006D252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Paliperidin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palmitate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30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33660000 Produkty lecznicze dla układu nerwowego i organów zmysłów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6D2521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Paliperidin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palmitate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6 400.00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, </w:t>
      </w:r>
      <w:r w:rsidR="006D2521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6D2521">
        <w:rPr>
          <w:rFonts w:ascii="Lucida Sans Unicode" w:hAnsi="Lucida Sans Unicode" w:cs="Lucida Sans Unicode"/>
          <w:bCs/>
          <w:color w:val="000000"/>
        </w:rPr>
        <w:t xml:space="preserve">, </w:t>
      </w:r>
      <w:r w:rsidR="006D2521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6D2521" w:rsidRDefault="006D252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Pemetrexed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31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DD4DFE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Pemetrexed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191 000.00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, </w:t>
      </w:r>
      <w:r w:rsidR="00DD4DFE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, </w:t>
      </w:r>
      <w:r w:rsidR="00DD4DFE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1 000,00 PLN.</w:t>
      </w:r>
    </w:p>
    <w:p w:rsidR="00DD4DFE" w:rsidRDefault="00DD4DFE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Niedrobnokomórkowy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rak płuc 1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32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DD4DFE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DD4DFE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Niedrobnokomórkowy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rak płuc 1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bez VAT: 23 814.00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917984" w:rsidRDefault="00917984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Niedrobnokomórkowy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rak płuc 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33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917984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Niedrobnokomórkowy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rak płuc 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91 203.84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500,00 PLN.</w:t>
      </w:r>
    </w:p>
    <w:p w:rsidR="00917984" w:rsidRDefault="00917984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Niedrobnokomórkowy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rak płuc 3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Część nr: 34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33652100 Środki przeciwnowotworowe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917984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Niedrobnokomórkowy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rak płuc 3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21 500.00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917984" w:rsidRDefault="00917984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II.2.1)</w:t>
      </w:r>
      <w:r w:rsidRPr="002A306B">
        <w:rPr>
          <w:rFonts w:ascii="Lucida Sans Unicode" w:hAnsi="Lucida Sans Unicode" w:cs="Lucida Sans Unicode"/>
          <w:bCs/>
          <w:color w:val="000000"/>
        </w:rPr>
        <w:t>Nazwa: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Amphotericin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Część nr: 35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II.2.2)</w:t>
      </w:r>
      <w:r w:rsidRPr="002A306B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II.2.3)</w:t>
      </w:r>
      <w:r w:rsidRPr="002A306B">
        <w:rPr>
          <w:rFonts w:ascii="Lucida Sans Unicode" w:hAnsi="Lucida Sans Unicode" w:cs="Lucida Sans Unicode"/>
          <w:bCs/>
          <w:color w:val="000000"/>
        </w:rPr>
        <w:t>Miejsce świadczenia usług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Kod NUTS: PL22A Katowicki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917984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 – apteka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II.2.4)</w:t>
      </w:r>
      <w:r w:rsidRPr="002A306B">
        <w:rPr>
          <w:rFonts w:ascii="Lucida Sans Unicode" w:hAnsi="Lucida Sans Unicode" w:cs="Lucida Sans Unicode"/>
          <w:bCs/>
          <w:color w:val="000000"/>
        </w:rPr>
        <w:t>Opis zamówienia: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Amphotericin</w:t>
      </w:r>
      <w:proofErr w:type="spellEnd"/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II.2.5)</w:t>
      </w:r>
      <w:r w:rsidRPr="002A306B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Kryteria określone poniżej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dostawy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Kryterium jakości - Nazwa: Termin płatności / Waga: 20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Cena - Waga: 60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II.2.6)</w:t>
      </w:r>
      <w:r w:rsidRPr="002A306B">
        <w:rPr>
          <w:rFonts w:ascii="Lucida Sans Unicode" w:hAnsi="Lucida Sans Unicode" w:cs="Lucida Sans Unicode"/>
          <w:bCs/>
          <w:color w:val="000000"/>
        </w:rPr>
        <w:t>Szacunkowa wartość</w:t>
      </w:r>
      <w:r w:rsidRPr="002A306B">
        <w:rPr>
          <w:rFonts w:ascii="Lucida Sans Unicode" w:hAnsi="Lucida Sans Unicode" w:cs="Lucida Sans Unicode"/>
          <w:color w:val="000000"/>
        </w:rPr>
        <w:t xml:space="preserve"> bez VAT: 11 000.00 PLN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II.2.7)</w:t>
      </w:r>
      <w:r w:rsidRPr="002A306B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o</w:t>
      </w:r>
      <w:r w:rsidRPr="002A306B">
        <w:rPr>
          <w:rFonts w:ascii="Lucida Sans Unicode" w:hAnsi="Lucida Sans Unicode" w:cs="Lucida Sans Unicode"/>
          <w:color w:val="000000"/>
        </w:rPr>
        <w:t>kres w miesiącach: 12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II.2.10)</w:t>
      </w:r>
      <w:r w:rsidRPr="002A306B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II.2.11)</w:t>
      </w:r>
      <w:r w:rsidRPr="002A306B">
        <w:rPr>
          <w:rFonts w:ascii="Lucida Sans Unicode" w:hAnsi="Lucida Sans Unicode" w:cs="Lucida Sans Unicode"/>
          <w:bCs/>
          <w:color w:val="000000"/>
        </w:rPr>
        <w:t>Informacje o opcjach</w:t>
      </w:r>
      <w:r w:rsidR="00917984">
        <w:rPr>
          <w:rFonts w:ascii="Lucida Sans Unicode" w:hAnsi="Lucida Sans Unicode" w:cs="Lucida Sans Unicode"/>
          <w:bCs/>
          <w:color w:val="000000"/>
        </w:rPr>
        <w:t xml:space="preserve">, </w:t>
      </w:r>
      <w:r w:rsidR="00917984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katalogów elektronicznych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II.2.13)</w:t>
      </w:r>
      <w:r w:rsidRPr="002A306B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II.2.14)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Zamawiający wymaga wniesienia wadium w wysokości 100,00 PLN.</w:t>
      </w:r>
    </w:p>
    <w:p w:rsidR="00BC4C65" w:rsidRDefault="00BC4C65" w:rsidP="00643441">
      <w:pPr>
        <w:shd w:val="clear" w:color="auto" w:fill="FFFFFF"/>
        <w:spacing w:after="150"/>
        <w:rPr>
          <w:rFonts w:ascii="Lucida Sans Unicode" w:hAnsi="Lucida Sans Unicode" w:cs="Lucida Sans Unicode"/>
          <w:bCs/>
          <w:color w:val="444444"/>
          <w:u w:val="single"/>
        </w:rPr>
      </w:pPr>
    </w:p>
    <w:p w:rsidR="00643441" w:rsidRPr="00AD513A" w:rsidRDefault="00643441" w:rsidP="0064344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AD513A">
        <w:rPr>
          <w:rFonts w:ascii="Lucida Sans Unicode" w:hAnsi="Lucida Sans Unicode" w:cs="Lucida Sans Unicode"/>
          <w:b/>
          <w:bCs/>
          <w:color w:val="444444"/>
          <w:u w:val="single"/>
        </w:rPr>
        <w:t>Sekcja III: Informacje o charakterze prawnym, ekonomicznym, finansowym i technicznym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III.1)</w:t>
      </w:r>
      <w:r w:rsidRPr="002A306B">
        <w:rPr>
          <w:rFonts w:ascii="Lucida Sans Unicode" w:hAnsi="Lucida Sans Unicode" w:cs="Lucida Sans Unicode"/>
          <w:bCs/>
          <w:color w:val="000000"/>
        </w:rPr>
        <w:t>Warunki udziału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III.1.1)</w:t>
      </w:r>
      <w:r w:rsidRPr="002A306B">
        <w:rPr>
          <w:rFonts w:ascii="Lucida Sans Unicode" w:hAnsi="Lucida Sans Unicode" w:cs="Lucida Sans Unicode"/>
          <w:bCs/>
          <w:color w:val="000000"/>
        </w:rPr>
        <w:t>Zdolność do prowadzenia działalności zawodowej, w tym wymogi związane z wpisem do rejestru zawodowego lub handlowego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Wykaz i krótki opis warunków: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 udzielenie zamówienia publicznego mogą ubiegać się wykonawcy, którzy spełniają warunki dotyczące posiadania kompetencji lub uprawnień do prowadzenia określonej działalności zawodowej, o ile wynika to z odrębnych przepisów. Ocena spełniania warunków udziału w postępowaniu będzie dokonana na zasadzie spełnia / nie spełnia na podstawie złożonych dokumentów i oświadczeń.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Dokumenty wymagane na etapie składania ofert: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jednolity europejski dokument zamówienia.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 terminie 3 dni od dnia zamieszczenia na stronie internetowej informacji z otwarcia ofert należy złożyć: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oświadczenie wykonawcy o przynależności albo braku przynależności do tej samej grupy kapitałowej.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Dokumenty składane na wezwanie Zamawiającego: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koncesja, zezwolenie lub licencja,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lastRenderedPageBreak/>
        <w:t>— odpis z właściwego rejestru lub z centralnej ewidencji i informacji o działalności gospodarczej,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zaświadczenie właściwego naczelnika urzędu skarbowego,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zaświadczenie właściwej terenowej jednostki organizacyjnej ZUS lub KRUS,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informacja z Krajowego Rejestru Karnego,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dokumenty dotyczące podmiotu w zakresie wymaganym dla wykonawcy,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informacja z odpowiedniego rejestru lub inny równoważny dokument,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 xml:space="preserve">— dokument składany w odniesieniu do osoby mającej miejsce zamieszkania poza terytorium Rzeczypospolitej Polskiej w zakresie określonym w art. 24 ust. 1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pkt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14 i 21 oraz ust. 5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pkt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 xml:space="preserve"> 6 ustawy </w:t>
      </w:r>
      <w:proofErr w:type="spellStart"/>
      <w:r w:rsidRPr="002A306B">
        <w:rPr>
          <w:rFonts w:ascii="Lucida Sans Unicode" w:hAnsi="Lucida Sans Unicode" w:cs="Lucida Sans Unicode"/>
          <w:color w:val="000000"/>
        </w:rPr>
        <w:t>Pzp</w:t>
      </w:r>
      <w:proofErr w:type="spellEnd"/>
      <w:r w:rsidRPr="002A306B">
        <w:rPr>
          <w:rFonts w:ascii="Lucida Sans Unicode" w:hAnsi="Lucida Sans Unicode" w:cs="Lucida Sans Unicode"/>
          <w:color w:val="000000"/>
        </w:rPr>
        <w:t>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dokument potwierdzający niezaleganie przez wykonawcę z opłacaniem podatków,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— dokument potwierdzający, że nie otwarto likwidacji wykonawcy.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III.1.2)</w:t>
      </w:r>
      <w:r w:rsidRPr="002A306B">
        <w:rPr>
          <w:rFonts w:ascii="Lucida Sans Unicode" w:hAnsi="Lucida Sans Unicode" w:cs="Lucida Sans Unicode"/>
          <w:bCs/>
          <w:color w:val="000000"/>
        </w:rPr>
        <w:t>Sytuacja ekonomiczna i finansowa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Wykaz i krótki opis kryteriów kwalifikacji: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 udzielenie zamówienia publicznego mogą ubiegać się wykonawcy, którzy spełniają warunki dotyczące sytuacji ekonomicznej lub finansowej. Ocena spełniania warunków udziału w postępowaniu będzie dokonana na zasadzie spełnia / nie spełnia na podstawie złożonych dokumentów i oświadczeń.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Dokumenty składane na wezwanie Zamawiającego: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informacja banku lub spółdzielczej kasy oszczędnościowo-kredytowej.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III.1.3)</w:t>
      </w:r>
      <w:r w:rsidRPr="002A306B">
        <w:rPr>
          <w:rFonts w:ascii="Lucida Sans Unicode" w:hAnsi="Lucida Sans Unicode" w:cs="Lucida Sans Unicode"/>
          <w:bCs/>
          <w:color w:val="000000"/>
        </w:rPr>
        <w:t>Zdolność techniczna i kwalifikacje zawodowe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Wykaz i krótki opis kryteriów kwalifikacji: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 udzielenie zamówienia publicznego mogą ubiegać się wykonawcy, którzy spełniają warunki dotyczące zdolności technicznej lub zawodowej. Ocena spełniania warunków udziału w postępowaniu będzie dokonana na zasadzie spełnia / nie spełnia na podstawie złożonych dokumentów i oświadczeń.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Dokumenty składane na wezwanie Zamawiającego: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wykaz dostaw wraz z referencjami.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III.1.5)</w:t>
      </w:r>
      <w:r w:rsidRPr="002A306B">
        <w:rPr>
          <w:rFonts w:ascii="Lucida Sans Unicode" w:hAnsi="Lucida Sans Unicode" w:cs="Lucida Sans Unicode"/>
          <w:bCs/>
          <w:color w:val="000000"/>
        </w:rPr>
        <w:t>Informacje o zamówieniach zastrzeżonych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III.2)</w:t>
      </w:r>
      <w:r w:rsidRPr="002A306B">
        <w:rPr>
          <w:rFonts w:ascii="Lucida Sans Unicode" w:hAnsi="Lucida Sans Unicode" w:cs="Lucida Sans Unicode"/>
          <w:bCs/>
          <w:color w:val="000000"/>
        </w:rPr>
        <w:t>Warunki dotyczące zamówienia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III.2.2)</w:t>
      </w:r>
      <w:r w:rsidRPr="002A306B">
        <w:rPr>
          <w:rFonts w:ascii="Lucida Sans Unicode" w:hAnsi="Lucida Sans Unicode" w:cs="Lucida Sans Unicode"/>
          <w:bCs/>
          <w:color w:val="000000"/>
        </w:rPr>
        <w:t>Warunki realizacji umowy: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Zgodnie z wzorem umowy – załącznik nr 4 do SIWZ.</w:t>
      </w:r>
    </w:p>
    <w:p w:rsidR="00643441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III.2.3)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pracowników odpowiedzialnych za wykonanie zamówienia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AD513A" w:rsidRPr="002A306B" w:rsidRDefault="00AD513A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</w:p>
    <w:p w:rsidR="00643441" w:rsidRPr="00AD513A" w:rsidRDefault="00643441" w:rsidP="00AD513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AD513A">
        <w:rPr>
          <w:rFonts w:ascii="Lucida Sans Unicode" w:hAnsi="Lucida Sans Unicode" w:cs="Lucida Sans Unicode"/>
          <w:b/>
          <w:bCs/>
          <w:color w:val="444444"/>
          <w:u w:val="single"/>
        </w:rPr>
        <w:t>Sekcja IV: Procedura</w:t>
      </w:r>
    </w:p>
    <w:p w:rsidR="00643441" w:rsidRPr="002A306B" w:rsidRDefault="00643441" w:rsidP="00AD513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IV.1)</w:t>
      </w:r>
      <w:r w:rsidRPr="002A306B">
        <w:rPr>
          <w:rFonts w:ascii="Lucida Sans Unicode" w:hAnsi="Lucida Sans Unicode" w:cs="Lucida Sans Unicode"/>
          <w:bCs/>
          <w:color w:val="000000"/>
        </w:rPr>
        <w:t>Opis</w:t>
      </w:r>
    </w:p>
    <w:p w:rsidR="00643441" w:rsidRPr="002A306B" w:rsidRDefault="00643441" w:rsidP="00AD513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IV.1.1)</w:t>
      </w:r>
      <w:r w:rsidRPr="002A306B">
        <w:rPr>
          <w:rFonts w:ascii="Lucida Sans Unicode" w:hAnsi="Lucida Sans Unicode" w:cs="Lucida Sans Unicode"/>
          <w:bCs/>
          <w:color w:val="000000"/>
        </w:rPr>
        <w:t>Rodzaj procedury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2A306B">
        <w:rPr>
          <w:rFonts w:ascii="Lucida Sans Unicode" w:hAnsi="Lucida Sans Unicode" w:cs="Lucida Sans Unicode"/>
          <w:color w:val="000000"/>
        </w:rPr>
        <w:t>otwarta</w:t>
      </w:r>
    </w:p>
    <w:p w:rsidR="00643441" w:rsidRPr="002A306B" w:rsidRDefault="00643441" w:rsidP="00AD513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IV.1.3)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umowy ramowej lub dynamicznego systemu zakupów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IV.1.4)</w:t>
      </w:r>
      <w:r w:rsidRPr="002A306B">
        <w:rPr>
          <w:rFonts w:ascii="Lucida Sans Unicode" w:hAnsi="Lucida Sans Unicode" w:cs="Lucida Sans Unicode"/>
          <w:bCs/>
          <w:color w:val="000000"/>
        </w:rPr>
        <w:t>Zmniejszenie liczby rozwiązań lub ofert podczas negocjacji lub dialogu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IV.1.6)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aukcji elektronicznej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IV.1.8)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Porozumienia w sprawie zamówień rządowych (GPA)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Zamówienie jest objęte Porozumieniem w sprawie zamówień rządowych: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IV.2)</w:t>
      </w:r>
      <w:r w:rsidRPr="002A306B">
        <w:rPr>
          <w:rFonts w:ascii="Lucida Sans Unicode" w:hAnsi="Lucida Sans Unicode" w:cs="Lucida Sans Unicode"/>
          <w:bCs/>
          <w:color w:val="000000"/>
        </w:rPr>
        <w:t>Informacje administracyjne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IV.2.1)</w:t>
      </w:r>
      <w:r w:rsidRPr="002A306B">
        <w:rPr>
          <w:rFonts w:ascii="Lucida Sans Unicode" w:hAnsi="Lucida Sans Unicode" w:cs="Lucida Sans Unicode"/>
          <w:bCs/>
          <w:color w:val="000000"/>
        </w:rPr>
        <w:t>Poprzednia publikacja dotycząca przedmiotowego postępowania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AD513A">
        <w:rPr>
          <w:rFonts w:ascii="Lucida Sans Unicode" w:hAnsi="Lucida Sans Unicode" w:cs="Lucida Sans Unicode"/>
          <w:b/>
          <w:color w:val="000000"/>
        </w:rPr>
        <w:t>IV.2.2)</w:t>
      </w:r>
      <w:r w:rsidRPr="00AD513A">
        <w:rPr>
          <w:rFonts w:ascii="Lucida Sans Unicode" w:hAnsi="Lucida Sans Unicode" w:cs="Lucida Sans Unicode"/>
          <w:b/>
          <w:bCs/>
          <w:color w:val="000000"/>
        </w:rPr>
        <w:t>Termin składania ofert</w:t>
      </w:r>
      <w:r w:rsidRPr="002A306B">
        <w:rPr>
          <w:rFonts w:ascii="Lucida Sans Unicode" w:hAnsi="Lucida Sans Unicode" w:cs="Lucida Sans Unicode"/>
          <w:bCs/>
          <w:color w:val="000000"/>
        </w:rPr>
        <w:t xml:space="preserve"> lub wniosków o dopuszczenie do udziału</w:t>
      </w:r>
    </w:p>
    <w:p w:rsidR="00643441" w:rsidRPr="00AD513A" w:rsidRDefault="00AD513A" w:rsidP="00643441">
      <w:pPr>
        <w:shd w:val="clear" w:color="auto" w:fill="FFFFFF"/>
        <w:rPr>
          <w:rFonts w:ascii="Lucida Sans Unicode" w:hAnsi="Lucida Sans Unicode" w:cs="Lucida Sans Unicode"/>
          <w:b/>
          <w:color w:val="000000"/>
        </w:rPr>
      </w:pPr>
      <w:r>
        <w:rPr>
          <w:rFonts w:ascii="Lucida Sans Unicode" w:hAnsi="Lucida Sans Unicode" w:cs="Lucida Sans Unicode"/>
          <w:b/>
          <w:color w:val="000000"/>
        </w:rPr>
        <w:lastRenderedPageBreak/>
        <w:t>Data: 05.08.</w:t>
      </w:r>
      <w:r w:rsidR="00643441" w:rsidRPr="00AD513A">
        <w:rPr>
          <w:rFonts w:ascii="Lucida Sans Unicode" w:hAnsi="Lucida Sans Unicode" w:cs="Lucida Sans Unicode"/>
          <w:b/>
          <w:color w:val="000000"/>
        </w:rPr>
        <w:t>2020</w:t>
      </w:r>
      <w:r>
        <w:rPr>
          <w:rFonts w:ascii="Lucida Sans Unicode" w:hAnsi="Lucida Sans Unicode" w:cs="Lucida Sans Unicode"/>
          <w:b/>
          <w:color w:val="000000"/>
        </w:rPr>
        <w:t xml:space="preserve"> r.</w:t>
      </w:r>
    </w:p>
    <w:p w:rsidR="00643441" w:rsidRPr="00AD513A" w:rsidRDefault="00643441" w:rsidP="00643441">
      <w:pPr>
        <w:shd w:val="clear" w:color="auto" w:fill="FFFFFF"/>
        <w:rPr>
          <w:rFonts w:ascii="Lucida Sans Unicode" w:hAnsi="Lucida Sans Unicode" w:cs="Lucida Sans Unicode"/>
          <w:b/>
          <w:color w:val="000000"/>
        </w:rPr>
      </w:pPr>
      <w:r w:rsidRPr="00AD513A">
        <w:rPr>
          <w:rFonts w:ascii="Lucida Sans Unicode" w:hAnsi="Lucida Sans Unicode" w:cs="Lucida Sans Unicode"/>
          <w:b/>
          <w:color w:val="000000"/>
        </w:rPr>
        <w:t>Czas lokalny: 10:00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IV.2.3)</w:t>
      </w:r>
      <w:r w:rsidRPr="002A306B">
        <w:rPr>
          <w:rFonts w:ascii="Lucida Sans Unicode" w:hAnsi="Lucida Sans Unicode" w:cs="Lucida Sans Unicode"/>
          <w:bCs/>
          <w:color w:val="000000"/>
        </w:rPr>
        <w:t>Szacunkowa data wysłania zaproszeń do składania ofert lub do udziału wybranym kandydatom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IV.2.4)</w:t>
      </w:r>
      <w:r w:rsidRPr="002A306B">
        <w:rPr>
          <w:rFonts w:ascii="Lucida Sans Unicode" w:hAnsi="Lucida Sans Unicode" w:cs="Lucida Sans Unicode"/>
          <w:bCs/>
          <w:color w:val="000000"/>
        </w:rPr>
        <w:t>Języki, w których można sporządzać oferty lub wnioski o dopuszczenie do udziału: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Polski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IV.2.6)</w:t>
      </w:r>
      <w:r w:rsidRPr="002A306B">
        <w:rPr>
          <w:rFonts w:ascii="Lucida Sans Unicode" w:hAnsi="Lucida Sans Unicode" w:cs="Lucida Sans Unicode"/>
          <w:bCs/>
          <w:color w:val="000000"/>
        </w:rPr>
        <w:t>Minimalny okres, w którym oferent będzie związany ofertą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 xml:space="preserve">Oferta </w:t>
      </w:r>
      <w:r w:rsidR="00AD513A">
        <w:rPr>
          <w:rFonts w:ascii="Lucida Sans Unicode" w:hAnsi="Lucida Sans Unicode" w:cs="Lucida Sans Unicode"/>
          <w:color w:val="000000"/>
        </w:rPr>
        <w:t>musi zachować ważność do: 03.10.</w:t>
      </w:r>
      <w:r w:rsidRPr="002A306B">
        <w:rPr>
          <w:rFonts w:ascii="Lucida Sans Unicode" w:hAnsi="Lucida Sans Unicode" w:cs="Lucida Sans Unicode"/>
          <w:color w:val="000000"/>
        </w:rPr>
        <w:t>2020</w:t>
      </w:r>
      <w:r w:rsidR="00AD513A">
        <w:rPr>
          <w:rFonts w:ascii="Lucida Sans Unicode" w:hAnsi="Lucida Sans Unicode" w:cs="Lucida Sans Unicode"/>
          <w:color w:val="000000"/>
        </w:rPr>
        <w:t xml:space="preserve"> r.</w:t>
      </w:r>
    </w:p>
    <w:p w:rsidR="00643441" w:rsidRPr="00AD513A" w:rsidRDefault="00643441" w:rsidP="00643441">
      <w:pPr>
        <w:shd w:val="clear" w:color="auto" w:fill="FFFFFF"/>
        <w:rPr>
          <w:rFonts w:ascii="Lucida Sans Unicode" w:hAnsi="Lucida Sans Unicode" w:cs="Lucida Sans Unicode"/>
          <w:b/>
          <w:color w:val="444444"/>
        </w:rPr>
      </w:pPr>
      <w:r w:rsidRPr="00AD513A">
        <w:rPr>
          <w:rFonts w:ascii="Lucida Sans Unicode" w:hAnsi="Lucida Sans Unicode" w:cs="Lucida Sans Unicode"/>
          <w:b/>
          <w:color w:val="000000"/>
        </w:rPr>
        <w:t>IV.2.7)</w:t>
      </w:r>
      <w:r w:rsidRPr="00AD513A">
        <w:rPr>
          <w:rFonts w:ascii="Lucida Sans Unicode" w:hAnsi="Lucida Sans Unicode" w:cs="Lucida Sans Unicode"/>
          <w:b/>
          <w:bCs/>
          <w:color w:val="000000"/>
        </w:rPr>
        <w:t>Warunki otwarcia ofert</w:t>
      </w:r>
    </w:p>
    <w:p w:rsidR="00643441" w:rsidRPr="00AD513A" w:rsidRDefault="00AD513A" w:rsidP="00643441">
      <w:pPr>
        <w:shd w:val="clear" w:color="auto" w:fill="FFFFFF"/>
        <w:rPr>
          <w:rFonts w:ascii="Lucida Sans Unicode" w:hAnsi="Lucida Sans Unicode" w:cs="Lucida Sans Unicode"/>
          <w:b/>
          <w:color w:val="000000"/>
        </w:rPr>
      </w:pPr>
      <w:r>
        <w:rPr>
          <w:rFonts w:ascii="Lucida Sans Unicode" w:hAnsi="Lucida Sans Unicode" w:cs="Lucida Sans Unicode"/>
          <w:b/>
          <w:color w:val="000000"/>
        </w:rPr>
        <w:t>Data: 05.08.</w:t>
      </w:r>
      <w:r w:rsidR="00643441" w:rsidRPr="00AD513A">
        <w:rPr>
          <w:rFonts w:ascii="Lucida Sans Unicode" w:hAnsi="Lucida Sans Unicode" w:cs="Lucida Sans Unicode"/>
          <w:b/>
          <w:color w:val="000000"/>
        </w:rPr>
        <w:t>2020</w:t>
      </w:r>
      <w:r>
        <w:rPr>
          <w:rFonts w:ascii="Lucida Sans Unicode" w:hAnsi="Lucida Sans Unicode" w:cs="Lucida Sans Unicode"/>
          <w:b/>
          <w:color w:val="000000"/>
        </w:rPr>
        <w:t xml:space="preserve"> r.</w:t>
      </w:r>
    </w:p>
    <w:p w:rsidR="00643441" w:rsidRPr="00AD513A" w:rsidRDefault="00643441" w:rsidP="00643441">
      <w:pPr>
        <w:shd w:val="clear" w:color="auto" w:fill="FFFFFF"/>
        <w:rPr>
          <w:rFonts w:ascii="Lucida Sans Unicode" w:hAnsi="Lucida Sans Unicode" w:cs="Lucida Sans Unicode"/>
          <w:b/>
          <w:color w:val="000000"/>
        </w:rPr>
      </w:pPr>
      <w:r w:rsidRPr="00AD513A">
        <w:rPr>
          <w:rFonts w:ascii="Lucida Sans Unicode" w:hAnsi="Lucida Sans Unicode" w:cs="Lucida Sans Unicode"/>
          <w:b/>
          <w:color w:val="000000"/>
        </w:rPr>
        <w:t>Czas lokalny: 10:30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Miejsce:</w:t>
      </w:r>
      <w:r w:rsidR="00AD513A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Siedziba Zamawiającego, Dział Zamówień Publicznych i Zaopatrzenia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Informacje o osobach upoważnionych i procedurze otwarcia:</w:t>
      </w:r>
      <w:r w:rsidR="00AD513A">
        <w:rPr>
          <w:rFonts w:ascii="Lucida Sans Unicode" w:hAnsi="Lucida Sans Unicode" w:cs="Lucida Sans Unicode"/>
          <w:color w:val="000000"/>
        </w:rPr>
        <w:t xml:space="preserve"> </w:t>
      </w:r>
      <w:r w:rsidRPr="002A306B">
        <w:rPr>
          <w:rFonts w:ascii="Lucida Sans Unicode" w:hAnsi="Lucida Sans Unicode" w:cs="Lucida Sans Unicode"/>
          <w:color w:val="000000"/>
        </w:rPr>
        <w:t>Komisja przetargowa i wszystkie zainteresowane osoby.</w:t>
      </w:r>
    </w:p>
    <w:p w:rsidR="00AD513A" w:rsidRDefault="00AD513A" w:rsidP="00AD513A">
      <w:pPr>
        <w:shd w:val="clear" w:color="auto" w:fill="FFFFFF"/>
        <w:rPr>
          <w:rFonts w:ascii="Lucida Sans Unicode" w:hAnsi="Lucida Sans Unicode" w:cs="Lucida Sans Unicode"/>
          <w:bCs/>
          <w:color w:val="444444"/>
          <w:u w:val="single"/>
        </w:rPr>
      </w:pPr>
    </w:p>
    <w:p w:rsidR="00643441" w:rsidRPr="002A306B" w:rsidRDefault="00643441" w:rsidP="00AD513A">
      <w:pPr>
        <w:shd w:val="clear" w:color="auto" w:fill="FFFFFF"/>
        <w:rPr>
          <w:rFonts w:ascii="Lucida Sans Unicode" w:hAnsi="Lucida Sans Unicode" w:cs="Lucida Sans Unicode"/>
          <w:bCs/>
          <w:color w:val="444444"/>
          <w:u w:val="single"/>
        </w:rPr>
      </w:pPr>
      <w:r w:rsidRPr="002A306B">
        <w:rPr>
          <w:rFonts w:ascii="Lucida Sans Unicode" w:hAnsi="Lucida Sans Unicode" w:cs="Lucida Sans Unicode"/>
          <w:bCs/>
          <w:color w:val="444444"/>
          <w:u w:val="single"/>
        </w:rPr>
        <w:t>Sekcja VI: Informacje uzupełniające</w:t>
      </w:r>
    </w:p>
    <w:p w:rsidR="00643441" w:rsidRPr="002A306B" w:rsidRDefault="00643441" w:rsidP="00AD513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VI.1)</w:t>
      </w:r>
      <w:r w:rsidRPr="002A306B">
        <w:rPr>
          <w:rFonts w:ascii="Lucida Sans Unicode" w:hAnsi="Lucida Sans Unicode" w:cs="Lucida Sans Unicode"/>
          <w:bCs/>
          <w:color w:val="000000"/>
        </w:rPr>
        <w:t>Informacje o powtarzającym się charakterze zamówienia</w:t>
      </w:r>
    </w:p>
    <w:p w:rsidR="00643441" w:rsidRPr="002A306B" w:rsidRDefault="00643441" w:rsidP="00AD513A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Jest to zamówienie o charakterze powtarzającym się: nie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VI.2)</w:t>
      </w:r>
      <w:r w:rsidRPr="002A306B">
        <w:rPr>
          <w:rFonts w:ascii="Lucida Sans Unicode" w:hAnsi="Lucida Sans Unicode" w:cs="Lucida Sans Unicode"/>
          <w:bCs/>
          <w:color w:val="000000"/>
        </w:rPr>
        <w:t>Informacje na temat procesów elektronicznych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, </w:t>
      </w:r>
      <w:r w:rsidR="00AD513A">
        <w:rPr>
          <w:rFonts w:ascii="Lucida Sans Unicode" w:hAnsi="Lucida Sans Unicode" w:cs="Lucida Sans Unicode"/>
          <w:color w:val="000000"/>
        </w:rPr>
        <w:t>nie dotyczy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VI.3)</w:t>
      </w:r>
      <w:r w:rsidRPr="002A306B">
        <w:rPr>
          <w:rFonts w:ascii="Lucida Sans Unicode" w:hAnsi="Lucida Sans Unicode" w:cs="Lucida Sans Unicode"/>
          <w:bCs/>
          <w:color w:val="000000"/>
        </w:rPr>
        <w:t>Informacje dodatkowe: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 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VI.4)</w:t>
      </w:r>
      <w:r w:rsidRPr="002A306B">
        <w:rPr>
          <w:rFonts w:ascii="Lucida Sans Unicode" w:hAnsi="Lucida Sans Unicode" w:cs="Lucida Sans Unicode"/>
          <w:bCs/>
          <w:color w:val="000000"/>
        </w:rPr>
        <w:t>Procedury odwoławcze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VI.4.1)</w:t>
      </w:r>
      <w:r w:rsidRPr="002A306B">
        <w:rPr>
          <w:rFonts w:ascii="Lucida Sans Unicode" w:hAnsi="Lucida Sans Unicode" w:cs="Lucida Sans Unicode"/>
          <w:bCs/>
          <w:color w:val="000000"/>
        </w:rPr>
        <w:t>Organ odpowiedzialny za procedury odwoławcze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Oficjalna nazwa: Urząd Zamówień Publicznych</w:t>
      </w:r>
      <w:r w:rsidRPr="002A306B">
        <w:rPr>
          <w:rFonts w:ascii="Lucida Sans Unicode" w:hAnsi="Lucida Sans Unicode" w:cs="Lucida Sans Unicode"/>
          <w:color w:val="000000"/>
        </w:rPr>
        <w:br/>
        <w:t>Adres pocztowy: ul. Postępu 17A</w:t>
      </w:r>
      <w:r w:rsidRPr="002A306B">
        <w:rPr>
          <w:rFonts w:ascii="Lucida Sans Unicode" w:hAnsi="Lucida Sans Unicode" w:cs="Lucida Sans Unicode"/>
          <w:color w:val="000000"/>
        </w:rPr>
        <w:br/>
        <w:t>Miejscowość: Warszawa</w:t>
      </w:r>
      <w:r w:rsidRPr="002A306B">
        <w:rPr>
          <w:rFonts w:ascii="Lucida Sans Unicode" w:hAnsi="Lucida Sans Unicode" w:cs="Lucida Sans Unicode"/>
          <w:color w:val="000000"/>
        </w:rPr>
        <w:br/>
        <w:t>Kod pocztowy: 02-676</w:t>
      </w:r>
      <w:r w:rsidRPr="002A306B">
        <w:rPr>
          <w:rFonts w:ascii="Lucida Sans Unicode" w:hAnsi="Lucida Sans Unicode" w:cs="Lucida Sans Unicode"/>
          <w:color w:val="000000"/>
        </w:rPr>
        <w:br/>
        <w:t>Państwo: Polska</w:t>
      </w:r>
      <w:r w:rsidRPr="002A306B">
        <w:rPr>
          <w:rFonts w:ascii="Lucida Sans Unicode" w:hAnsi="Lucida Sans Unicode" w:cs="Lucida Sans Unicode"/>
          <w:color w:val="000000"/>
        </w:rPr>
        <w:br/>
        <w:t>E-mail: </w:t>
      </w:r>
      <w:hyperlink r:id="rId12" w:history="1">
        <w:r w:rsidRPr="002A306B">
          <w:rPr>
            <w:rFonts w:ascii="Lucida Sans Unicode" w:hAnsi="Lucida Sans Unicode" w:cs="Lucida Sans Unicode"/>
            <w:color w:val="3366CC"/>
            <w:u w:val="single"/>
          </w:rPr>
          <w:t>odwolania@uzp.gov.pl</w:t>
        </w:r>
      </w:hyperlink>
      <w:r w:rsidRPr="002A306B">
        <w:rPr>
          <w:rFonts w:ascii="Lucida Sans Unicode" w:hAnsi="Lucida Sans Unicode" w:cs="Lucida Sans Unicode"/>
          <w:color w:val="000000"/>
        </w:rPr>
        <w:br/>
        <w:t>Tel.: +48 224587801</w:t>
      </w:r>
      <w:r w:rsidRPr="002A306B">
        <w:rPr>
          <w:rFonts w:ascii="Lucida Sans Unicode" w:hAnsi="Lucida Sans Unicode" w:cs="Lucida Sans Unicode"/>
          <w:color w:val="000000"/>
        </w:rPr>
        <w:br/>
        <w:t>Faks: +48 224587700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Adres internetowy: </w:t>
      </w:r>
      <w:hyperlink r:id="rId13" w:tgtFrame="_blank" w:history="1">
        <w:r w:rsidRPr="002A306B">
          <w:rPr>
            <w:rFonts w:ascii="Lucida Sans Unicode" w:hAnsi="Lucida Sans Unicode" w:cs="Lucida Sans Unicode"/>
            <w:color w:val="3366CC"/>
            <w:u w:val="single"/>
          </w:rPr>
          <w:t>www.uzp.gov.pl</w:t>
        </w:r>
      </w:hyperlink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VI.4.2)</w:t>
      </w:r>
      <w:r w:rsidRPr="002A306B">
        <w:rPr>
          <w:rFonts w:ascii="Lucida Sans Unicode" w:hAnsi="Lucida Sans Unicode" w:cs="Lucida Sans Unicode"/>
          <w:bCs/>
          <w:color w:val="000000"/>
        </w:rPr>
        <w:t>Organ odpowiedzialny za procedury mediacyjne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VI.4.3)</w:t>
      </w:r>
      <w:r w:rsidRPr="002A306B">
        <w:rPr>
          <w:rFonts w:ascii="Lucida Sans Unicode" w:hAnsi="Lucida Sans Unicode" w:cs="Lucida Sans Unicode"/>
          <w:bCs/>
          <w:color w:val="000000"/>
        </w:rPr>
        <w:t>Składanie odwołań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Dokładne informacje na temat terminów składania odwołań: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Terminy składania odwołań określa art. 182 ustawy Prawo zamówień publicznych.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2A306B">
        <w:rPr>
          <w:rFonts w:ascii="Lucida Sans Unicode" w:hAnsi="Lucida Sans Unicode" w:cs="Lucida Sans Unicode"/>
          <w:color w:val="000000"/>
        </w:rPr>
        <w:t>VI.4.4)</w:t>
      </w:r>
      <w:r w:rsidRPr="002A306B">
        <w:rPr>
          <w:rFonts w:ascii="Lucida Sans Unicode" w:hAnsi="Lucida Sans Unicode" w:cs="Lucida Sans Unicode"/>
          <w:bCs/>
          <w:color w:val="000000"/>
        </w:rPr>
        <w:t>Źródło, gdzie można uzyskać informacje na temat składania odwołań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Oficjalna nazwa: Urząd Zamówień Publicznych</w:t>
      </w:r>
      <w:r w:rsidRPr="002A306B">
        <w:rPr>
          <w:rFonts w:ascii="Lucida Sans Unicode" w:hAnsi="Lucida Sans Unicode" w:cs="Lucida Sans Unicode"/>
          <w:color w:val="000000"/>
        </w:rPr>
        <w:br/>
        <w:t>Miejscowość: Warszawa</w:t>
      </w:r>
      <w:r w:rsidRPr="002A306B">
        <w:rPr>
          <w:rFonts w:ascii="Lucida Sans Unicode" w:hAnsi="Lucida Sans Unicode" w:cs="Lucida Sans Unicode"/>
          <w:color w:val="000000"/>
        </w:rPr>
        <w:br/>
        <w:t>Państwo: Polska</w:t>
      </w:r>
    </w:p>
    <w:p w:rsidR="00643441" w:rsidRPr="002A306B" w:rsidRDefault="00643441" w:rsidP="00643441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2A306B">
        <w:rPr>
          <w:rFonts w:ascii="Lucida Sans Unicode" w:hAnsi="Lucida Sans Unicode" w:cs="Lucida Sans Unicode"/>
          <w:color w:val="000000"/>
        </w:rPr>
        <w:t>VI.5)</w:t>
      </w:r>
      <w:r w:rsidRPr="002A306B">
        <w:rPr>
          <w:rFonts w:ascii="Lucida Sans Unicode" w:hAnsi="Lucida Sans Unicode" w:cs="Lucida Sans Unicode"/>
          <w:bCs/>
          <w:color w:val="000000"/>
        </w:rPr>
        <w:t>Data wysłania niniejszego ogłoszenia:</w:t>
      </w:r>
      <w:r w:rsidR="00AD513A">
        <w:rPr>
          <w:rFonts w:ascii="Lucida Sans Unicode" w:hAnsi="Lucida Sans Unicode" w:cs="Lucida Sans Unicode"/>
          <w:bCs/>
          <w:color w:val="000000"/>
        </w:rPr>
        <w:t xml:space="preserve"> </w:t>
      </w:r>
      <w:r w:rsidR="00AD513A">
        <w:rPr>
          <w:rFonts w:ascii="Lucida Sans Unicode" w:hAnsi="Lucida Sans Unicode" w:cs="Lucida Sans Unicode"/>
          <w:color w:val="000000"/>
        </w:rPr>
        <w:t>25.06.</w:t>
      </w:r>
      <w:r w:rsidRPr="002A306B">
        <w:rPr>
          <w:rFonts w:ascii="Lucida Sans Unicode" w:hAnsi="Lucida Sans Unicode" w:cs="Lucida Sans Unicode"/>
          <w:color w:val="000000"/>
        </w:rPr>
        <w:t>2020</w:t>
      </w:r>
      <w:r w:rsidR="00AD513A">
        <w:rPr>
          <w:rFonts w:ascii="Lucida Sans Unicode" w:hAnsi="Lucida Sans Unicode" w:cs="Lucida Sans Unicode"/>
          <w:color w:val="000000"/>
        </w:rPr>
        <w:t>r.</w:t>
      </w:r>
    </w:p>
    <w:p w:rsidR="00AD513A" w:rsidRPr="00327F3A" w:rsidRDefault="00AD513A" w:rsidP="00AD513A">
      <w:pPr>
        <w:jc w:val="right"/>
        <w:rPr>
          <w:rFonts w:ascii="Lucida Sans Unicode" w:hAnsi="Lucida Sans Unicode" w:cs="Lucida Sans Unicode"/>
          <w:sz w:val="18"/>
          <w:szCs w:val="18"/>
        </w:rPr>
      </w:pPr>
    </w:p>
    <w:p w:rsidR="00AD513A" w:rsidRDefault="00AD513A" w:rsidP="00AD513A">
      <w:pPr>
        <w:rPr>
          <w:rFonts w:ascii="Lucida Sans Unicode" w:hAnsi="Lucida Sans Unicode" w:cs="Lucida Sans Unicode"/>
          <w:sz w:val="18"/>
          <w:szCs w:val="18"/>
        </w:rPr>
      </w:pPr>
      <w:r w:rsidRPr="00327F3A">
        <w:rPr>
          <w:rFonts w:ascii="Lucida Sans Unicode" w:hAnsi="Lucida Sans Unicode" w:cs="Lucida Sans Unicode"/>
          <w:sz w:val="18"/>
          <w:szCs w:val="18"/>
        </w:rPr>
        <w:t>Chorzów, dnia: 29.06.2020 r.</w:t>
      </w:r>
    </w:p>
    <w:p w:rsidR="00327F3A" w:rsidRDefault="00327F3A" w:rsidP="00AD513A">
      <w:pPr>
        <w:rPr>
          <w:rFonts w:ascii="Lucida Sans Unicode" w:hAnsi="Lucida Sans Unicode" w:cs="Lucida Sans Unicode"/>
          <w:sz w:val="18"/>
          <w:szCs w:val="18"/>
        </w:rPr>
      </w:pPr>
    </w:p>
    <w:p w:rsidR="00327F3A" w:rsidRPr="00327F3A" w:rsidRDefault="00327F3A" w:rsidP="00AD513A">
      <w:pPr>
        <w:rPr>
          <w:rFonts w:ascii="Lucida Sans Unicode" w:hAnsi="Lucida Sans Unicode" w:cs="Lucida Sans Unicode"/>
          <w:sz w:val="18"/>
          <w:szCs w:val="18"/>
        </w:rPr>
      </w:pPr>
    </w:p>
    <w:p w:rsidR="00214BB8" w:rsidRPr="00327F3A" w:rsidRDefault="00327F3A" w:rsidP="00CC1373">
      <w:pPr>
        <w:jc w:val="both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 w:rsidRPr="00327F3A">
        <w:rPr>
          <w:rFonts w:ascii="Lucida Sans Unicode" w:hAnsi="Lucida Sans Unicode" w:cs="Lucida Sans Unicode"/>
          <w:sz w:val="18"/>
          <w:szCs w:val="18"/>
        </w:rPr>
        <w:t>..............................................................</w:t>
      </w:r>
    </w:p>
    <w:p w:rsidR="00327F3A" w:rsidRPr="00327F3A" w:rsidRDefault="00327F3A" w:rsidP="00CC1373">
      <w:pPr>
        <w:jc w:val="both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>
        <w:rPr>
          <w:rFonts w:ascii="Lucida Sans Unicode" w:hAnsi="Lucida Sans Unicode" w:cs="Lucida Sans Unicode"/>
          <w:sz w:val="18"/>
          <w:szCs w:val="18"/>
        </w:rPr>
        <w:tab/>
      </w:r>
      <w:r w:rsidRPr="00327F3A">
        <w:rPr>
          <w:rFonts w:ascii="Lucida Sans Unicode" w:hAnsi="Lucida Sans Unicode" w:cs="Lucida Sans Unicode"/>
          <w:sz w:val="18"/>
          <w:szCs w:val="18"/>
        </w:rPr>
        <w:t>Dyrektor</w:t>
      </w:r>
    </w:p>
    <w:sectPr w:rsidR="00327F3A" w:rsidRPr="00327F3A" w:rsidSect="004A306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955" w:rsidRDefault="005D1955">
      <w:r>
        <w:separator/>
      </w:r>
    </w:p>
  </w:endnote>
  <w:endnote w:type="continuationSeparator" w:id="0">
    <w:p w:rsidR="005D1955" w:rsidRDefault="005D1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55" w:rsidRDefault="000A4C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1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1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D1955" w:rsidRDefault="005D1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55" w:rsidRDefault="000A4C0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5D1955" w:rsidRDefault="005D1955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A4C0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A4C05">
      <w:rPr>
        <w:rStyle w:val="Numerstrony"/>
        <w:rFonts w:ascii="Arial" w:hAnsi="Arial"/>
        <w:sz w:val="18"/>
        <w:szCs w:val="18"/>
      </w:rPr>
      <w:fldChar w:fldCharType="separate"/>
    </w:r>
    <w:r w:rsidR="00C87E9F">
      <w:rPr>
        <w:rStyle w:val="Numerstrony"/>
        <w:rFonts w:ascii="Arial" w:hAnsi="Arial"/>
        <w:noProof/>
        <w:sz w:val="18"/>
        <w:szCs w:val="18"/>
      </w:rPr>
      <w:t>24</w:t>
    </w:r>
    <w:r w:rsidR="000A4C0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A4C0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A4C05">
      <w:rPr>
        <w:rStyle w:val="Numerstrony"/>
        <w:rFonts w:ascii="Arial" w:hAnsi="Arial"/>
        <w:sz w:val="18"/>
        <w:szCs w:val="18"/>
      </w:rPr>
      <w:fldChar w:fldCharType="separate"/>
    </w:r>
    <w:r w:rsidR="00C87E9F">
      <w:rPr>
        <w:rStyle w:val="Numerstrony"/>
        <w:rFonts w:ascii="Arial" w:hAnsi="Arial"/>
        <w:noProof/>
        <w:sz w:val="18"/>
        <w:szCs w:val="18"/>
      </w:rPr>
      <w:t>24</w:t>
    </w:r>
    <w:r w:rsidR="000A4C0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55" w:rsidRDefault="005D1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D1955" w:rsidRDefault="005D1955">
    <w:pPr>
      <w:pStyle w:val="Stopka"/>
      <w:tabs>
        <w:tab w:val="clear" w:pos="4536"/>
      </w:tabs>
      <w:jc w:val="center"/>
    </w:pPr>
  </w:p>
  <w:p w:rsidR="005D1955" w:rsidRDefault="005D1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A4C0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A4C05">
      <w:rPr>
        <w:rStyle w:val="Numerstrony"/>
      </w:rPr>
      <w:fldChar w:fldCharType="separate"/>
    </w:r>
    <w:r>
      <w:rPr>
        <w:rStyle w:val="Numerstrony"/>
        <w:noProof/>
      </w:rPr>
      <w:t>1</w:t>
    </w:r>
    <w:r w:rsidR="000A4C05">
      <w:rPr>
        <w:rStyle w:val="Numerstrony"/>
      </w:rPr>
      <w:fldChar w:fldCharType="end"/>
    </w:r>
    <w:r>
      <w:rPr>
        <w:rStyle w:val="Numerstrony"/>
      </w:rPr>
      <w:t>/</w:t>
    </w:r>
    <w:r w:rsidR="000A4C0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A4C05">
      <w:rPr>
        <w:rStyle w:val="Numerstrony"/>
      </w:rPr>
      <w:fldChar w:fldCharType="separate"/>
    </w:r>
    <w:r w:rsidR="00C87E9F">
      <w:rPr>
        <w:rStyle w:val="Numerstrony"/>
        <w:noProof/>
      </w:rPr>
      <w:t>24</w:t>
    </w:r>
    <w:r w:rsidR="000A4C0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955" w:rsidRDefault="005D1955">
      <w:r>
        <w:separator/>
      </w:r>
    </w:p>
  </w:footnote>
  <w:footnote w:type="continuationSeparator" w:id="0">
    <w:p w:rsidR="005D1955" w:rsidRDefault="005D1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55" w:rsidRDefault="005D19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55" w:rsidRDefault="005D19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55" w:rsidRDefault="005D19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AF7390"/>
    <w:multiLevelType w:val="multilevel"/>
    <w:tmpl w:val="4324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0A35090"/>
    <w:multiLevelType w:val="multilevel"/>
    <w:tmpl w:val="C954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960156"/>
    <w:multiLevelType w:val="multilevel"/>
    <w:tmpl w:val="B8EA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503163E"/>
    <w:multiLevelType w:val="multilevel"/>
    <w:tmpl w:val="07FC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457075"/>
    <w:multiLevelType w:val="multilevel"/>
    <w:tmpl w:val="4B86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032B70"/>
    <w:multiLevelType w:val="multilevel"/>
    <w:tmpl w:val="36B4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FB63A3A"/>
    <w:multiLevelType w:val="multilevel"/>
    <w:tmpl w:val="1CE8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35"/>
  </w:num>
  <w:num w:numId="3">
    <w:abstractNumId w:val="27"/>
  </w:num>
  <w:num w:numId="4">
    <w:abstractNumId w:val="34"/>
  </w:num>
  <w:num w:numId="5">
    <w:abstractNumId w:val="13"/>
  </w:num>
  <w:num w:numId="6">
    <w:abstractNumId w:val="18"/>
  </w:num>
  <w:num w:numId="7">
    <w:abstractNumId w:val="31"/>
  </w:num>
  <w:num w:numId="8">
    <w:abstractNumId w:val="24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0"/>
  </w:num>
  <w:num w:numId="12">
    <w:abstractNumId w:val="36"/>
  </w:num>
  <w:num w:numId="13">
    <w:abstractNumId w:val="4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2"/>
  </w:num>
  <w:num w:numId="17">
    <w:abstractNumId w:val="8"/>
  </w:num>
  <w:num w:numId="18">
    <w:abstractNumId w:val="33"/>
  </w:num>
  <w:num w:numId="19">
    <w:abstractNumId w:val="17"/>
  </w:num>
  <w:num w:numId="20">
    <w:abstractNumId w:val="7"/>
  </w:num>
  <w:num w:numId="21">
    <w:abstractNumId w:val="5"/>
  </w:num>
  <w:num w:numId="22">
    <w:abstractNumId w:val="38"/>
  </w:num>
  <w:num w:numId="23">
    <w:abstractNumId w:val="3"/>
  </w:num>
  <w:num w:numId="24">
    <w:abstractNumId w:val="16"/>
  </w:num>
  <w:num w:numId="25">
    <w:abstractNumId w:val="30"/>
  </w:num>
  <w:num w:numId="26">
    <w:abstractNumId w:val="21"/>
  </w:num>
  <w:num w:numId="27">
    <w:abstractNumId w:val="15"/>
  </w:num>
  <w:num w:numId="28">
    <w:abstractNumId w:val="11"/>
  </w:num>
  <w:num w:numId="29">
    <w:abstractNumId w:val="20"/>
  </w:num>
  <w:num w:numId="30">
    <w:abstractNumId w:val="25"/>
  </w:num>
  <w:num w:numId="31">
    <w:abstractNumId w:val="6"/>
  </w:num>
  <w:num w:numId="32">
    <w:abstractNumId w:val="0"/>
  </w:num>
  <w:num w:numId="33">
    <w:abstractNumId w:val="19"/>
  </w:num>
  <w:num w:numId="34">
    <w:abstractNumId w:val="32"/>
  </w:num>
  <w:num w:numId="35">
    <w:abstractNumId w:val="1"/>
  </w:num>
  <w:num w:numId="36">
    <w:abstractNumId w:val="2"/>
  </w:num>
  <w:num w:numId="37">
    <w:abstractNumId w:val="37"/>
  </w:num>
  <w:num w:numId="38">
    <w:abstractNumId w:val="14"/>
  </w:num>
  <w:num w:numId="39">
    <w:abstractNumId w:val="9"/>
  </w:num>
  <w:num w:numId="40">
    <w:abstractNumId w:val="26"/>
  </w:num>
  <w:num w:numId="41">
    <w:abstractNumId w:val="39"/>
  </w:num>
  <w:num w:numId="42">
    <w:abstractNumId w:val="29"/>
  </w:num>
  <w:num w:numId="43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6DE"/>
    <w:rsid w:val="00035908"/>
    <w:rsid w:val="000537A8"/>
    <w:rsid w:val="0005576B"/>
    <w:rsid w:val="00075F17"/>
    <w:rsid w:val="00081158"/>
    <w:rsid w:val="00095B82"/>
    <w:rsid w:val="000A4C05"/>
    <w:rsid w:val="000D5B9A"/>
    <w:rsid w:val="000F6803"/>
    <w:rsid w:val="00107A8F"/>
    <w:rsid w:val="00126931"/>
    <w:rsid w:val="00141C19"/>
    <w:rsid w:val="00161439"/>
    <w:rsid w:val="0017076A"/>
    <w:rsid w:val="00170814"/>
    <w:rsid w:val="00174CFD"/>
    <w:rsid w:val="00190C87"/>
    <w:rsid w:val="0019403F"/>
    <w:rsid w:val="001A067F"/>
    <w:rsid w:val="001A3506"/>
    <w:rsid w:val="001C7FC2"/>
    <w:rsid w:val="002036E8"/>
    <w:rsid w:val="00214BB8"/>
    <w:rsid w:val="00222145"/>
    <w:rsid w:val="00225C5E"/>
    <w:rsid w:val="00226741"/>
    <w:rsid w:val="002348A6"/>
    <w:rsid w:val="002538A3"/>
    <w:rsid w:val="00266058"/>
    <w:rsid w:val="002A306B"/>
    <w:rsid w:val="002A7AFD"/>
    <w:rsid w:val="002C1DAA"/>
    <w:rsid w:val="002D01E5"/>
    <w:rsid w:val="002D3DCD"/>
    <w:rsid w:val="002D6F16"/>
    <w:rsid w:val="002E2AB4"/>
    <w:rsid w:val="002E6351"/>
    <w:rsid w:val="003070D1"/>
    <w:rsid w:val="00313934"/>
    <w:rsid w:val="003179C9"/>
    <w:rsid w:val="00327F3A"/>
    <w:rsid w:val="003337B2"/>
    <w:rsid w:val="003378A2"/>
    <w:rsid w:val="003425AE"/>
    <w:rsid w:val="00343202"/>
    <w:rsid w:val="003803FD"/>
    <w:rsid w:val="0039616B"/>
    <w:rsid w:val="003966D6"/>
    <w:rsid w:val="003C5D60"/>
    <w:rsid w:val="003D52DD"/>
    <w:rsid w:val="003D6EC8"/>
    <w:rsid w:val="003E5137"/>
    <w:rsid w:val="003E646D"/>
    <w:rsid w:val="00420FED"/>
    <w:rsid w:val="004240ED"/>
    <w:rsid w:val="0042639C"/>
    <w:rsid w:val="00466550"/>
    <w:rsid w:val="00475A68"/>
    <w:rsid w:val="004831AF"/>
    <w:rsid w:val="00485711"/>
    <w:rsid w:val="004A2100"/>
    <w:rsid w:val="004A3065"/>
    <w:rsid w:val="004B36A5"/>
    <w:rsid w:val="004B3AB1"/>
    <w:rsid w:val="004D2549"/>
    <w:rsid w:val="00544E89"/>
    <w:rsid w:val="005564D5"/>
    <w:rsid w:val="00566E5F"/>
    <w:rsid w:val="00582AFA"/>
    <w:rsid w:val="005A0866"/>
    <w:rsid w:val="005A3EFB"/>
    <w:rsid w:val="005A456D"/>
    <w:rsid w:val="005B62EB"/>
    <w:rsid w:val="005C692C"/>
    <w:rsid w:val="005D1955"/>
    <w:rsid w:val="005D2159"/>
    <w:rsid w:val="005D3FE7"/>
    <w:rsid w:val="005D4BB9"/>
    <w:rsid w:val="005E174B"/>
    <w:rsid w:val="005E6C9E"/>
    <w:rsid w:val="005E7BB1"/>
    <w:rsid w:val="005F0F0F"/>
    <w:rsid w:val="00603584"/>
    <w:rsid w:val="006071DD"/>
    <w:rsid w:val="00611B3C"/>
    <w:rsid w:val="006316DE"/>
    <w:rsid w:val="00643441"/>
    <w:rsid w:val="00643AB1"/>
    <w:rsid w:val="00655533"/>
    <w:rsid w:val="006568C6"/>
    <w:rsid w:val="006606E4"/>
    <w:rsid w:val="00660F18"/>
    <w:rsid w:val="00672643"/>
    <w:rsid w:val="00676FEA"/>
    <w:rsid w:val="00686705"/>
    <w:rsid w:val="006D2521"/>
    <w:rsid w:val="006D35A7"/>
    <w:rsid w:val="006E1AAF"/>
    <w:rsid w:val="006F39A5"/>
    <w:rsid w:val="006F5684"/>
    <w:rsid w:val="006F7F04"/>
    <w:rsid w:val="00711DBD"/>
    <w:rsid w:val="0071457F"/>
    <w:rsid w:val="007210E0"/>
    <w:rsid w:val="0073606B"/>
    <w:rsid w:val="0074073A"/>
    <w:rsid w:val="00766A2C"/>
    <w:rsid w:val="00771265"/>
    <w:rsid w:val="00793826"/>
    <w:rsid w:val="007A74B2"/>
    <w:rsid w:val="007D2105"/>
    <w:rsid w:val="007D310D"/>
    <w:rsid w:val="007D7050"/>
    <w:rsid w:val="007E28C8"/>
    <w:rsid w:val="007E7A97"/>
    <w:rsid w:val="007F7B90"/>
    <w:rsid w:val="00824F3B"/>
    <w:rsid w:val="00841274"/>
    <w:rsid w:val="00857578"/>
    <w:rsid w:val="008A5E1E"/>
    <w:rsid w:val="008B3273"/>
    <w:rsid w:val="008D04AC"/>
    <w:rsid w:val="008E31B2"/>
    <w:rsid w:val="008E3EFC"/>
    <w:rsid w:val="008F2EA8"/>
    <w:rsid w:val="0090018A"/>
    <w:rsid w:val="00913B30"/>
    <w:rsid w:val="00917984"/>
    <w:rsid w:val="0092733A"/>
    <w:rsid w:val="009407D5"/>
    <w:rsid w:val="009755F6"/>
    <w:rsid w:val="00977D9F"/>
    <w:rsid w:val="009800C7"/>
    <w:rsid w:val="009B34DF"/>
    <w:rsid w:val="009E0782"/>
    <w:rsid w:val="009E77C1"/>
    <w:rsid w:val="009E7F15"/>
    <w:rsid w:val="00A011A3"/>
    <w:rsid w:val="00A01248"/>
    <w:rsid w:val="00A22961"/>
    <w:rsid w:val="00A2597F"/>
    <w:rsid w:val="00A510D4"/>
    <w:rsid w:val="00A710AE"/>
    <w:rsid w:val="00A808F2"/>
    <w:rsid w:val="00A81C3A"/>
    <w:rsid w:val="00A900D1"/>
    <w:rsid w:val="00A95FB5"/>
    <w:rsid w:val="00AA44CB"/>
    <w:rsid w:val="00AB1F43"/>
    <w:rsid w:val="00AB62A1"/>
    <w:rsid w:val="00AD513A"/>
    <w:rsid w:val="00B111E4"/>
    <w:rsid w:val="00B31990"/>
    <w:rsid w:val="00B3558F"/>
    <w:rsid w:val="00B3672A"/>
    <w:rsid w:val="00B52BA1"/>
    <w:rsid w:val="00B52FE9"/>
    <w:rsid w:val="00B676C7"/>
    <w:rsid w:val="00B71C92"/>
    <w:rsid w:val="00B77F53"/>
    <w:rsid w:val="00B83FD7"/>
    <w:rsid w:val="00B84918"/>
    <w:rsid w:val="00B9631E"/>
    <w:rsid w:val="00BC4C65"/>
    <w:rsid w:val="00BD08C6"/>
    <w:rsid w:val="00BF590D"/>
    <w:rsid w:val="00C04620"/>
    <w:rsid w:val="00C13CB8"/>
    <w:rsid w:val="00C471D1"/>
    <w:rsid w:val="00C60FF9"/>
    <w:rsid w:val="00C660C9"/>
    <w:rsid w:val="00C71AE1"/>
    <w:rsid w:val="00C87E9F"/>
    <w:rsid w:val="00CB0772"/>
    <w:rsid w:val="00CB4395"/>
    <w:rsid w:val="00CB56A4"/>
    <w:rsid w:val="00CC1373"/>
    <w:rsid w:val="00CC176C"/>
    <w:rsid w:val="00CD536C"/>
    <w:rsid w:val="00CF5C3D"/>
    <w:rsid w:val="00CF6806"/>
    <w:rsid w:val="00D078B1"/>
    <w:rsid w:val="00D13724"/>
    <w:rsid w:val="00D509D2"/>
    <w:rsid w:val="00D510AF"/>
    <w:rsid w:val="00DB4B58"/>
    <w:rsid w:val="00DC2221"/>
    <w:rsid w:val="00DC417D"/>
    <w:rsid w:val="00DD4DFE"/>
    <w:rsid w:val="00DD6E36"/>
    <w:rsid w:val="00DD760A"/>
    <w:rsid w:val="00DE794A"/>
    <w:rsid w:val="00E06839"/>
    <w:rsid w:val="00E1526C"/>
    <w:rsid w:val="00E219E8"/>
    <w:rsid w:val="00E246B1"/>
    <w:rsid w:val="00E327C5"/>
    <w:rsid w:val="00E42013"/>
    <w:rsid w:val="00E66813"/>
    <w:rsid w:val="00E71976"/>
    <w:rsid w:val="00E93B3C"/>
    <w:rsid w:val="00E967A1"/>
    <w:rsid w:val="00EA2279"/>
    <w:rsid w:val="00EB582F"/>
    <w:rsid w:val="00EC1B98"/>
    <w:rsid w:val="00EF3BEF"/>
    <w:rsid w:val="00F0125C"/>
    <w:rsid w:val="00F0757C"/>
    <w:rsid w:val="00F3476D"/>
    <w:rsid w:val="00F34CF4"/>
    <w:rsid w:val="00F34E62"/>
    <w:rsid w:val="00F35E2B"/>
    <w:rsid w:val="00F4321F"/>
    <w:rsid w:val="00F60D74"/>
    <w:rsid w:val="00F73060"/>
    <w:rsid w:val="00F802F0"/>
    <w:rsid w:val="00F81775"/>
    <w:rsid w:val="00F8425D"/>
    <w:rsid w:val="00F961D1"/>
    <w:rsid w:val="00F9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5C5E"/>
  </w:style>
  <w:style w:type="paragraph" w:styleId="Nagwek1">
    <w:name w:val="heading 1"/>
    <w:basedOn w:val="Normalny"/>
    <w:next w:val="Normalny"/>
    <w:qFormat/>
    <w:rsid w:val="00225C5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25C5E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225C5E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25C5E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225C5E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225C5E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225C5E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25C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25C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25C5E"/>
  </w:style>
  <w:style w:type="paragraph" w:styleId="Tekstpodstawowywcity">
    <w:name w:val="Body Text Indent"/>
    <w:basedOn w:val="Normalny"/>
    <w:rsid w:val="00225C5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25C5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25C5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25C5E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225C5E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225C5E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225C5E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643441"/>
    <w:rPr>
      <w:b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43441"/>
    <w:rPr>
      <w:rFonts w:ascii="Arial" w:hAnsi="Arial"/>
      <w:b/>
      <w:sz w:val="22"/>
    </w:rPr>
  </w:style>
  <w:style w:type="paragraph" w:styleId="NormalnyWeb">
    <w:name w:val="Normal (Web)"/>
    <w:basedOn w:val="Normalny"/>
    <w:uiPriority w:val="99"/>
    <w:unhideWhenUsed/>
    <w:rsid w:val="00643441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643441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basedOn w:val="Domylnaczcionkaakapitu"/>
    <w:rsid w:val="00643441"/>
  </w:style>
  <w:style w:type="character" w:customStyle="1" w:styleId="timark">
    <w:name w:val="timark"/>
    <w:basedOn w:val="Domylnaczcionkaakapitu"/>
    <w:rsid w:val="00643441"/>
  </w:style>
  <w:style w:type="character" w:customStyle="1" w:styleId="nutscode">
    <w:name w:val="nutscode"/>
    <w:basedOn w:val="Domylnaczcionkaakapitu"/>
    <w:rsid w:val="00643441"/>
  </w:style>
  <w:style w:type="character" w:styleId="Hipercze">
    <w:name w:val="Hyperlink"/>
    <w:basedOn w:val="Domylnaczcionkaakapitu"/>
    <w:uiPriority w:val="99"/>
    <w:unhideWhenUsed/>
    <w:rsid w:val="006434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643441"/>
    <w:rPr>
      <w:color w:val="800080"/>
      <w:u w:val="single"/>
    </w:rPr>
  </w:style>
  <w:style w:type="paragraph" w:customStyle="1" w:styleId="p">
    <w:name w:val="p"/>
    <w:basedOn w:val="Normalny"/>
    <w:rsid w:val="00643441"/>
    <w:pPr>
      <w:spacing w:before="100" w:beforeAutospacing="1" w:after="100" w:afterAutospacing="1"/>
    </w:pPr>
    <w:rPr>
      <w:sz w:val="24"/>
      <w:szCs w:val="24"/>
    </w:rPr>
  </w:style>
  <w:style w:type="character" w:customStyle="1" w:styleId="cpvcode">
    <w:name w:val="cpvcode"/>
    <w:basedOn w:val="Domylnaczcionkaakapitu"/>
    <w:rsid w:val="00643441"/>
  </w:style>
  <w:style w:type="character" w:customStyle="1" w:styleId="icon-calendar2">
    <w:name w:val="icon-calendar2"/>
    <w:basedOn w:val="Domylnaczcionkaakapitu"/>
    <w:rsid w:val="00643441"/>
  </w:style>
  <w:style w:type="character" w:customStyle="1" w:styleId="icon-caret-right">
    <w:name w:val="icon-caret-right"/>
    <w:basedOn w:val="Domylnaczcionkaakapitu"/>
    <w:rsid w:val="00643441"/>
  </w:style>
  <w:style w:type="character" w:customStyle="1" w:styleId="icon-lock">
    <w:name w:val="icon-lock"/>
    <w:basedOn w:val="Domylnaczcionkaakapitu"/>
    <w:rsid w:val="00643441"/>
  </w:style>
  <w:style w:type="character" w:customStyle="1" w:styleId="eur-lex-blue">
    <w:name w:val="eur-lex-blue"/>
    <w:basedOn w:val="Domylnaczcionkaakapitu"/>
    <w:rsid w:val="00643441"/>
  </w:style>
  <w:style w:type="character" w:customStyle="1" w:styleId="bookshop-orange">
    <w:name w:val="bookshop-orange"/>
    <w:basedOn w:val="Domylnaczcionkaakapitu"/>
    <w:rsid w:val="00643441"/>
  </w:style>
  <w:style w:type="character" w:customStyle="1" w:styleId="opendata-grey">
    <w:name w:val="opendata-grey"/>
    <w:basedOn w:val="Domylnaczcionkaakapitu"/>
    <w:rsid w:val="00643441"/>
  </w:style>
  <w:style w:type="character" w:customStyle="1" w:styleId="whoswho-red">
    <w:name w:val="whoswho-red"/>
    <w:basedOn w:val="Domylnaczcionkaakapitu"/>
    <w:rsid w:val="00643441"/>
  </w:style>
  <w:style w:type="character" w:customStyle="1" w:styleId="cordis-pink">
    <w:name w:val="cordis-pink"/>
    <w:basedOn w:val="Domylnaczcionkaakapitu"/>
    <w:rsid w:val="006434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178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33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5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72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53002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33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407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97799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14047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175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511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2742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448436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93021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54772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324719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26303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7367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29655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863616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8316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56068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3975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56532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5843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631245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66989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39240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032608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789137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01726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75866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4239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6850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545401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371560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083378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997159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53895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0871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77330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156316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114457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8654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04581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91781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71149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038282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6285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27631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30565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940123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047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48709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14191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650693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7168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876827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548267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598168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46594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933384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35865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565679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563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76558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428948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715976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531251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3242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189529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123531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21136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773421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1864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601868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05603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6309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74176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2555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44072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7763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91238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0059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11526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84454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24031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599951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34794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78361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78909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831537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2755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74513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004315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194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55029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73316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855734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960833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6999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097720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99557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722741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904863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2865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6674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173566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0992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8210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40230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004929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76788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320859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24813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85367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8559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837210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15559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882256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2096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80151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780291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56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3190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329020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47771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109859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85379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719123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25977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448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763749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0260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366756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84727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10188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55037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468110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03991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074883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49807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94152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72690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163502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2734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817475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1909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3009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3182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32262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69090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2842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009986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383509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93715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16640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4068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164601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09649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1168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878064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937581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56776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39197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29929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640705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623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976042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098578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0828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946147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5154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359095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23464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70027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33292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65329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5663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86764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24477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035367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343425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4632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72073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2431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53468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549451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13879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2165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3914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57270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93556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481517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792959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15131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919538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85408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38652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28850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749884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7469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08554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13701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455900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356790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61663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380966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9688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57591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912548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06458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381406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239424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7959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413599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53483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95171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663562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6620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377763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20822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426969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3363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1189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994266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80327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95375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867828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4506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52068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29940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0517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72419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770255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76208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22039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240959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47444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08326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270825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23794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82592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20363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780155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99492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751938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85219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093444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278090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7238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5325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8123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48927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78441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94615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194725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53006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886617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269960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461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82669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084519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31745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39671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68122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7505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93272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99401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9918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431500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0876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36880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5757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0876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899450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0713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820780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02661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081191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782214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0177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45149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2328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04105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781294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98380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13595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0318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85451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408612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21098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9768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232692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44034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252875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32060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37049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66950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04960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3315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543139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850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13021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87012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40702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095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45686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834952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01589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0671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26536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191540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41153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36813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78175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591717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0503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88428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79013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411967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526759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5854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87747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276600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60180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268842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58076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69706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282985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32044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476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090178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41271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041952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41826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9515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811173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6410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432793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2728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737930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35302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5573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29984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31882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141723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41153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4076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308323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4482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69804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383594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4656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11626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388728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47693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41600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4902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34408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366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798973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4284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61984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639985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28753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83722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39858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972778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42593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10049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980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49234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93143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1004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500005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680636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51349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36114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82021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341997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48426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76895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94196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4619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9746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632657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2591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268651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361742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13247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766896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55116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29646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99092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66518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302393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96377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6531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498298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34895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842944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43935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06266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064806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59819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288072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12650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22672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515737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78910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559228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43323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46803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15501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1411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909749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59098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140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587881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037819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84973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65577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56488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68901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41598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04440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92888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97142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49049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342661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1478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80933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6975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50990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943373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9459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154312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21929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863388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088708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91161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408236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34674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86383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322699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16484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36066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665463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541823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672258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30344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01020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932305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87401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64108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46661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17840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25887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596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821079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18007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19710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02751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4015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55691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71494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578601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16501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29163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95868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11444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6412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822325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4335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612669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871399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1409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71812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686291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5814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194216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10030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005423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036930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17992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55337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883903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75041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733122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8145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265281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1362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1822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722973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7761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72124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886814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19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34505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6094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72056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730460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4937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9425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3282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226313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195785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09694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041992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59474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47226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25942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8532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76885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25087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88287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70798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363056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9479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016467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34021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025721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710142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3761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09969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1683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57412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982016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63735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71947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5733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546331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311502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0647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110692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2969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05880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913831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33867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58488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4136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5692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861378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864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98488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76908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63053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46195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154263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82141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606336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5821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01888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674102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3555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839943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4510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72148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524769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51446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338088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130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741071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50407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333987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64832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5697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0721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475783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0219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7395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339151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49372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112692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2783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848133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9967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62631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50618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573225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101212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39354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386764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50352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26979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33966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62865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07865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734691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910370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3189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372467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07692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79933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4741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8094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16678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65651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57860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90447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91739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86502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82940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93300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502266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60600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33401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580500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083360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08445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74076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35454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4549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31829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87185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070693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59190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828972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22139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552244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8774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3492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097635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55103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4211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772697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772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259906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342525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311808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939964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4064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38841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98501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98582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51732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8854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84831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898357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880485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72530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21593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5196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34491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628402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76025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549314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312381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407815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9788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0560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70405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57803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951215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337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794431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49226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1217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096873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1974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379731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97015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5994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154687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5008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534193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615802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7526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77891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740339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058931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7420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999471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3280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42896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936180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59439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54520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4174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489814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2548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476589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952682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1216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25765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60786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11813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245545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80203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059500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4438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977153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798273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81254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01629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785948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822217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24718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00669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562458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00868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427618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1615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7848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7094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28791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07493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2207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39343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4682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89346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35439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12065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00669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149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06251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2761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64388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771122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2976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911503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8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611513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736662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2752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311326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681990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756483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460937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2742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503991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89697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0255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68981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955406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17205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31814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797296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45980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56189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71911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56599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18337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462117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107020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1306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764272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081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770654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21902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8446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566614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1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611790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407352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7639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86032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87904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5005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99446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9575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21118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261314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029611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4386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57612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2005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822787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2303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21684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441541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8803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14851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54413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30689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479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64765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672225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576242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121381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581019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62996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40380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4829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871992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441099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8980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76221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122159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63729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97943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4871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1453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5751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55109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212293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24547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038137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75625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819518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79451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47322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243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116347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6521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02941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932180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95635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924566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1687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24219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045380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48169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708670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8369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24460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800817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86255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87705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355379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74762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035267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68672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47918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415676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618338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24166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65257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0241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95750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0731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65137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22641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6302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29921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228116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03215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08225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74339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77833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9227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761848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786974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9488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227632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5526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96524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245606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80496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654195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98642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41340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670924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3925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90317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47671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4057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03769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517104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91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62144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3969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69536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569755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7135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800190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2268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561818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504978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44473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471202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6141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248427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6098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2854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23321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458064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88807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6885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33619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76492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108192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80341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184163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2250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76601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53919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020791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55210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30324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1679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17379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86175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0154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21872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88986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333947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32360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84524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98856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08780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010543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440058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539840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771029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5647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00472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23563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703715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4641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2499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75222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47934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89518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550016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087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80822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52198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592993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7992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031640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612963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281998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90345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25172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48019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807846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859177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8414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06865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93891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879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46305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139962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14717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6874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20277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943701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9983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334511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913604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94708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99274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13451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2413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959543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77982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173657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84503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62470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50876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66370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83355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45207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525206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85072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32970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968262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435950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9892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080190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841773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78864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977967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205108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109932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177219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9327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074638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61322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909789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53301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33166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508849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562255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447338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7925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0636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706613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499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023717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386434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38917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71048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23143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37866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39245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17656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86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993277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4158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78353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055973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60814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9146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86525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54293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379713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78487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52029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956086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717129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897566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837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184630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634952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31814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16467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2592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472242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56809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989148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199390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53271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63924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44470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803797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877930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571953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6721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81994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479157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38162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36419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57100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423113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1034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37322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088274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73331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166644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14381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667215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109943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61119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39322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37252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784886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294749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6660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64953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2227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86609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0642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9166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6593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15105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34191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8889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048186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30167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22425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52964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269695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93099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11633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995892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714426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34652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309263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7314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7480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94712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290089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475230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080831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78372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411377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728620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62569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16250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857743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940926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99117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4081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791701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871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567817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60547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79127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581021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2809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37152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772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8890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892375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74844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89205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76717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86456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566846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75597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07979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1078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74921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378093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38266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8029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907655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17196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105855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4742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58434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40707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207168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7149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259389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0274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496248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13797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254707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065431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0331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259865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54919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89206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14708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679919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38319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121345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99680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989206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764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867726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27843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0149661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9214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520849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70503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46061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509842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5101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86939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858008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8378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037591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98708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940642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25747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1451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575270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252325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67915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635814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64915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030766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85231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131967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122285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08858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185686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881871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910625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87360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85464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03778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66914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9931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6913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5713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41282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096670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939340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299315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767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632480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790458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570697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228310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4396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428316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727989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266445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47151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499346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053576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774698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85006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59654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730815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95009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47392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51230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761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755501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891307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42563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23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0" w:color="DDDDDD"/>
                                  </w:divBdr>
                                  <w:divsChild>
                                    <w:div w:id="2116559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756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982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0328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2C862D"/>
                                                <w:left w:val="single" w:sz="6" w:space="0" w:color="2C862D"/>
                                                <w:bottom w:val="single" w:sz="6" w:space="0" w:color="2C862D"/>
                                                <w:right w:val="single" w:sz="6" w:space="0" w:color="2C862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429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329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52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7988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DDDDD"/>
                        <w:left w:val="single" w:sz="6" w:space="4" w:color="DDDDDD"/>
                        <w:bottom w:val="single" w:sz="6" w:space="8" w:color="DDDDDD"/>
                        <w:right w:val="single" w:sz="6" w:space="4" w:color="DDDDDD"/>
                      </w:divBdr>
                    </w:div>
                    <w:div w:id="1398280141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8" w:color="DDDDDD"/>
                        <w:left w:val="single" w:sz="6" w:space="4" w:color="DDDDDD"/>
                        <w:bottom w:val="single" w:sz="6" w:space="8" w:color="DDDDDD"/>
                        <w:right w:val="single" w:sz="6" w:space="4" w:color="DDDDDD"/>
                      </w:divBdr>
                    </w:div>
                    <w:div w:id="31125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43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60322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  <w:div w:id="35254162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</w:divsChild>
                        </w:div>
                      </w:divsChild>
                    </w:div>
                    <w:div w:id="93398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46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75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41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4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29302">
                  <w:marLeft w:val="0"/>
                  <w:marRight w:val="0"/>
                  <w:marTop w:val="0"/>
                  <w:marBottom w:val="0"/>
                  <w:divBdr>
                    <w:top w:val="single" w:sz="24" w:space="0" w:color="2C862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7169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75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91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59065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91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2642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545399">
          <w:marLeft w:val="0"/>
          <w:marRight w:val="0"/>
          <w:marTop w:val="0"/>
          <w:marBottom w:val="0"/>
          <w:divBdr>
            <w:top w:val="single" w:sz="6" w:space="2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0583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9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specjalistycznywchorzowie.pl/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szpital_spec@poczta.onet.pl?subject=TED" TargetMode="Externa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ogloszenia.propublico.pl/szpital_specjalistyczny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szpitalspecjalistycznywchorzowie.pl/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24</Pages>
  <Words>5554</Words>
  <Characters>41557</Characters>
  <Application>Microsoft Office Word</Application>
  <DocSecurity>0</DocSecurity>
  <Lines>346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</cp:revision>
  <cp:lastPrinted>2020-06-29T10:15:00Z</cp:lastPrinted>
  <dcterms:created xsi:type="dcterms:W3CDTF">2020-06-29T10:16:00Z</dcterms:created>
  <dcterms:modified xsi:type="dcterms:W3CDTF">2020-06-29T10:16:00Z</dcterms:modified>
</cp:coreProperties>
</file>