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3B2D1DE5" w:rsidR="00A01521" w:rsidRPr="00240E71" w:rsidRDefault="00FB5EDA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40B5810" wp14:editId="007FA016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16773C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FC66B8" w:rsidRDefault="00A01521" w:rsidP="00A01521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FC66B8">
        <w:rPr>
          <w:sz w:val="22"/>
          <w:lang w:val="en-US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6666C1" w14:textId="77777777" w:rsidR="008D5BF3" w:rsidRDefault="008D5BF3" w:rsidP="00A01521">
      <w:pPr>
        <w:rPr>
          <w:b/>
        </w:rPr>
      </w:pPr>
    </w:p>
    <w:p w14:paraId="7275C096" w14:textId="12F23F27" w:rsidR="00A01521" w:rsidRPr="00662ADC" w:rsidRDefault="00A01521" w:rsidP="00662ADC">
      <w:pPr>
        <w:rPr>
          <w:rFonts w:ascii="Arial" w:hAnsi="Arial" w:cs="Arial"/>
          <w:b/>
          <w:sz w:val="22"/>
          <w:szCs w:val="22"/>
        </w:rPr>
      </w:pPr>
      <w:r>
        <w:t xml:space="preserve">Przystępując do postępowania o udzielenie zamówienia publicznego, którego przedmiotem jest </w:t>
      </w:r>
      <w:bookmarkStart w:id="0" w:name="_Hlk43888349"/>
      <w:r w:rsidR="00662ADC" w:rsidRPr="00662ADC">
        <w:rPr>
          <w:rFonts w:ascii="Arial" w:hAnsi="Arial" w:cs="Arial"/>
          <w:b/>
          <w:sz w:val="22"/>
          <w:szCs w:val="22"/>
        </w:rPr>
        <w:t xml:space="preserve">dostawę 1 szt. komputera przenośnego i stacji dokującej </w:t>
      </w:r>
      <w:bookmarkStart w:id="1" w:name="_Hlk43889433"/>
      <w:r w:rsidR="00662ADC" w:rsidRPr="00662ADC">
        <w:rPr>
          <w:rFonts w:ascii="Arial" w:hAnsi="Arial" w:cs="Arial"/>
          <w:b/>
          <w:sz w:val="22"/>
          <w:szCs w:val="22"/>
        </w:rPr>
        <w:t>dla Wydziału Humanistycznego</w:t>
      </w:r>
      <w:bookmarkEnd w:id="1"/>
      <w:r w:rsidR="00662ADC" w:rsidRPr="00662ADC">
        <w:rPr>
          <w:rFonts w:ascii="Arial" w:hAnsi="Arial" w:cs="Arial"/>
          <w:b/>
          <w:sz w:val="22"/>
          <w:szCs w:val="22"/>
        </w:rPr>
        <w:t xml:space="preserve"> - KC-</w:t>
      </w:r>
      <w:proofErr w:type="spellStart"/>
      <w:r w:rsidR="00662ADC" w:rsidRPr="00662ADC">
        <w:rPr>
          <w:rFonts w:ascii="Arial" w:hAnsi="Arial" w:cs="Arial"/>
          <w:b/>
          <w:sz w:val="22"/>
          <w:szCs w:val="22"/>
        </w:rPr>
        <w:t>zp</w:t>
      </w:r>
      <w:proofErr w:type="spellEnd"/>
      <w:r w:rsidR="00662ADC" w:rsidRPr="00662ADC">
        <w:rPr>
          <w:rFonts w:ascii="Arial" w:hAnsi="Arial" w:cs="Arial"/>
          <w:b/>
          <w:sz w:val="22"/>
          <w:szCs w:val="22"/>
        </w:rPr>
        <w:t>. 272-274/20</w:t>
      </w:r>
      <w:bookmarkEnd w:id="0"/>
      <w:r w:rsidR="00662ADC">
        <w:rPr>
          <w:rFonts w:ascii="Arial" w:hAnsi="Arial" w:cs="Arial"/>
          <w:b/>
          <w:sz w:val="22"/>
          <w:szCs w:val="22"/>
        </w:rPr>
        <w:t xml:space="preserve"> 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38CB67D0" w14:textId="77777777" w:rsidR="008D5BF3" w:rsidRDefault="008D5BF3" w:rsidP="008D5BF3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411B25" w14:paraId="46B3DBD7" w14:textId="77777777" w:rsidTr="00411B25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6A2352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D9B8C3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6F91DE9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161BB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4D31AD2B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D303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BFE03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0A3C5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52BA51BD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DEA20A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07FB466F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DC9B9E9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EEDF237" w14:textId="77777777" w:rsidR="00411B25" w:rsidRDefault="00411B2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9720844" w14:textId="77777777" w:rsidR="00411B25" w:rsidRDefault="00411B2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411B25" w14:paraId="5839C6F5" w14:textId="77777777" w:rsidTr="00411B25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5975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C4623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6BA307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5A161E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0F36D1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B6D96C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BFFAD8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071EEA" w14:textId="77777777" w:rsidR="00411B25" w:rsidRDefault="00411B2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411B25" w14:paraId="0617B7E2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27793" w14:textId="77777777" w:rsidR="00411B25" w:rsidRDefault="00411B25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22AF" w14:textId="0BCE7993" w:rsidR="00411B25" w:rsidRDefault="00662ADC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Komputer przenośny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7D12" w14:textId="77777777" w:rsidR="00411B25" w:rsidRDefault="00411B25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1226" w14:textId="77777777" w:rsidR="00411B25" w:rsidRDefault="00411B2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2A4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90D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8C1C5B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28B79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  <w:tr w:rsidR="00662ADC" w14:paraId="5AE54B9F" w14:textId="77777777" w:rsidTr="00411B25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FC5D44" w14:textId="77777777" w:rsidR="00662ADC" w:rsidRDefault="00662ADC" w:rsidP="00411B2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D497" w14:textId="5D5990A0" w:rsidR="00662ADC" w:rsidRDefault="00662ADC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Stacja dokująca 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28B5B" w14:textId="77777777" w:rsidR="00662ADC" w:rsidRDefault="00662AD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0E7B" w14:textId="500E345F" w:rsidR="00662ADC" w:rsidRDefault="00662AD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bookmarkStart w:id="2" w:name="_GoBack"/>
            <w:bookmarkEnd w:id="2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D5827" w14:textId="77777777" w:rsidR="00662ADC" w:rsidRDefault="00662AD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B758" w14:textId="77777777" w:rsidR="00662ADC" w:rsidRDefault="00662AD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B58974" w14:textId="77777777" w:rsidR="00662ADC" w:rsidRDefault="00662AD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06702DB" w14:textId="77777777" w:rsidR="00662ADC" w:rsidRDefault="00662ADC">
            <w:pPr>
              <w:ind w:right="425"/>
              <w:rPr>
                <w:sz w:val="18"/>
                <w:szCs w:val="18"/>
              </w:rPr>
            </w:pPr>
          </w:p>
        </w:tc>
      </w:tr>
      <w:tr w:rsidR="00411B25" w14:paraId="358DAD44" w14:textId="77777777" w:rsidTr="00411B25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530DA" w14:textId="77777777" w:rsidR="00411B25" w:rsidRDefault="00411B25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248FFD34" w14:textId="77777777" w:rsidR="00411B25" w:rsidRDefault="00411B25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17DD8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75AC06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532E0" w14:textId="77777777" w:rsidR="00411B25" w:rsidRDefault="00411B25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73CE724" w14:textId="77777777" w:rsidR="00411B25" w:rsidRDefault="00411B25" w:rsidP="00A01521">
      <w:pPr>
        <w:widowControl w:val="0"/>
        <w:spacing w:line="360" w:lineRule="auto"/>
        <w:ind w:right="1"/>
        <w:jc w:val="both"/>
        <w:rPr>
          <w:b/>
        </w:rPr>
      </w:pPr>
    </w:p>
    <w:p w14:paraId="167C16F7" w14:textId="145FD27E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  <w:r w:rsidR="008D5BF3" w:rsidRPr="008D5BF3">
        <w:t>(</w:t>
      </w:r>
      <w:r w:rsidR="008D5BF3" w:rsidRPr="008D5BF3">
        <w:rPr>
          <w:i/>
          <w:highlight w:val="yellow"/>
        </w:rPr>
        <w:t>kryterium oceny ofert)</w:t>
      </w:r>
    </w:p>
    <w:p w14:paraId="3189AEC3" w14:textId="75121494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48557FCF" w14:textId="77777777" w:rsidR="008D5BF3" w:rsidRPr="008D5BF3" w:rsidRDefault="008D5BF3" w:rsidP="006D17FC">
      <w:pPr>
        <w:tabs>
          <w:tab w:val="left" w:pos="426"/>
        </w:tabs>
        <w:spacing w:after="120"/>
        <w:jc w:val="both"/>
        <w:rPr>
          <w:b/>
        </w:rPr>
      </w:pP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7777777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7777777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po zakończeniu postępowania wadium należy zwrócić.</w:t>
      </w:r>
      <w:r w:rsidRPr="009031B9">
        <w:rPr>
          <w:rStyle w:val="Odwoanieprzypisudolnego"/>
          <w:sz w:val="20"/>
          <w:szCs w:val="22"/>
        </w:rPr>
        <w:footnoteReference w:id="1"/>
      </w:r>
    </w:p>
    <w:p w14:paraId="3BEAC581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Bank: ........................................................................</w:t>
      </w:r>
    </w:p>
    <w:p w14:paraId="38A7ABC6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Nr konta ....................................................................</w:t>
      </w:r>
    </w:p>
    <w:p w14:paraId="13759077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Inne ...........................................................................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7777777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77777777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Pr="00411B25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F653F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38D21CD1" w14:textId="77777777"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28F98357" w14:textId="77777777" w:rsidR="002036B5" w:rsidRDefault="00A01521" w:rsidP="002036B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0730768D" w14:textId="77777777" w:rsidR="002036B5" w:rsidRDefault="002036B5" w:rsidP="002036B5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6EB5FC" w14:textId="77777777" w:rsidR="00384885" w:rsidRDefault="00384885">
      <w:r>
        <w:separator/>
      </w:r>
    </w:p>
  </w:endnote>
  <w:endnote w:type="continuationSeparator" w:id="0">
    <w:p w14:paraId="6EC3A652" w14:textId="77777777" w:rsidR="00384885" w:rsidRDefault="0038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FB8D" w14:textId="77777777" w:rsidR="00384885" w:rsidRDefault="00384885">
      <w:r>
        <w:separator/>
      </w:r>
    </w:p>
  </w:footnote>
  <w:footnote w:type="continuationSeparator" w:id="0">
    <w:p w14:paraId="5A19E13A" w14:textId="77777777" w:rsidR="00384885" w:rsidRDefault="00384885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33D73"/>
    <w:rsid w:val="00036968"/>
    <w:rsid w:val="0004196C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2E4078"/>
    <w:rsid w:val="0031733C"/>
    <w:rsid w:val="00384885"/>
    <w:rsid w:val="003A1629"/>
    <w:rsid w:val="003E32D7"/>
    <w:rsid w:val="00406A50"/>
    <w:rsid w:val="00411B25"/>
    <w:rsid w:val="00420B6C"/>
    <w:rsid w:val="00526126"/>
    <w:rsid w:val="00581B5E"/>
    <w:rsid w:val="006108F3"/>
    <w:rsid w:val="0064044B"/>
    <w:rsid w:val="006503A9"/>
    <w:rsid w:val="00662ADC"/>
    <w:rsid w:val="006D17FC"/>
    <w:rsid w:val="00730EFE"/>
    <w:rsid w:val="00751124"/>
    <w:rsid w:val="00810218"/>
    <w:rsid w:val="008422CC"/>
    <w:rsid w:val="008D5BF3"/>
    <w:rsid w:val="008D7A6D"/>
    <w:rsid w:val="009031B9"/>
    <w:rsid w:val="00945AB6"/>
    <w:rsid w:val="00973E29"/>
    <w:rsid w:val="00A01521"/>
    <w:rsid w:val="00AE20E8"/>
    <w:rsid w:val="00B41BC8"/>
    <w:rsid w:val="00B62F32"/>
    <w:rsid w:val="00B72947"/>
    <w:rsid w:val="00BE226E"/>
    <w:rsid w:val="00C85B56"/>
    <w:rsid w:val="00C87E14"/>
    <w:rsid w:val="00CE6162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75F48"/>
    <w:rsid w:val="00F94EB3"/>
    <w:rsid w:val="00FB5EDA"/>
    <w:rsid w:val="00FC5187"/>
    <w:rsid w:val="00FC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1466EF9-D54F-470A-A316-33242A4F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07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7039B-8D2E-4D85-9A43-20F6DF0C2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671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User</cp:lastModifiedBy>
  <cp:revision>3</cp:revision>
  <cp:lastPrinted>2020-02-26T10:17:00Z</cp:lastPrinted>
  <dcterms:created xsi:type="dcterms:W3CDTF">2020-06-24T08:48:00Z</dcterms:created>
  <dcterms:modified xsi:type="dcterms:W3CDTF">2020-06-24T09:15:00Z</dcterms:modified>
</cp:coreProperties>
</file>