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A443E" w:rsidRDefault="00046CBE" w:rsidP="001A443E">
      <w:pPr>
        <w:jc w:val="right"/>
        <w:rPr>
          <w:b/>
          <w:bCs/>
          <w:sz w:val="24"/>
        </w:rPr>
      </w:pPr>
      <w:r w:rsidRPr="00046CBE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046CBE">
        <w:rPr>
          <w:sz w:val="24"/>
        </w:rPr>
        <w:t>2020-06-26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046CBE" w:rsidRPr="00046CBE" w:rsidRDefault="00046CBE" w:rsidP="00A80738">
      <w:pPr>
        <w:rPr>
          <w:b/>
          <w:bCs/>
          <w:sz w:val="24"/>
        </w:rPr>
      </w:pPr>
      <w:r w:rsidRPr="00046CBE">
        <w:rPr>
          <w:b/>
          <w:bCs/>
          <w:sz w:val="24"/>
        </w:rPr>
        <w:t>Szpital Miejski Specjalistyczny</w:t>
      </w:r>
    </w:p>
    <w:p w:rsidR="00046CBE" w:rsidRPr="00046CBE" w:rsidRDefault="00046CBE" w:rsidP="00A80738">
      <w:pPr>
        <w:rPr>
          <w:b/>
          <w:bCs/>
          <w:sz w:val="24"/>
        </w:rPr>
      </w:pPr>
      <w:r w:rsidRPr="00046CBE">
        <w:rPr>
          <w:b/>
          <w:bCs/>
          <w:sz w:val="24"/>
        </w:rPr>
        <w:t>im. Gabriela Narutowicza w Krakowie</w:t>
      </w:r>
    </w:p>
    <w:p w:rsidR="00A80738" w:rsidRDefault="00046CBE" w:rsidP="00A80738">
      <w:pPr>
        <w:rPr>
          <w:b/>
          <w:bCs/>
          <w:sz w:val="24"/>
        </w:rPr>
      </w:pPr>
      <w:r w:rsidRPr="00046CBE">
        <w:rPr>
          <w:b/>
          <w:bCs/>
          <w:sz w:val="24"/>
        </w:rPr>
        <w:t>Dział Zamówień Publicznych i Umów</w:t>
      </w:r>
    </w:p>
    <w:p w:rsidR="00A80738" w:rsidRDefault="00046CBE" w:rsidP="00A80738">
      <w:pPr>
        <w:rPr>
          <w:b/>
          <w:bCs/>
          <w:sz w:val="24"/>
        </w:rPr>
      </w:pPr>
      <w:r w:rsidRPr="00046CBE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046CBE">
        <w:rPr>
          <w:b/>
          <w:bCs/>
          <w:sz w:val="24"/>
        </w:rPr>
        <w:t>35-37</w:t>
      </w:r>
    </w:p>
    <w:p w:rsidR="00A80738" w:rsidRDefault="00046CBE" w:rsidP="00A80738">
      <w:pPr>
        <w:rPr>
          <w:b/>
          <w:bCs/>
          <w:sz w:val="24"/>
        </w:rPr>
      </w:pPr>
      <w:r w:rsidRPr="00046CBE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046CBE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046CBE" w:rsidRPr="00046CBE">
        <w:rPr>
          <w:b/>
          <w:sz w:val="24"/>
          <w:szCs w:val="24"/>
        </w:rPr>
        <w:t>ZP/25/2020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46CBE" w:rsidRPr="00046CBE">
        <w:rPr>
          <w:sz w:val="24"/>
          <w:szCs w:val="24"/>
        </w:rPr>
        <w:t>(</w:t>
      </w:r>
      <w:proofErr w:type="spellStart"/>
      <w:r w:rsidR="00046CBE" w:rsidRPr="00046CBE">
        <w:rPr>
          <w:sz w:val="24"/>
          <w:szCs w:val="24"/>
        </w:rPr>
        <w:t>t.j</w:t>
      </w:r>
      <w:proofErr w:type="spellEnd"/>
      <w:r w:rsidR="00046CBE" w:rsidRPr="00046CBE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</w:t>
      </w:r>
      <w:r w:rsidR="00A04F72">
        <w:rPr>
          <w:sz w:val="24"/>
          <w:szCs w:val="24"/>
        </w:rPr>
        <w:br/>
      </w:r>
      <w:r w:rsidR="005028C0">
        <w:rPr>
          <w:sz w:val="24"/>
          <w:szCs w:val="24"/>
        </w:rPr>
        <w:t>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046CBE" w:rsidRPr="00046CBE">
        <w:rPr>
          <w:b/>
          <w:sz w:val="24"/>
          <w:szCs w:val="24"/>
        </w:rPr>
        <w:t>Zakup i dostawa ręczników do higieny pacjenta, chusteczek do dezynfekcji powierzchni, myjek typu rękawica oraz preparatu do szybkiej dezynfekcji powierzchni.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046CBE" w:rsidRPr="00046CBE">
        <w:rPr>
          <w:sz w:val="24"/>
          <w:szCs w:val="24"/>
        </w:rPr>
        <w:t>26/06/2020</w:t>
      </w:r>
      <w:r w:rsidR="00FF4AB1" w:rsidRPr="00FF4AB1">
        <w:rPr>
          <w:sz w:val="24"/>
          <w:szCs w:val="24"/>
        </w:rPr>
        <w:t xml:space="preserve"> o godz. </w:t>
      </w:r>
      <w:r w:rsidR="00046CBE" w:rsidRPr="00046CBE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046CBE" w:rsidRPr="00075CD0" w:rsidTr="006B6F7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6CBE" w:rsidRPr="00075CD0" w:rsidRDefault="00046CBE" w:rsidP="006B6F7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46CBE">
              <w:rPr>
                <w:sz w:val="24"/>
                <w:szCs w:val="24"/>
              </w:rPr>
              <w:t>części 1 zamówienia w wysokości 4 881.36 zł brutto;</w:t>
            </w:r>
          </w:p>
        </w:tc>
      </w:tr>
      <w:tr w:rsidR="00046CBE" w:rsidRPr="00075CD0" w:rsidTr="006B6F7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6CBE" w:rsidRPr="00075CD0" w:rsidRDefault="00046CBE" w:rsidP="006B6F7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46CBE">
              <w:rPr>
                <w:sz w:val="24"/>
                <w:szCs w:val="24"/>
              </w:rPr>
              <w:t>części 2 zamówienia w wysokości 8 828.78 zł brutto;</w:t>
            </w:r>
          </w:p>
        </w:tc>
      </w:tr>
      <w:tr w:rsidR="00046CBE" w:rsidRPr="00075CD0" w:rsidTr="006B6F7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6CBE" w:rsidRPr="00075CD0" w:rsidRDefault="00046CBE" w:rsidP="006B6F7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46CBE">
              <w:rPr>
                <w:sz w:val="24"/>
                <w:szCs w:val="24"/>
              </w:rPr>
              <w:t>części 3 zamówienia w wysokości 15 884.00 zł brutto;</w:t>
            </w:r>
          </w:p>
        </w:tc>
      </w:tr>
      <w:tr w:rsidR="00046CBE" w:rsidRPr="00075CD0" w:rsidTr="006B6F7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6CBE" w:rsidRPr="00075CD0" w:rsidRDefault="00046CBE" w:rsidP="006B6F7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46CBE">
              <w:rPr>
                <w:sz w:val="24"/>
                <w:szCs w:val="24"/>
              </w:rPr>
              <w:t>części 4 zamówienia w wysokości 12 262.80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17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4668"/>
        <w:gridCol w:w="1843"/>
        <w:gridCol w:w="1842"/>
      </w:tblGrid>
      <w:tr w:rsidR="00A04F72" w:rsidRPr="00075CD0" w:rsidTr="00F17434">
        <w:tc>
          <w:tcPr>
            <w:tcW w:w="901" w:type="dxa"/>
            <w:shd w:val="clear" w:color="auto" w:fill="auto"/>
            <w:vAlign w:val="center"/>
          </w:tcPr>
          <w:p w:rsidR="00A04F72" w:rsidRPr="00075CD0" w:rsidRDefault="00A04F72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A04F72" w:rsidRPr="00075CD0" w:rsidRDefault="00A04F72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A04F72" w:rsidRPr="00075CD0" w:rsidRDefault="00A04F72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A04F72" w:rsidRPr="00075CD0" w:rsidRDefault="00A04F72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843" w:type="dxa"/>
          </w:tcPr>
          <w:p w:rsidR="00A04F72" w:rsidRDefault="00A04F72" w:rsidP="00075CD0">
            <w:pPr>
              <w:jc w:val="center"/>
              <w:rPr>
                <w:sz w:val="22"/>
                <w:szCs w:val="22"/>
              </w:rPr>
            </w:pPr>
            <w:r w:rsidRPr="00A04F72">
              <w:rPr>
                <w:sz w:val="22"/>
                <w:szCs w:val="22"/>
              </w:rPr>
              <w:t xml:space="preserve">Wartość pakietu </w:t>
            </w:r>
            <w:r>
              <w:rPr>
                <w:sz w:val="22"/>
                <w:szCs w:val="22"/>
              </w:rPr>
              <w:t>netto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04F72" w:rsidRPr="00075CD0" w:rsidRDefault="00A04F72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Wartość pakietu brutto </w:t>
            </w:r>
          </w:p>
        </w:tc>
      </w:tr>
      <w:tr w:rsidR="00A04F72" w:rsidRPr="00075CD0" w:rsidTr="00F17434">
        <w:tc>
          <w:tcPr>
            <w:tcW w:w="901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4</w:t>
            </w:r>
          </w:p>
        </w:tc>
        <w:tc>
          <w:tcPr>
            <w:tcW w:w="4668" w:type="dxa"/>
            <w:shd w:val="clear" w:color="auto" w:fill="auto"/>
          </w:tcPr>
          <w:p w:rsidR="00A04F72" w:rsidRPr="00075CD0" w:rsidRDefault="00A04F72" w:rsidP="00A04F72">
            <w:pPr>
              <w:rPr>
                <w:sz w:val="22"/>
                <w:szCs w:val="22"/>
              </w:rPr>
            </w:pPr>
            <w:proofErr w:type="spellStart"/>
            <w:r w:rsidRPr="00046CBE">
              <w:rPr>
                <w:sz w:val="22"/>
                <w:szCs w:val="22"/>
              </w:rPr>
              <w:t>Bialmed</w:t>
            </w:r>
            <w:proofErr w:type="spellEnd"/>
            <w:r w:rsidRPr="00046CBE">
              <w:rPr>
                <w:sz w:val="22"/>
                <w:szCs w:val="22"/>
              </w:rPr>
              <w:t xml:space="preserve"> Sp. z o.o.</w:t>
            </w:r>
          </w:p>
          <w:p w:rsidR="00A04F72" w:rsidRPr="00075CD0" w:rsidRDefault="00A04F72" w:rsidP="00A04F72">
            <w:pPr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Kazimierzowska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46CBE">
              <w:rPr>
                <w:sz w:val="22"/>
                <w:szCs w:val="22"/>
              </w:rPr>
              <w:t>46/48/35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04F72" w:rsidRPr="00075CD0" w:rsidRDefault="00A04F72" w:rsidP="00A04F72">
            <w:pPr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02-546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46CBE">
              <w:rPr>
                <w:sz w:val="22"/>
                <w:szCs w:val="22"/>
              </w:rPr>
              <w:t>Warszawa</w:t>
            </w:r>
          </w:p>
        </w:tc>
        <w:tc>
          <w:tcPr>
            <w:tcW w:w="1843" w:type="dxa"/>
          </w:tcPr>
          <w:p w:rsidR="00A04F72" w:rsidRPr="00046CBE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14 520.00 zł </w:t>
            </w:r>
          </w:p>
        </w:tc>
        <w:tc>
          <w:tcPr>
            <w:tcW w:w="1842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15 681.60 zł</w:t>
            </w:r>
          </w:p>
        </w:tc>
      </w:tr>
      <w:tr w:rsidR="00A04F72" w:rsidRPr="00075CD0" w:rsidTr="00F17434">
        <w:tc>
          <w:tcPr>
            <w:tcW w:w="901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2</w:t>
            </w:r>
          </w:p>
        </w:tc>
        <w:tc>
          <w:tcPr>
            <w:tcW w:w="4668" w:type="dxa"/>
            <w:shd w:val="clear" w:color="auto" w:fill="auto"/>
          </w:tcPr>
          <w:p w:rsidR="00A04F72" w:rsidRPr="00075CD0" w:rsidRDefault="00A04F72" w:rsidP="00A04F72">
            <w:pPr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Centrum Zaopatrzenia Medycznego "</w:t>
            </w:r>
            <w:proofErr w:type="spellStart"/>
            <w:r w:rsidRPr="00046CBE">
              <w:rPr>
                <w:sz w:val="22"/>
                <w:szCs w:val="22"/>
              </w:rPr>
              <w:t>Cezal</w:t>
            </w:r>
            <w:proofErr w:type="spellEnd"/>
            <w:r w:rsidRPr="00046CBE">
              <w:rPr>
                <w:sz w:val="22"/>
                <w:szCs w:val="22"/>
              </w:rPr>
              <w:t>" S.A</w:t>
            </w:r>
            <w:r w:rsidR="00F17434">
              <w:rPr>
                <w:sz w:val="22"/>
                <w:szCs w:val="22"/>
              </w:rPr>
              <w:t>.</w:t>
            </w:r>
            <w:bookmarkStart w:id="0" w:name="_GoBack"/>
            <w:bookmarkEnd w:id="0"/>
            <w:r w:rsidRPr="00046CBE">
              <w:rPr>
                <w:sz w:val="22"/>
                <w:szCs w:val="22"/>
              </w:rPr>
              <w:t xml:space="preserve"> Wrocław Oddział Kraków</w:t>
            </w:r>
          </w:p>
          <w:p w:rsidR="00A04F72" w:rsidRPr="00075CD0" w:rsidRDefault="00A04F72" w:rsidP="00A04F72">
            <w:pPr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Balicka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46CBE">
              <w:rPr>
                <w:sz w:val="22"/>
                <w:szCs w:val="22"/>
              </w:rPr>
              <w:t>117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04F72" w:rsidRPr="00075CD0" w:rsidRDefault="00A04F72" w:rsidP="00A04F72">
            <w:pPr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30-149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46CBE">
              <w:rPr>
                <w:sz w:val="22"/>
                <w:szCs w:val="22"/>
              </w:rPr>
              <w:t>Kraków</w:t>
            </w:r>
          </w:p>
        </w:tc>
        <w:tc>
          <w:tcPr>
            <w:tcW w:w="1843" w:type="dxa"/>
          </w:tcPr>
          <w:p w:rsidR="00A04F72" w:rsidRPr="00046CBE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9 735.90 zł</w:t>
            </w:r>
          </w:p>
        </w:tc>
        <w:tc>
          <w:tcPr>
            <w:tcW w:w="1842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10 514.77 zł</w:t>
            </w:r>
          </w:p>
        </w:tc>
      </w:tr>
      <w:tr w:rsidR="00A04F72" w:rsidRPr="00075CD0" w:rsidTr="00F17434">
        <w:tc>
          <w:tcPr>
            <w:tcW w:w="901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3</w:t>
            </w:r>
          </w:p>
        </w:tc>
        <w:tc>
          <w:tcPr>
            <w:tcW w:w="4668" w:type="dxa"/>
            <w:shd w:val="clear" w:color="auto" w:fill="auto"/>
          </w:tcPr>
          <w:p w:rsidR="00A04F72" w:rsidRPr="00075CD0" w:rsidRDefault="00A04F72" w:rsidP="00A04F72">
            <w:pPr>
              <w:rPr>
                <w:sz w:val="22"/>
                <w:szCs w:val="22"/>
              </w:rPr>
            </w:pPr>
            <w:proofErr w:type="spellStart"/>
            <w:r w:rsidRPr="00046CBE">
              <w:rPr>
                <w:sz w:val="22"/>
                <w:szCs w:val="22"/>
              </w:rPr>
              <w:t>Duolux</w:t>
            </w:r>
            <w:proofErr w:type="spellEnd"/>
            <w:r w:rsidRPr="00046CBE">
              <w:rPr>
                <w:sz w:val="22"/>
                <w:szCs w:val="22"/>
              </w:rPr>
              <w:t xml:space="preserve"> </w:t>
            </w:r>
            <w:proofErr w:type="spellStart"/>
            <w:r w:rsidRPr="00046CBE">
              <w:rPr>
                <w:sz w:val="22"/>
                <w:szCs w:val="22"/>
              </w:rPr>
              <w:t>Medical</w:t>
            </w:r>
            <w:proofErr w:type="spellEnd"/>
            <w:r w:rsidRPr="00046CBE">
              <w:rPr>
                <w:sz w:val="22"/>
                <w:szCs w:val="22"/>
              </w:rPr>
              <w:t xml:space="preserve"> Sp. z o.o.</w:t>
            </w:r>
          </w:p>
          <w:p w:rsidR="00A04F72" w:rsidRPr="00075CD0" w:rsidRDefault="00A04F72" w:rsidP="00A04F72">
            <w:pPr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os. B. Chrobrego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46CBE">
              <w:rPr>
                <w:sz w:val="22"/>
                <w:szCs w:val="22"/>
              </w:rPr>
              <w:t>40F/53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04F72" w:rsidRPr="00075CD0" w:rsidRDefault="00A04F72" w:rsidP="00A04F72">
            <w:pPr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60-681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46CBE">
              <w:rPr>
                <w:sz w:val="22"/>
                <w:szCs w:val="22"/>
              </w:rPr>
              <w:t>Poznań</w:t>
            </w:r>
          </w:p>
        </w:tc>
        <w:tc>
          <w:tcPr>
            <w:tcW w:w="1843" w:type="dxa"/>
          </w:tcPr>
          <w:p w:rsidR="00A04F72" w:rsidRPr="00046CBE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12 996.00 zł</w:t>
            </w:r>
          </w:p>
        </w:tc>
        <w:tc>
          <w:tcPr>
            <w:tcW w:w="1842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15 985.08 zł</w:t>
            </w:r>
          </w:p>
        </w:tc>
      </w:tr>
      <w:tr w:rsidR="00A04F72" w:rsidRPr="00075CD0" w:rsidTr="00F17434">
        <w:tc>
          <w:tcPr>
            <w:tcW w:w="901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2</w:t>
            </w:r>
          </w:p>
        </w:tc>
        <w:tc>
          <w:tcPr>
            <w:tcW w:w="4668" w:type="dxa"/>
            <w:shd w:val="clear" w:color="auto" w:fill="auto"/>
          </w:tcPr>
          <w:p w:rsidR="00A04F72" w:rsidRPr="00075CD0" w:rsidRDefault="00A04F72" w:rsidP="006B6F71">
            <w:pPr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MEDIM Spółka z o.o.</w:t>
            </w:r>
          </w:p>
          <w:p w:rsidR="00A04F72" w:rsidRPr="00075CD0" w:rsidRDefault="00A04F72" w:rsidP="006B6F71">
            <w:pPr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ul. Puławska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46CBE">
              <w:rPr>
                <w:sz w:val="22"/>
                <w:szCs w:val="22"/>
              </w:rPr>
              <w:t>45 B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lastRenderedPageBreak/>
              <w:t>05-500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46CBE">
              <w:rPr>
                <w:sz w:val="22"/>
                <w:szCs w:val="22"/>
              </w:rPr>
              <w:t>Piaseczno</w:t>
            </w:r>
          </w:p>
        </w:tc>
        <w:tc>
          <w:tcPr>
            <w:tcW w:w="1843" w:type="dxa"/>
          </w:tcPr>
          <w:p w:rsidR="00A04F72" w:rsidRPr="00046CBE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10 181.64 zł</w:t>
            </w:r>
          </w:p>
        </w:tc>
        <w:tc>
          <w:tcPr>
            <w:tcW w:w="1842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10 996.17 zł</w:t>
            </w:r>
          </w:p>
        </w:tc>
      </w:tr>
      <w:tr w:rsidR="00A04F72" w:rsidRPr="00075CD0" w:rsidTr="00F17434">
        <w:tc>
          <w:tcPr>
            <w:tcW w:w="901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1</w:t>
            </w:r>
          </w:p>
        </w:tc>
        <w:tc>
          <w:tcPr>
            <w:tcW w:w="4668" w:type="dxa"/>
            <w:shd w:val="clear" w:color="auto" w:fill="auto"/>
          </w:tcPr>
          <w:p w:rsidR="00A04F72" w:rsidRPr="00075CD0" w:rsidRDefault="00A04F72" w:rsidP="00A04F72">
            <w:pPr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 xml:space="preserve">P.P.H.U. Alga Paweł </w:t>
            </w:r>
            <w:proofErr w:type="spellStart"/>
            <w:r w:rsidRPr="00046CBE">
              <w:rPr>
                <w:sz w:val="22"/>
                <w:szCs w:val="22"/>
              </w:rPr>
              <w:t>Pinkowski</w:t>
            </w:r>
            <w:proofErr w:type="spellEnd"/>
          </w:p>
          <w:p w:rsidR="00A04F72" w:rsidRPr="00075CD0" w:rsidRDefault="00A04F72" w:rsidP="00A04F72">
            <w:pPr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Leśna 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04F72" w:rsidRPr="00075CD0" w:rsidRDefault="00A04F72" w:rsidP="00A04F72">
            <w:pPr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63-430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46CBE">
              <w:rPr>
                <w:sz w:val="22"/>
                <w:szCs w:val="22"/>
              </w:rPr>
              <w:t>Odolanów</w:t>
            </w:r>
          </w:p>
        </w:tc>
        <w:tc>
          <w:tcPr>
            <w:tcW w:w="1843" w:type="dxa"/>
          </w:tcPr>
          <w:p w:rsidR="00A04F72" w:rsidRPr="00046CBE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190 962.00 zł</w:t>
            </w:r>
          </w:p>
        </w:tc>
        <w:tc>
          <w:tcPr>
            <w:tcW w:w="1842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234 883.26 zł</w:t>
            </w:r>
          </w:p>
        </w:tc>
      </w:tr>
      <w:tr w:rsidR="00A04F72" w:rsidRPr="00075CD0" w:rsidTr="00F17434">
        <w:tc>
          <w:tcPr>
            <w:tcW w:w="901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1</w:t>
            </w:r>
          </w:p>
        </w:tc>
        <w:tc>
          <w:tcPr>
            <w:tcW w:w="4668" w:type="dxa"/>
            <w:shd w:val="clear" w:color="auto" w:fill="auto"/>
          </w:tcPr>
          <w:p w:rsidR="00A04F72" w:rsidRPr="00075CD0" w:rsidRDefault="00A04F72" w:rsidP="00A04F72">
            <w:pPr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P.P.H.U. JAREX STANISŁAW FELICH</w:t>
            </w:r>
          </w:p>
          <w:p w:rsidR="00A04F72" w:rsidRPr="00075CD0" w:rsidRDefault="00A04F72" w:rsidP="00A04F72">
            <w:pPr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Odolanowska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46CBE">
              <w:rPr>
                <w:sz w:val="22"/>
                <w:szCs w:val="22"/>
              </w:rPr>
              <w:t>60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04F72" w:rsidRPr="00075CD0" w:rsidRDefault="00A04F72" w:rsidP="00A04F72">
            <w:pPr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63-430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46CBE">
              <w:rPr>
                <w:sz w:val="22"/>
                <w:szCs w:val="22"/>
              </w:rPr>
              <w:t>Odolanów</w:t>
            </w:r>
          </w:p>
        </w:tc>
        <w:tc>
          <w:tcPr>
            <w:tcW w:w="1843" w:type="dxa"/>
          </w:tcPr>
          <w:p w:rsidR="00A04F72" w:rsidRPr="00046CBE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181 250.20 zł</w:t>
            </w:r>
          </w:p>
        </w:tc>
        <w:tc>
          <w:tcPr>
            <w:tcW w:w="1842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222 937.75 zł</w:t>
            </w:r>
          </w:p>
        </w:tc>
      </w:tr>
      <w:tr w:rsidR="00A04F72" w:rsidRPr="00075CD0" w:rsidTr="00F17434">
        <w:tc>
          <w:tcPr>
            <w:tcW w:w="901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4</w:t>
            </w:r>
          </w:p>
        </w:tc>
        <w:tc>
          <w:tcPr>
            <w:tcW w:w="4668" w:type="dxa"/>
            <w:shd w:val="clear" w:color="auto" w:fill="auto"/>
          </w:tcPr>
          <w:p w:rsidR="00A04F72" w:rsidRPr="00075CD0" w:rsidRDefault="00A04F72" w:rsidP="00A04F72">
            <w:pPr>
              <w:rPr>
                <w:sz w:val="22"/>
                <w:szCs w:val="22"/>
              </w:rPr>
            </w:pPr>
            <w:proofErr w:type="spellStart"/>
            <w:r w:rsidRPr="00046CBE">
              <w:rPr>
                <w:sz w:val="22"/>
                <w:szCs w:val="22"/>
              </w:rPr>
              <w:t>Sch</w:t>
            </w:r>
            <w:r>
              <w:rPr>
                <w:sz w:val="22"/>
                <w:szCs w:val="22"/>
              </w:rPr>
              <w:t>u</w:t>
            </w:r>
            <w:r w:rsidRPr="00046CBE">
              <w:rPr>
                <w:sz w:val="22"/>
                <w:szCs w:val="22"/>
              </w:rPr>
              <w:t>lke</w:t>
            </w:r>
            <w:proofErr w:type="spellEnd"/>
            <w:r w:rsidRPr="00046CBE">
              <w:rPr>
                <w:sz w:val="22"/>
                <w:szCs w:val="22"/>
              </w:rPr>
              <w:t xml:space="preserve"> Polska Sp. z o.o.</w:t>
            </w:r>
          </w:p>
          <w:p w:rsidR="00A04F72" w:rsidRPr="00075CD0" w:rsidRDefault="00A04F72" w:rsidP="00A04F72">
            <w:pPr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Aleje Jerozolimskie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46CBE">
              <w:rPr>
                <w:sz w:val="22"/>
                <w:szCs w:val="22"/>
              </w:rPr>
              <w:t>132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04F72" w:rsidRPr="00075CD0" w:rsidRDefault="00A04F72" w:rsidP="00A04F72">
            <w:pPr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02-305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46CBE">
              <w:rPr>
                <w:sz w:val="22"/>
                <w:szCs w:val="22"/>
              </w:rPr>
              <w:t>Warszawa</w:t>
            </w:r>
          </w:p>
        </w:tc>
        <w:tc>
          <w:tcPr>
            <w:tcW w:w="1843" w:type="dxa"/>
          </w:tcPr>
          <w:p w:rsidR="00A04F72" w:rsidRPr="00046CBE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13 569.60 zł</w:t>
            </w:r>
          </w:p>
        </w:tc>
        <w:tc>
          <w:tcPr>
            <w:tcW w:w="1842" w:type="dxa"/>
            <w:shd w:val="clear" w:color="auto" w:fill="auto"/>
          </w:tcPr>
          <w:p w:rsidR="00A04F72" w:rsidRPr="00075CD0" w:rsidRDefault="00A04F72" w:rsidP="006B6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6CBE">
              <w:rPr>
                <w:sz w:val="22"/>
                <w:szCs w:val="22"/>
              </w:rPr>
              <w:t>14 655.17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Zamawiający przedkłada wzór niniejszego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proofErr w:type="spellEnd"/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:rsidR="00C236D3" w:rsidRDefault="00C236D3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04F72" w:rsidRDefault="00A04F72"/>
    <w:p w:rsidR="00A1260C" w:rsidRDefault="00F17434" w:rsidP="00A1260C">
      <w:pPr>
        <w:pStyle w:val="Nagwek4"/>
        <w:rPr>
          <w:b/>
          <w:i w:val="0"/>
        </w:rPr>
      </w:pPr>
      <w:r>
        <w:lastRenderedPageBreak/>
        <w:pict>
          <v:roundrect id="AutoShape 2" o:spid="_x0000_s1026" style="position:absolute;left:0;text-align:left;margin-left:-24.1pt;margin-top:-35.75pt;width:181.95pt;height:93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" filled="f" strokeweight=".25pt">
            <v:textbox inset="1pt,1pt,1pt,1pt">
              <w:txbxContent>
                <w:p w:rsidR="00A1260C" w:rsidRDefault="00A1260C" w:rsidP="00A1260C"/>
                <w:p w:rsidR="00A1260C" w:rsidRDefault="00A1260C" w:rsidP="00A1260C">
                  <w:pPr>
                    <w:rPr>
                      <w:sz w:val="12"/>
                    </w:rPr>
                  </w:pPr>
                </w:p>
                <w:p w:rsidR="00A1260C" w:rsidRDefault="00A1260C" w:rsidP="00A1260C">
                  <w:pPr>
                    <w:rPr>
                      <w:sz w:val="12"/>
                    </w:rPr>
                  </w:pPr>
                </w:p>
                <w:p w:rsidR="00A1260C" w:rsidRDefault="00A1260C" w:rsidP="00A1260C">
                  <w:pPr>
                    <w:rPr>
                      <w:sz w:val="12"/>
                    </w:rPr>
                  </w:pPr>
                </w:p>
                <w:p w:rsidR="00A1260C" w:rsidRDefault="00A1260C" w:rsidP="00A1260C">
                  <w:pPr>
                    <w:rPr>
                      <w:sz w:val="12"/>
                    </w:rPr>
                  </w:pPr>
                </w:p>
                <w:p w:rsidR="00A1260C" w:rsidRDefault="00A1260C" w:rsidP="00A1260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A1260C" w:rsidRDefault="00A1260C" w:rsidP="00A1260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A1260C" w:rsidRDefault="00A1260C" w:rsidP="00A1260C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A1260C" w:rsidRDefault="00A1260C" w:rsidP="00A1260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A1260C" w:rsidRDefault="00A1260C" w:rsidP="00A1260C"/>
              </w:txbxContent>
            </v:textbox>
          </v:roundrect>
        </w:pict>
      </w:r>
      <w:r w:rsidR="00A1260C">
        <w:rPr>
          <w:b/>
          <w:i w:val="0"/>
        </w:rPr>
        <w:t>Załącznik nr 6</w:t>
      </w:r>
    </w:p>
    <w:p w:rsidR="00A1260C" w:rsidRDefault="00A1260C" w:rsidP="00A1260C">
      <w:pPr>
        <w:pStyle w:val="Nagwek"/>
        <w:tabs>
          <w:tab w:val="left" w:pos="708"/>
        </w:tabs>
        <w:rPr>
          <w:sz w:val="24"/>
        </w:rPr>
      </w:pPr>
    </w:p>
    <w:p w:rsidR="00A1260C" w:rsidRDefault="00A1260C" w:rsidP="00A1260C">
      <w:pPr>
        <w:pStyle w:val="Nagwek"/>
        <w:tabs>
          <w:tab w:val="left" w:pos="708"/>
        </w:tabs>
        <w:rPr>
          <w:sz w:val="24"/>
        </w:rPr>
      </w:pPr>
    </w:p>
    <w:p w:rsidR="00A1260C" w:rsidRDefault="00A1260C" w:rsidP="00A1260C">
      <w:pPr>
        <w:pStyle w:val="Nagwek"/>
        <w:tabs>
          <w:tab w:val="left" w:pos="708"/>
        </w:tabs>
        <w:rPr>
          <w:sz w:val="28"/>
          <w:szCs w:val="28"/>
        </w:rPr>
      </w:pPr>
    </w:p>
    <w:p w:rsidR="00A1260C" w:rsidRDefault="00A1260C" w:rsidP="00A1260C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ZP/25/2020</w:t>
      </w:r>
    </w:p>
    <w:p w:rsidR="00A1260C" w:rsidRDefault="00A1260C" w:rsidP="00A1260C">
      <w:pPr>
        <w:pStyle w:val="Nagwek3"/>
        <w:ind w:left="0"/>
        <w:jc w:val="left"/>
        <w:rPr>
          <w:sz w:val="28"/>
        </w:rPr>
      </w:pPr>
    </w:p>
    <w:p w:rsidR="00A1260C" w:rsidRDefault="00A1260C" w:rsidP="00A126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A1260C" w:rsidRDefault="00A1260C" w:rsidP="00A126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:rsidR="00A1260C" w:rsidRDefault="00A1260C" w:rsidP="00A1260C">
      <w:pPr>
        <w:jc w:val="center"/>
        <w:rPr>
          <w:b/>
          <w:sz w:val="28"/>
          <w:szCs w:val="28"/>
        </w:rPr>
      </w:pPr>
    </w:p>
    <w:p w:rsidR="00A1260C" w:rsidRDefault="00A1260C" w:rsidP="00A1260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A1260C" w:rsidRDefault="00A1260C" w:rsidP="00A1260C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:rsidR="00A1260C" w:rsidRDefault="00A1260C" w:rsidP="00A1260C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A1260C" w:rsidRDefault="00A1260C" w:rsidP="00A1260C">
      <w:pPr>
        <w:pStyle w:val="Tekstpodstawowywcity"/>
        <w:spacing w:line="360" w:lineRule="auto"/>
        <w:ind w:firstLine="0"/>
        <w:rPr>
          <w:szCs w:val="24"/>
        </w:rPr>
      </w:pPr>
      <w:r>
        <w:rPr>
          <w:szCs w:val="24"/>
        </w:rPr>
        <w:t>Składając wniosek o dopuszczenie do udziału/ofertę</w:t>
      </w:r>
      <w:r>
        <w:rPr>
          <w:rStyle w:val="Odwoanieprzypisudolnego"/>
          <w:szCs w:val="24"/>
        </w:rPr>
        <w:footnoteReference w:id="1"/>
      </w:r>
      <w:r>
        <w:rPr>
          <w:szCs w:val="24"/>
        </w:rPr>
        <w:t xml:space="preserve"> w postępowaniu o udzielenie zamówienia publicznego </w:t>
      </w:r>
      <w:r>
        <w:t xml:space="preserve">prowadzonym w trybie </w:t>
      </w:r>
      <w:r>
        <w:rPr>
          <w:b/>
        </w:rPr>
        <w:t>przetarg nieograniczony</w:t>
      </w:r>
      <w:r>
        <w:t xml:space="preserve"> na: </w:t>
      </w:r>
      <w:r>
        <w:rPr>
          <w:b/>
          <w:sz w:val="22"/>
          <w:szCs w:val="22"/>
        </w:rPr>
        <w:t xml:space="preserve">Zakup </w:t>
      </w:r>
      <w:r>
        <w:rPr>
          <w:b/>
          <w:sz w:val="22"/>
          <w:szCs w:val="22"/>
        </w:rPr>
        <w:br/>
        <w:t>i dostawa ręczników do higieny pacjenta, chusteczek do dezynfekcji powierzchni, myjek typu rękawica oraz preparatu do szybkiej dezynfekcji powierzchni.</w:t>
      </w:r>
    </w:p>
    <w:p w:rsidR="00A1260C" w:rsidRDefault="00A1260C" w:rsidP="00A1260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działając na podstawie art. 24 ust. 11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zm.).</w:t>
      </w:r>
    </w:p>
    <w:p w:rsidR="00A1260C" w:rsidRDefault="00A1260C" w:rsidP="00A1260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A1260C" w:rsidRDefault="00A1260C" w:rsidP="00A1260C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Oświadczam/(-my)</w:t>
      </w:r>
    </w:p>
    <w:p w:rsidR="00A1260C" w:rsidRDefault="00A1260C" w:rsidP="00A1260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A1260C" w:rsidRDefault="00A1260C" w:rsidP="00A1260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zm.):</w:t>
      </w:r>
    </w:p>
    <w:p w:rsidR="00A1260C" w:rsidRDefault="00A1260C" w:rsidP="00A1260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50"/>
          <w:szCs w:val="50"/>
        </w:rPr>
        <w:t>□</w:t>
      </w:r>
      <w:r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Cs w:val="24"/>
          <w:u w:val="single"/>
        </w:rPr>
        <w:footnoteReference w:id="2"/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zm.).</w:t>
      </w:r>
    </w:p>
    <w:p w:rsidR="00A1260C" w:rsidRDefault="00A1260C" w:rsidP="00A1260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1260C" w:rsidTr="00A126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0C" w:rsidRDefault="00A126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0C" w:rsidRDefault="00A1260C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0C" w:rsidRDefault="00A1260C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podmiotu</w:t>
            </w:r>
          </w:p>
        </w:tc>
      </w:tr>
      <w:tr w:rsidR="00A1260C" w:rsidTr="00A126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0C" w:rsidRDefault="00A126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0C" w:rsidRDefault="00A126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0C" w:rsidRDefault="00A126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A1260C" w:rsidTr="00A126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0C" w:rsidRDefault="00A126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0C" w:rsidRDefault="00A126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0C" w:rsidRDefault="00A126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A1260C" w:rsidTr="00A126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0C" w:rsidRDefault="00A126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0C" w:rsidRDefault="00A126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0C" w:rsidRDefault="00A126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A1260C" w:rsidRDefault="00A1260C" w:rsidP="00A1260C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A1260C" w:rsidRDefault="00A1260C" w:rsidP="00A1260C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>.......................................</w:t>
      </w:r>
    </w:p>
    <w:p w:rsidR="00A1260C" w:rsidRDefault="00A1260C" w:rsidP="00A1260C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A1260C" w:rsidRDefault="00A1260C" w:rsidP="00A1260C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..................................................................</w:t>
      </w:r>
    </w:p>
    <w:p w:rsidR="00A1260C" w:rsidRDefault="00A1260C" w:rsidP="00A1260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>
        <w:rPr>
          <w:b/>
          <w:sz w:val="18"/>
          <w:szCs w:val="18"/>
          <w:vertAlign w:val="superscript"/>
        </w:rPr>
        <w:t>do występowania  w imieniu Wykonawcy)</w:t>
      </w:r>
    </w:p>
    <w:p w:rsidR="00A04F72" w:rsidRDefault="00A04F72"/>
    <w:sectPr w:rsidR="00A04F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10F3E" w:rsidRDefault="00910F3E">
      <w:r>
        <w:separator/>
      </w:r>
    </w:p>
  </w:endnote>
  <w:endnote w:type="continuationSeparator" w:id="0">
    <w:p w:rsidR="00910F3E" w:rsidRDefault="00910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94D43" w:rsidRDefault="00F1743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10F3E" w:rsidRDefault="00910F3E">
      <w:r>
        <w:separator/>
      </w:r>
    </w:p>
  </w:footnote>
  <w:footnote w:type="continuationSeparator" w:id="0">
    <w:p w:rsidR="00910F3E" w:rsidRDefault="00910F3E">
      <w:r>
        <w:continuationSeparator/>
      </w:r>
    </w:p>
  </w:footnote>
  <w:footnote w:id="1">
    <w:p w:rsidR="00A1260C" w:rsidRDefault="00A1260C" w:rsidP="00A1260C">
      <w:pPr>
        <w:pStyle w:val="Tekstprzypisudolnego"/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Niepotrzebne skreślić</w:t>
      </w:r>
    </w:p>
  </w:footnote>
  <w:footnote w:id="2">
    <w:p w:rsidR="00A1260C" w:rsidRDefault="00A1260C" w:rsidP="00A1260C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46CBE" w:rsidRDefault="00046C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46CBE" w:rsidRDefault="00046C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46CBE" w:rsidRDefault="00046C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F3E"/>
    <w:rsid w:val="0001764B"/>
    <w:rsid w:val="0003529D"/>
    <w:rsid w:val="00040C07"/>
    <w:rsid w:val="00046CBE"/>
    <w:rsid w:val="00075CD0"/>
    <w:rsid w:val="001A443E"/>
    <w:rsid w:val="001E77BE"/>
    <w:rsid w:val="003B044E"/>
    <w:rsid w:val="004C7E9B"/>
    <w:rsid w:val="005028C0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910F3E"/>
    <w:rsid w:val="009F189D"/>
    <w:rsid w:val="00A04F72"/>
    <w:rsid w:val="00A1260C"/>
    <w:rsid w:val="00A80738"/>
    <w:rsid w:val="00AC7F83"/>
    <w:rsid w:val="00C236D3"/>
    <w:rsid w:val="00C94D43"/>
    <w:rsid w:val="00E314E0"/>
    <w:rsid w:val="00E71A02"/>
    <w:rsid w:val="00EB7963"/>
    <w:rsid w:val="00F17434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A9B93B"/>
  <w15:chartTrackingRefBased/>
  <w15:docId w15:val="{D2693B14-0E5F-48B4-8990-C3929CCE2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1260C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1260C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semiHidden/>
    <w:rsid w:val="00A1260C"/>
    <w:rPr>
      <w:b/>
      <w:sz w:val="24"/>
    </w:rPr>
  </w:style>
  <w:style w:type="character" w:customStyle="1" w:styleId="Nagwek4Znak">
    <w:name w:val="Nagłówek 4 Znak"/>
    <w:basedOn w:val="Domylnaczcionkaakapitu"/>
    <w:link w:val="Nagwek4"/>
    <w:semiHidden/>
    <w:rsid w:val="00A1260C"/>
    <w:rPr>
      <w:i/>
      <w:sz w:val="24"/>
    </w:rPr>
  </w:style>
  <w:style w:type="paragraph" w:styleId="Tekstprzypisudolnego">
    <w:name w:val="footnote text"/>
    <w:basedOn w:val="Normalny"/>
    <w:link w:val="TekstprzypisudolnegoZnak"/>
    <w:unhideWhenUsed/>
    <w:rsid w:val="00A1260C"/>
  </w:style>
  <w:style w:type="character" w:customStyle="1" w:styleId="TekstprzypisudolnegoZnak">
    <w:name w:val="Tekst przypisu dolnego Znak"/>
    <w:basedOn w:val="Domylnaczcionkaakapitu"/>
    <w:link w:val="Tekstprzypisudolnego"/>
    <w:rsid w:val="00A1260C"/>
  </w:style>
  <w:style w:type="character" w:customStyle="1" w:styleId="NagwekZnak">
    <w:name w:val="Nagłówek Znak"/>
    <w:link w:val="Nagwek"/>
    <w:rsid w:val="00A1260C"/>
  </w:style>
  <w:style w:type="character" w:customStyle="1" w:styleId="TekstpodstawowywcityZnak">
    <w:name w:val="Tekst podstawowy wcięty Znak"/>
    <w:link w:val="Tekstpodstawowywcity"/>
    <w:rsid w:val="00A1260C"/>
    <w:rPr>
      <w:sz w:val="24"/>
    </w:rPr>
  </w:style>
  <w:style w:type="character" w:styleId="Odwoanieprzypisudolnego">
    <w:name w:val="footnote reference"/>
    <w:unhideWhenUsed/>
    <w:rsid w:val="00A126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551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5</cp:revision>
  <cp:lastPrinted>2020-06-26T11:08:00Z</cp:lastPrinted>
  <dcterms:created xsi:type="dcterms:W3CDTF">2020-06-26T11:00:00Z</dcterms:created>
  <dcterms:modified xsi:type="dcterms:W3CDTF">2020-06-26T11:08:00Z</dcterms:modified>
</cp:coreProperties>
</file>