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B41A2D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2D7FFD" w:rsidRPr="002D7FFD" w:rsidRDefault="002D7FFD" w:rsidP="008D2AB8">
      <w:pPr>
        <w:ind w:right="-110"/>
        <w:rPr>
          <w:b/>
        </w:rPr>
      </w:pPr>
      <w:r w:rsidRPr="002D7FFD">
        <w:rPr>
          <w:b/>
        </w:rPr>
        <w:t>Akademia Górniczo - Hutnicza</w:t>
      </w:r>
    </w:p>
    <w:p w:rsidR="002D7FFD" w:rsidRPr="002D7FFD" w:rsidRDefault="002D7FFD" w:rsidP="008D2AB8">
      <w:pPr>
        <w:ind w:right="-110"/>
        <w:rPr>
          <w:b/>
        </w:rPr>
      </w:pPr>
      <w:r w:rsidRPr="002D7FFD">
        <w:rPr>
          <w:b/>
        </w:rPr>
        <w:t>im. Stanisława Staszica w Krakowie</w:t>
      </w:r>
    </w:p>
    <w:p w:rsidR="008D2AB8" w:rsidRDefault="002D7FFD" w:rsidP="008D2AB8">
      <w:pPr>
        <w:ind w:right="-110"/>
        <w:rPr>
          <w:b/>
        </w:rPr>
      </w:pPr>
      <w:r w:rsidRPr="002D7FFD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2D7FFD" w:rsidP="008D2AB8">
      <w:pPr>
        <w:ind w:right="-110"/>
        <w:rPr>
          <w:b/>
        </w:rPr>
      </w:pPr>
      <w:r w:rsidRPr="002D7FFD">
        <w:rPr>
          <w:b/>
        </w:rPr>
        <w:t>Al. Mickiewicza</w:t>
      </w:r>
      <w:r w:rsidR="008D2AB8">
        <w:rPr>
          <w:b/>
        </w:rPr>
        <w:t xml:space="preserve"> </w:t>
      </w:r>
      <w:r w:rsidRPr="002D7FFD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2D7FFD" w:rsidP="008D2AB8">
      <w:pPr>
        <w:rPr>
          <w:b/>
        </w:rPr>
      </w:pPr>
      <w:r w:rsidRPr="002D7FFD">
        <w:rPr>
          <w:b/>
        </w:rPr>
        <w:t>30-059</w:t>
      </w:r>
      <w:r w:rsidR="008D2AB8">
        <w:rPr>
          <w:b/>
        </w:rPr>
        <w:t xml:space="preserve"> </w:t>
      </w:r>
      <w:r w:rsidRPr="002D7FFD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D7FFD" w:rsidRPr="002D7FFD">
        <w:rPr>
          <w:b/>
        </w:rPr>
        <w:t xml:space="preserve">Dostawa krzeseł, foteli i taboretów dla </w:t>
      </w:r>
      <w:proofErr w:type="spellStart"/>
      <w:r w:rsidR="002D7FFD" w:rsidRPr="002D7FFD">
        <w:rPr>
          <w:b/>
        </w:rPr>
        <w:t>WEiP</w:t>
      </w:r>
      <w:proofErr w:type="spellEnd"/>
      <w:r w:rsidR="002D7FFD" w:rsidRPr="002D7FFD">
        <w:rPr>
          <w:b/>
        </w:rPr>
        <w:t xml:space="preserve"> - KC-zp.272-265/20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5C1305">
        <w:t>ealizację przedmiotu zamówienia</w:t>
      </w:r>
      <w:r>
        <w:t>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708"/>
        <w:gridCol w:w="1418"/>
        <w:gridCol w:w="1031"/>
        <w:gridCol w:w="851"/>
        <w:gridCol w:w="2001"/>
      </w:tblGrid>
      <w:tr w:rsidR="00B41A2D" w:rsidRPr="00481E93" w:rsidTr="00D1274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1A2D" w:rsidRPr="00481E93" w:rsidRDefault="00B41A2D" w:rsidP="00D1274C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Nazwa elementu</w:t>
            </w:r>
          </w:p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Nazwa producenta/typ/model/</w:t>
            </w:r>
          </w:p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 xml:space="preserve">lub wyrób własny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Ilość</w:t>
            </w:r>
          </w:p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481E93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Wartość netto</w:t>
            </w:r>
          </w:p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VAT</w:t>
            </w:r>
          </w:p>
          <w:p w:rsidR="00B41A2D" w:rsidRPr="00481E93" w:rsidRDefault="00B41A2D" w:rsidP="00D1274C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[%]</w:t>
            </w:r>
          </w:p>
          <w:p w:rsidR="00B41A2D" w:rsidRPr="00481E93" w:rsidRDefault="00B41A2D" w:rsidP="00D127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B41A2D" w:rsidRPr="00481E93" w:rsidRDefault="00B41A2D" w:rsidP="00D1274C">
            <w:pPr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[PLN]</w:t>
            </w:r>
          </w:p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 xml:space="preserve"> (z doliczonym </w:t>
            </w:r>
            <w:r w:rsidRPr="00481E93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B41A2D" w:rsidRPr="00481E93" w:rsidTr="00D1274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41A2D" w:rsidRPr="00481E93" w:rsidTr="00D1274C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jc w:val="center"/>
              <w:rPr>
                <w:b/>
                <w:bCs/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1</w:t>
            </w: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481E93">
              <w:rPr>
                <w:b/>
                <w:sz w:val="22"/>
                <w:szCs w:val="22"/>
                <w:lang w:eastAsia="zh-CN"/>
              </w:rPr>
              <w:t>Krzesło konferencyjne tapicerowane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2</w:t>
            </w: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obrotowe z zagłówkiem</w:t>
            </w:r>
          </w:p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3</w:t>
            </w: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481E93">
              <w:rPr>
                <w:b/>
                <w:sz w:val="22"/>
                <w:szCs w:val="22"/>
              </w:rPr>
              <w:t>Krzesło konferencyjne model 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4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konferencyjne model 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obrotowe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biurowe model 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biurowe model 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4</w:t>
            </w: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obrotowe</w:t>
            </w:r>
          </w:p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17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5</w:t>
            </w: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Krzesło drewniane tapicerowane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jc w:val="center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  <w:highlight w:val="green"/>
              </w:rPr>
              <w:t>ZADANIE CZĘŚCIOWE NR 6</w:t>
            </w: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Taboret laboratoryjny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b/>
                <w:sz w:val="22"/>
                <w:szCs w:val="22"/>
              </w:rPr>
            </w:pPr>
            <w:r w:rsidRPr="00481E93">
              <w:rPr>
                <w:b/>
                <w:sz w:val="22"/>
                <w:szCs w:val="22"/>
              </w:rPr>
              <w:t>10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  <w:p w:rsidR="00B41A2D" w:rsidRPr="00481E93" w:rsidRDefault="00B41A2D" w:rsidP="00D1274C">
            <w:pPr>
              <w:ind w:right="425"/>
              <w:jc w:val="right"/>
              <w:rPr>
                <w:sz w:val="22"/>
                <w:szCs w:val="22"/>
              </w:rPr>
            </w:pPr>
            <w:r w:rsidRPr="00481E93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  <w:p w:rsidR="00B41A2D" w:rsidRPr="00481E93" w:rsidRDefault="00B41A2D" w:rsidP="00D1274C">
            <w:pPr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1A2D" w:rsidRPr="00481E93" w:rsidRDefault="00B41A2D" w:rsidP="00D1274C">
            <w:pPr>
              <w:ind w:right="425"/>
              <w:rPr>
                <w:sz w:val="22"/>
                <w:szCs w:val="22"/>
              </w:rPr>
            </w:pPr>
          </w:p>
        </w:tc>
      </w:tr>
    </w:tbl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 xml:space="preserve">Termin realizacji umowy: 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481E93">
        <w:rPr>
          <w:b/>
          <w:sz w:val="22"/>
          <w:szCs w:val="22"/>
        </w:rPr>
        <w:t>- zadanie częściowe nr 1 -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2 -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3 -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4 -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5 -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6 - ……… dni od daty podpisania umowy</w:t>
      </w:r>
      <w:r w:rsidRPr="00481E93">
        <w:rPr>
          <w:sz w:val="22"/>
          <w:szCs w:val="22"/>
        </w:rPr>
        <w:t xml:space="preserve"> (</w:t>
      </w:r>
      <w:r w:rsidRPr="00481E93">
        <w:rPr>
          <w:i/>
          <w:sz w:val="22"/>
          <w:szCs w:val="22"/>
        </w:rPr>
        <w:t>kryterium oceny ofert)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Okres udzielonej gwarancji wynosi:</w:t>
      </w:r>
      <w:r w:rsidRPr="00481E93">
        <w:rPr>
          <w:sz w:val="22"/>
          <w:szCs w:val="22"/>
        </w:rPr>
        <w:t xml:space="preserve"> 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1: ……… miesięcy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2: ……… miesięcy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3: ……… miesięcy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4: ……… miesięcy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5: ……… miesięcy</w:t>
      </w:r>
    </w:p>
    <w:p w:rsidR="00B41A2D" w:rsidRPr="00481E93" w:rsidRDefault="00B41A2D" w:rsidP="00B41A2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- zadanie częściowe nr 6: ……… miesięcy</w:t>
      </w:r>
    </w:p>
    <w:p w:rsidR="00B41A2D" w:rsidRPr="00481E93" w:rsidRDefault="00B41A2D" w:rsidP="00B41A2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481E9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481E93">
        <w:rPr>
          <w:b/>
          <w:sz w:val="22"/>
          <w:szCs w:val="22"/>
        </w:rPr>
        <w:t xml:space="preserve"> TAK/NIE</w:t>
      </w:r>
    </w:p>
    <w:p w:rsidR="00B41A2D" w:rsidRPr="00481E93" w:rsidRDefault="00B41A2D" w:rsidP="00B41A2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lastRenderedPageBreak/>
        <w:t xml:space="preserve">Termin płatności: </w:t>
      </w:r>
      <w:r w:rsidRPr="00481E9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41A2D" w:rsidRPr="00481E93" w:rsidRDefault="00B41A2D" w:rsidP="00B41A2D">
      <w:pPr>
        <w:rPr>
          <w:b/>
          <w:sz w:val="22"/>
          <w:szCs w:val="22"/>
          <w:u w:val="single"/>
        </w:rPr>
      </w:pPr>
      <w:r w:rsidRPr="00481E93">
        <w:rPr>
          <w:sz w:val="22"/>
          <w:szCs w:val="22"/>
        </w:rPr>
        <w:br w:type="page"/>
      </w:r>
      <w:r w:rsidRPr="00481E93">
        <w:rPr>
          <w:b/>
          <w:sz w:val="22"/>
          <w:szCs w:val="22"/>
          <w:u w:val="single"/>
        </w:rPr>
        <w:lastRenderedPageBreak/>
        <w:t>Jednocześnie oświadczamy, że:</w:t>
      </w:r>
    </w:p>
    <w:p w:rsidR="00B41A2D" w:rsidRPr="00481E93" w:rsidRDefault="00B41A2D" w:rsidP="00B41A2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81E93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B41A2D" w:rsidRPr="00481E93" w:rsidRDefault="00B41A2D" w:rsidP="00B41A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1E93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481E93">
        <w:rPr>
          <w:color w:val="000000"/>
          <w:sz w:val="22"/>
          <w:szCs w:val="22"/>
        </w:rPr>
        <w:t xml:space="preserve"> i nie wnosimy do nich żadnych zastrzeżeń.</w:t>
      </w:r>
    </w:p>
    <w:p w:rsidR="00B41A2D" w:rsidRPr="00481E93" w:rsidRDefault="00B41A2D" w:rsidP="00B41A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u w:val="single"/>
        </w:rPr>
      </w:pPr>
      <w:r w:rsidRPr="00481E93">
        <w:rPr>
          <w:b/>
          <w:color w:val="000000"/>
          <w:sz w:val="22"/>
          <w:szCs w:val="22"/>
          <w:u w:val="single"/>
        </w:rPr>
        <w:t>Dotyczy zadania częściowego nr 2:</w:t>
      </w:r>
    </w:p>
    <w:p w:rsidR="00B41A2D" w:rsidRPr="00481E93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Oświadczamy, że wymagany protokół oceny ergonomicznej w zakresie zgodności z PN-EN 1335-1 oraz rozporządzeniem </w:t>
      </w:r>
      <w:proofErr w:type="spellStart"/>
      <w:r w:rsidRPr="00481E93">
        <w:rPr>
          <w:sz w:val="22"/>
          <w:szCs w:val="22"/>
        </w:rPr>
        <w:t>MPiPS</w:t>
      </w:r>
      <w:proofErr w:type="spellEnd"/>
      <w:r w:rsidRPr="00481E93">
        <w:rPr>
          <w:sz w:val="22"/>
          <w:szCs w:val="22"/>
        </w:rPr>
        <w:t xml:space="preserve"> z dnia 1.12.1998 (DZ.U. Nr 148, poz. 973) lub równoważnym zostanie przez nas</w:t>
      </w:r>
      <w:r w:rsidRPr="00481E93">
        <w:rPr>
          <w:b/>
          <w:sz w:val="22"/>
          <w:szCs w:val="22"/>
        </w:rPr>
        <w:t xml:space="preserve"> </w:t>
      </w:r>
      <w:r w:rsidRPr="00481E93">
        <w:rPr>
          <w:sz w:val="22"/>
          <w:szCs w:val="22"/>
        </w:rPr>
        <w:t>dostarczony Zamawiającemu po wyborze najkorzystniejszej oferty a przed podpisaniem umowy.</w:t>
      </w:r>
    </w:p>
    <w:p w:rsidR="00B41A2D" w:rsidRPr="00481E93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wymagane potwierdzenie zgodność produktu z normą EN 1335:1:2:3 (wymiary, bezpieczeństwo, stabilność i wytrzymałość) lub równoważną zostanie przez nas dostarczone Zamawiającemu po wyborze najkorzystniejszej oferty a przed podpisaniem umowy.</w:t>
      </w:r>
    </w:p>
    <w:p w:rsidR="00B41A2D" w:rsidRPr="00481E93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krzesła obrotowe, stanowiące przedmiot zamówienia zostały wyprodukowane zgodnie z   certyfikatem ISO 9001:2015 lub równoważnym oraz ISO 14001:2015 lub równoważnym w zakresie stosowania: projektowanie, produkcja, sprzedaż i serwis mebli biurowych oraz ich komponentów – certyfikat zostanie przez nas dostarczony Zamawiającemu po wyborze najkorzystniejszej oferty a przed podpisaniem umowy.</w:t>
      </w:r>
    </w:p>
    <w:p w:rsidR="00B41A2D" w:rsidRPr="00481E93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wszystkie wymienione atesty i certyfikaty, wraz z podaniem nazwy, symbolu oraz producenta oferowanych krzeseł, zostaną przez nas dostarczone Zamawiającemu po wyborze najkorzystniejszej oferty a przed podpisaniem umowy.</w:t>
      </w:r>
    </w:p>
    <w:p w:rsidR="00B41A2D" w:rsidRPr="00481E93" w:rsidRDefault="00B41A2D" w:rsidP="00B41A2D">
      <w:pPr>
        <w:ind w:left="720"/>
        <w:jc w:val="both"/>
        <w:rPr>
          <w:b/>
          <w:sz w:val="22"/>
          <w:szCs w:val="22"/>
          <w:u w:val="single"/>
        </w:rPr>
      </w:pPr>
      <w:r w:rsidRPr="00481E93">
        <w:rPr>
          <w:b/>
          <w:sz w:val="22"/>
          <w:szCs w:val="22"/>
          <w:u w:val="single"/>
        </w:rPr>
        <w:t>Dotyczy zadania częściowego nr 3:</w:t>
      </w:r>
    </w:p>
    <w:p w:rsidR="00B41A2D" w:rsidRPr="00481E93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Oświadczamy, że po wyborze najkorzystniejszej oferty a przed podpisaniem umowy dostarczymy Zamawiającemu wszystkie wymienione w opisie certyfikaty potwierdzające zgodność z normami. Zgodnie z ustawą z 30 sierpnia 2002 o systemie oceny zgodności. Certyfikaty będą wystawione przez niezależną jednostkę uprawnioną do wydawania tego rodzaju zaświadczeń. </w:t>
      </w:r>
    </w:p>
    <w:p w:rsidR="00B41A2D" w:rsidRPr="00481E93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 przypadku tkanin tapicerskich po wyborze najkorzystniejszej oferty a przed podpisaniem umowy dostarczymy Zamawiającemu: fabryczny próbnik tkanin oraz atesty lub sprawozdania z badań potwierdzające skład oraz wymaganą wytrzymałość na ścieranie (nie dotyczy skóry naturalnej). Atesty lub sprawozdania z badań będą wystawione przez niezależną jednostkę uprawnioną do wydawania tego rodzaju dokumentów. Próbnik i atesty lub sprawozdania z badań będą opisane w sposób nie budzący wątpliwości do jakich mebli są dedykowane.</w:t>
      </w:r>
    </w:p>
    <w:p w:rsidR="00B41A2D" w:rsidRPr="00481E93" w:rsidRDefault="00B41A2D" w:rsidP="00B41A2D">
      <w:pPr>
        <w:ind w:left="720"/>
        <w:jc w:val="both"/>
        <w:rPr>
          <w:b/>
          <w:sz w:val="22"/>
          <w:szCs w:val="22"/>
          <w:u w:val="single"/>
        </w:rPr>
      </w:pPr>
      <w:r w:rsidRPr="00481E93">
        <w:rPr>
          <w:b/>
          <w:sz w:val="22"/>
          <w:szCs w:val="22"/>
          <w:u w:val="single"/>
        </w:rPr>
        <w:t>Dotyczy zadania częściowego nr 4:</w:t>
      </w:r>
    </w:p>
    <w:p w:rsidR="00B41A2D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Oświadczamy, że pianki krzesła będą wykonane w technologii pianek trudnopalnych. Po wyborze najkorzystniejszej oferty a przed podpisaniem umowy dostarczymy Zamawiającemu </w:t>
      </w:r>
      <w:r>
        <w:rPr>
          <w:sz w:val="22"/>
          <w:szCs w:val="22"/>
        </w:rPr>
        <w:t>świadectwo</w:t>
      </w:r>
      <w:r w:rsidRPr="00481E93">
        <w:rPr>
          <w:sz w:val="22"/>
          <w:szCs w:val="22"/>
        </w:rPr>
        <w:t xml:space="preserve"> z badań potwierdzających klasę trudnopalności pianek zgodnych z normą PN-EN 1021:1:2 lub równoważną.</w:t>
      </w:r>
    </w:p>
    <w:p w:rsidR="00B41A2D" w:rsidRPr="00481E93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Oświadczamy, że wymagany protokół oceny ergonomicznej w zakresie zgodności z PN-EN 1335-1 lub równoważną oraz z rozporządzeniem </w:t>
      </w:r>
      <w:proofErr w:type="spellStart"/>
      <w:r w:rsidRPr="00481E93">
        <w:rPr>
          <w:sz w:val="22"/>
          <w:szCs w:val="22"/>
        </w:rPr>
        <w:t>MPiPS</w:t>
      </w:r>
      <w:proofErr w:type="spellEnd"/>
      <w:r w:rsidRPr="00481E93">
        <w:rPr>
          <w:sz w:val="22"/>
          <w:szCs w:val="22"/>
        </w:rPr>
        <w:t xml:space="preserve"> z dnia 1.12.1998 (Dz.U. Nr 148, poz. 973) zostanie dostarczony Zamawiającemu po wyborze najkorzystniejszej oferty a przed podpisaniem umowy.</w:t>
      </w:r>
    </w:p>
    <w:p w:rsidR="00B41A2D" w:rsidRPr="00481E93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Oświadczamy, że wymagane potwierdzenie zgodności produktu z normą EN 1335:1:2:3 lub równoważną (wymiary, bezpieczeństwo, stabilność i wytrzymałość), wystawione zostanie przez niezależną jednostkę uprawnioną do wydawania tego rodzaju zaświadczeń zostanie dostarczone Zamawiającemu po wyborze najkorzystniejszej oferty a przed podpisaniem umowy.</w:t>
      </w:r>
    </w:p>
    <w:p w:rsidR="00B41A2D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lastRenderedPageBreak/>
        <w:t xml:space="preserve">Oświadczamy, że krzesło będzie wyprodukowane w oparciu o standardy produkcji określone w normie </w:t>
      </w:r>
      <w:r w:rsidRPr="00263FF6">
        <w:rPr>
          <w:rFonts w:ascii="Verdana" w:hAnsi="Verdana"/>
          <w:bCs/>
          <w:iCs/>
          <w:sz w:val="20"/>
          <w:szCs w:val="20"/>
        </w:rPr>
        <w:t>ISO 9001:2015 lub równoważnej oraz ISO 14001:2015 lub równoważnej w zakresie stosowania: projektowanie, produkcja, sprzedaż i serwis mebli biurowych oraz ich komponentów</w:t>
      </w:r>
      <w:r w:rsidRPr="00263FF6">
        <w:rPr>
          <w:rFonts w:ascii="Verdana" w:eastAsia="Arial Unicode MS" w:hAnsi="Verdana"/>
          <w:sz w:val="20"/>
          <w:szCs w:val="20"/>
        </w:rPr>
        <w:t xml:space="preserve"> potwierdzone certyfikatami</w:t>
      </w:r>
      <w:r w:rsidRPr="00263FF6">
        <w:rPr>
          <w:sz w:val="22"/>
          <w:szCs w:val="22"/>
        </w:rPr>
        <w:t>, k</w:t>
      </w:r>
      <w:r w:rsidRPr="00481E93">
        <w:rPr>
          <w:sz w:val="22"/>
          <w:szCs w:val="22"/>
        </w:rPr>
        <w:t>tóre zostaną dostarczone Zamawiającemu po wyborze najkorzystniejszej oferty a przed podpisaniem umowy.</w:t>
      </w:r>
    </w:p>
    <w:p w:rsidR="00B41A2D" w:rsidRPr="00263FF6" w:rsidRDefault="00B41A2D" w:rsidP="00B41A2D">
      <w:pPr>
        <w:numPr>
          <w:ilvl w:val="0"/>
          <w:numId w:val="5"/>
        </w:numPr>
        <w:jc w:val="both"/>
        <w:rPr>
          <w:sz w:val="22"/>
          <w:szCs w:val="22"/>
        </w:rPr>
      </w:pPr>
      <w:r w:rsidRPr="00263FF6">
        <w:rPr>
          <w:sz w:val="22"/>
          <w:szCs w:val="22"/>
        </w:rPr>
        <w:t xml:space="preserve">Oświadczamy, że po wyborze najkorzystniejszej oferty a przed podpisaniem umowy dostarczymy Zamawiającemu wszystkie wymienione w opisie certyfikaty potwierdzające zgodność z normami. Zgodnie z ustawą z 30 sierpnia 2002 o systemie oceny zgodności. Certyfikaty będą wystawione przez niezależną jednostkę uprawnioną do wydawania tego rodzaju zaświadczeń. </w:t>
      </w:r>
    </w:p>
    <w:p w:rsidR="00B41A2D" w:rsidRPr="00481E93" w:rsidRDefault="00B41A2D" w:rsidP="00B41A2D">
      <w:pPr>
        <w:numPr>
          <w:ilvl w:val="0"/>
          <w:numId w:val="1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41A2D" w:rsidRPr="00481E93" w:rsidRDefault="00B41A2D" w:rsidP="00B41A2D">
      <w:pPr>
        <w:ind w:left="360"/>
        <w:jc w:val="both"/>
        <w:rPr>
          <w:i/>
          <w:sz w:val="22"/>
          <w:szCs w:val="22"/>
        </w:rPr>
      </w:pPr>
      <w:r w:rsidRPr="00481E9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41A2D" w:rsidRPr="00481E93" w:rsidRDefault="00B41A2D" w:rsidP="00B41A2D">
      <w:pPr>
        <w:ind w:left="360"/>
        <w:jc w:val="both"/>
        <w:rPr>
          <w:i/>
          <w:sz w:val="22"/>
          <w:szCs w:val="22"/>
        </w:rPr>
      </w:pPr>
      <w:r w:rsidRPr="00481E9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41A2D" w:rsidRPr="00481E93" w:rsidRDefault="00B41A2D" w:rsidP="00B41A2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Wadium w kwocie:</w:t>
      </w:r>
    </w:p>
    <w:p w:rsidR="00B41A2D" w:rsidRPr="00481E93" w:rsidRDefault="00B41A2D" w:rsidP="00B41A2D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1 -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B41A2D" w:rsidRPr="00481E93" w:rsidRDefault="00B41A2D" w:rsidP="00B41A2D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2 -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B41A2D" w:rsidRPr="00481E93" w:rsidRDefault="00B41A2D" w:rsidP="00B41A2D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3 -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B41A2D" w:rsidRPr="00481E93" w:rsidRDefault="00B41A2D" w:rsidP="00B41A2D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4 -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B41A2D" w:rsidRPr="00481E93" w:rsidRDefault="00B41A2D" w:rsidP="00B41A2D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5 -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B41A2D" w:rsidRPr="00481E93" w:rsidRDefault="00B41A2D" w:rsidP="00B41A2D">
      <w:pPr>
        <w:spacing w:line="360" w:lineRule="auto"/>
        <w:ind w:left="360"/>
        <w:jc w:val="both"/>
        <w:rPr>
          <w:sz w:val="22"/>
          <w:szCs w:val="22"/>
        </w:rPr>
      </w:pPr>
      <w:r w:rsidRPr="00481E93">
        <w:rPr>
          <w:b/>
          <w:sz w:val="22"/>
          <w:szCs w:val="22"/>
        </w:rPr>
        <w:t>- zadanie częściowe nr 6 -</w:t>
      </w:r>
      <w:r w:rsidRPr="00481E93">
        <w:rPr>
          <w:sz w:val="22"/>
          <w:szCs w:val="22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B41A2D" w:rsidRPr="00481E93" w:rsidRDefault="00B41A2D" w:rsidP="00B41A2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po zakończeniu postępowania wadium należy zwrócić.</w:t>
      </w:r>
      <w:r w:rsidRPr="00481E93">
        <w:rPr>
          <w:rStyle w:val="Odwoanieprzypisudolnego"/>
          <w:sz w:val="22"/>
          <w:szCs w:val="22"/>
        </w:rPr>
        <w:footnoteReference w:id="1"/>
      </w:r>
    </w:p>
    <w:p w:rsidR="00B41A2D" w:rsidRPr="00481E93" w:rsidRDefault="00B41A2D" w:rsidP="00B41A2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Bank: ........................................................................</w:t>
      </w:r>
    </w:p>
    <w:p w:rsidR="00B41A2D" w:rsidRPr="00481E93" w:rsidRDefault="00B41A2D" w:rsidP="00B41A2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Nr konta ....................................................................</w:t>
      </w:r>
    </w:p>
    <w:p w:rsidR="00B41A2D" w:rsidRPr="00481E93" w:rsidRDefault="00B41A2D" w:rsidP="00B41A2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Inne ...........................................................................</w:t>
      </w:r>
    </w:p>
    <w:p w:rsidR="00B41A2D" w:rsidRDefault="00B41A2D" w:rsidP="00B41A2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Oświadczam/y, że zamierzam/y /nie zamierzam/y powierzyć realizację następujących części zamówienia podwykonawcom*:</w:t>
      </w:r>
    </w:p>
    <w:p w:rsidR="00B41A2D" w:rsidRPr="00481E93" w:rsidRDefault="00B41A2D" w:rsidP="00B41A2D">
      <w:pPr>
        <w:spacing w:before="120" w:after="120"/>
        <w:ind w:left="36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41A2D" w:rsidRPr="00481E93" w:rsidTr="00D1274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 xml:space="preserve">Opis części zamówienia, którą wykonawca </w:t>
            </w:r>
          </w:p>
          <w:p w:rsidR="00B41A2D" w:rsidRPr="00481E93" w:rsidRDefault="00B41A2D" w:rsidP="00D127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1E93">
              <w:rPr>
                <w:sz w:val="22"/>
                <w:szCs w:val="22"/>
              </w:rPr>
              <w:t>Nazwa podwykonawcy</w:t>
            </w:r>
            <w:r w:rsidRPr="00481E93">
              <w:rPr>
                <w:sz w:val="22"/>
                <w:szCs w:val="22"/>
              </w:rPr>
              <w:br/>
              <w:t>(o ile jest znana)</w:t>
            </w:r>
          </w:p>
        </w:tc>
      </w:tr>
      <w:tr w:rsidR="00B41A2D" w:rsidRPr="00481E93" w:rsidTr="00D127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41A2D" w:rsidRPr="00481E93" w:rsidTr="00D127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1A2D" w:rsidRPr="00481E93" w:rsidRDefault="00B41A2D" w:rsidP="00D127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41A2D" w:rsidRPr="00481E93" w:rsidRDefault="00B41A2D" w:rsidP="00B41A2D">
      <w:pPr>
        <w:numPr>
          <w:ilvl w:val="0"/>
          <w:numId w:val="1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Upoważnionymi do reprezentowania naszej firmy są następujące osoby:</w:t>
      </w:r>
    </w:p>
    <w:p w:rsidR="00B41A2D" w:rsidRPr="00481E93" w:rsidRDefault="00B41A2D" w:rsidP="00B41A2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1E9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  <w:r w:rsidRPr="00481E93">
        <w:rPr>
          <w:rFonts w:ascii="Times New Roman" w:hAnsi="Times New Roman" w:cs="Times New Roman"/>
          <w:sz w:val="22"/>
          <w:szCs w:val="22"/>
        </w:rPr>
        <w:tab/>
      </w:r>
    </w:p>
    <w:p w:rsidR="00B41A2D" w:rsidRPr="00481E93" w:rsidRDefault="00B41A2D" w:rsidP="00B41A2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B41A2D" w:rsidRPr="00481E93" w:rsidRDefault="00B41A2D" w:rsidP="00B41A2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81E93">
        <w:rPr>
          <w:sz w:val="22"/>
          <w:szCs w:val="22"/>
        </w:rPr>
        <w:tab/>
      </w:r>
      <w:r w:rsidRPr="00481E93">
        <w:rPr>
          <w:sz w:val="22"/>
          <w:szCs w:val="22"/>
        </w:rPr>
        <w:tab/>
        <w:t xml:space="preserve"> .</w:t>
      </w:r>
    </w:p>
    <w:p w:rsidR="00B41A2D" w:rsidRPr="00481E93" w:rsidRDefault="00B41A2D" w:rsidP="00B41A2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B41A2D" w:rsidRPr="00481E93" w:rsidRDefault="00B41A2D" w:rsidP="00B41A2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1E9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81E93">
        <w:rPr>
          <w:sz w:val="22"/>
          <w:szCs w:val="22"/>
        </w:rPr>
        <w:tab/>
      </w:r>
      <w:r w:rsidRPr="00481E93">
        <w:rPr>
          <w:sz w:val="22"/>
          <w:szCs w:val="22"/>
        </w:rPr>
        <w:tab/>
        <w:t xml:space="preserve"> .</w:t>
      </w:r>
    </w:p>
    <w:p w:rsidR="00B41A2D" w:rsidRPr="00481E93" w:rsidRDefault="00B41A2D" w:rsidP="00B41A2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B41A2D" w:rsidRPr="00481E93" w:rsidRDefault="00B41A2D" w:rsidP="00B41A2D">
      <w:pPr>
        <w:numPr>
          <w:ilvl w:val="0"/>
          <w:numId w:val="1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upoważnienie dla powyżej wskazanych osób wynika z następującego (</w:t>
      </w:r>
      <w:proofErr w:type="spellStart"/>
      <w:r w:rsidRPr="00481E93">
        <w:rPr>
          <w:sz w:val="22"/>
          <w:szCs w:val="22"/>
        </w:rPr>
        <w:t>ych</w:t>
      </w:r>
      <w:proofErr w:type="spellEnd"/>
      <w:r w:rsidRPr="00481E93">
        <w:rPr>
          <w:sz w:val="22"/>
          <w:szCs w:val="22"/>
        </w:rPr>
        <w:t>) dokumentu(ów)</w:t>
      </w:r>
    </w:p>
    <w:p w:rsidR="00B41A2D" w:rsidRPr="00481E93" w:rsidRDefault="00B41A2D" w:rsidP="00B41A2D">
      <w:p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41A2D" w:rsidRPr="00481E93" w:rsidRDefault="00B41A2D" w:rsidP="00B41A2D">
      <w:pPr>
        <w:numPr>
          <w:ilvl w:val="0"/>
          <w:numId w:val="1"/>
        </w:num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załącznikami do niniejszej oferty są:</w:t>
      </w:r>
    </w:p>
    <w:p w:rsidR="00B41A2D" w:rsidRPr="00481E93" w:rsidRDefault="00B41A2D" w:rsidP="00B41A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………………………………………………………………………………………….</w:t>
      </w:r>
    </w:p>
    <w:p w:rsidR="00B41A2D" w:rsidRPr="00481E93" w:rsidRDefault="00B41A2D" w:rsidP="00B41A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……………………………………………..……………………………………………</w:t>
      </w:r>
    </w:p>
    <w:p w:rsidR="00B41A2D" w:rsidRPr="00481E93" w:rsidRDefault="00B41A2D" w:rsidP="00B41A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41A2D" w:rsidRPr="00481E93" w:rsidRDefault="00B41A2D" w:rsidP="00B41A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………………………………………………………………………………………….</w:t>
      </w:r>
    </w:p>
    <w:p w:rsidR="00B41A2D" w:rsidRPr="00481E93" w:rsidRDefault="00B41A2D" w:rsidP="00B41A2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1E93">
        <w:rPr>
          <w:sz w:val="22"/>
          <w:szCs w:val="22"/>
        </w:rPr>
        <w:t>……………………………………………..……………………………………………</w:t>
      </w:r>
    </w:p>
    <w:p w:rsidR="00B41A2D" w:rsidRDefault="00B41A2D" w:rsidP="00B41A2D">
      <w:pPr>
        <w:jc w:val="both"/>
        <w:rPr>
          <w:sz w:val="22"/>
          <w:szCs w:val="22"/>
        </w:rPr>
      </w:pPr>
    </w:p>
    <w:p w:rsidR="00B41A2D" w:rsidRPr="00481E93" w:rsidRDefault="00B41A2D" w:rsidP="00B41A2D">
      <w:pPr>
        <w:jc w:val="both"/>
        <w:rPr>
          <w:sz w:val="22"/>
          <w:szCs w:val="22"/>
        </w:rPr>
      </w:pPr>
    </w:p>
    <w:p w:rsidR="00B41A2D" w:rsidRPr="00481E93" w:rsidRDefault="00B41A2D" w:rsidP="00B41A2D">
      <w:pPr>
        <w:jc w:val="both"/>
        <w:rPr>
          <w:sz w:val="22"/>
          <w:szCs w:val="22"/>
        </w:rPr>
      </w:pPr>
      <w:r w:rsidRPr="00481E93">
        <w:rPr>
          <w:sz w:val="22"/>
          <w:szCs w:val="22"/>
        </w:rPr>
        <w:t>Miejscowość, ……………………., dnia …………………………… r.</w:t>
      </w:r>
    </w:p>
    <w:p w:rsidR="00B41A2D" w:rsidRDefault="00B41A2D" w:rsidP="00B41A2D">
      <w:pPr>
        <w:jc w:val="both"/>
        <w:rPr>
          <w:sz w:val="22"/>
          <w:szCs w:val="22"/>
        </w:rPr>
      </w:pPr>
    </w:p>
    <w:p w:rsidR="00B41A2D" w:rsidRPr="00481E93" w:rsidRDefault="00B41A2D" w:rsidP="00B41A2D">
      <w:pPr>
        <w:jc w:val="both"/>
        <w:rPr>
          <w:sz w:val="22"/>
          <w:szCs w:val="22"/>
        </w:rPr>
      </w:pPr>
    </w:p>
    <w:p w:rsidR="00B41A2D" w:rsidRPr="00481E93" w:rsidRDefault="00B41A2D" w:rsidP="00B41A2D">
      <w:pPr>
        <w:tabs>
          <w:tab w:val="left" w:pos="5040"/>
        </w:tabs>
        <w:ind w:left="708"/>
        <w:rPr>
          <w:sz w:val="22"/>
          <w:szCs w:val="22"/>
        </w:rPr>
      </w:pPr>
      <w:r w:rsidRPr="00481E93">
        <w:rPr>
          <w:sz w:val="22"/>
          <w:szCs w:val="22"/>
        </w:rPr>
        <w:tab/>
        <w:t>………………………………………….</w:t>
      </w:r>
    </w:p>
    <w:p w:rsidR="00B41A2D" w:rsidRPr="00481E93" w:rsidRDefault="00B41A2D" w:rsidP="00B41A2D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Pr="00481E93">
        <w:rPr>
          <w:sz w:val="22"/>
          <w:szCs w:val="22"/>
        </w:rPr>
        <w:t>podpis osoby/osób upoważnionej/upoważnionych</w:t>
      </w:r>
    </w:p>
    <w:p w:rsidR="00B41A2D" w:rsidRPr="00481E93" w:rsidRDefault="00B41A2D" w:rsidP="00B41A2D">
      <w:pPr>
        <w:jc w:val="right"/>
        <w:rPr>
          <w:sz w:val="22"/>
          <w:szCs w:val="22"/>
        </w:rPr>
      </w:pPr>
      <w:r w:rsidRPr="00481E93">
        <w:rPr>
          <w:sz w:val="22"/>
          <w:szCs w:val="22"/>
        </w:rPr>
        <w:t>do reprezentowania Wykonawcy</w:t>
      </w:r>
    </w:p>
    <w:p w:rsidR="00B41A2D" w:rsidRDefault="00B41A2D" w:rsidP="00B41A2D">
      <w:pPr>
        <w:jc w:val="right"/>
        <w:rPr>
          <w:sz w:val="22"/>
          <w:szCs w:val="22"/>
        </w:rPr>
      </w:pPr>
    </w:p>
    <w:p w:rsidR="00B41A2D" w:rsidRPr="00481E93" w:rsidRDefault="00B41A2D" w:rsidP="00B41A2D">
      <w:pPr>
        <w:jc w:val="right"/>
        <w:rPr>
          <w:sz w:val="22"/>
          <w:szCs w:val="22"/>
        </w:rPr>
      </w:pPr>
    </w:p>
    <w:p w:rsidR="00B41A2D" w:rsidRPr="00481E93" w:rsidRDefault="00B41A2D" w:rsidP="00B41A2D">
      <w:pPr>
        <w:jc w:val="right"/>
        <w:rPr>
          <w:sz w:val="22"/>
          <w:szCs w:val="22"/>
        </w:rPr>
      </w:pPr>
    </w:p>
    <w:p w:rsidR="00B41A2D" w:rsidRPr="00481E93" w:rsidRDefault="00B41A2D" w:rsidP="00B41A2D">
      <w:pPr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Ofertę należy sporządzić w postaci elektronicznej i podpisać kwalifikowanym podpisem elektronicznym.</w:t>
      </w:r>
    </w:p>
    <w:p w:rsidR="00B41A2D" w:rsidRPr="00481E93" w:rsidRDefault="00B41A2D" w:rsidP="00B41A2D">
      <w:pPr>
        <w:jc w:val="right"/>
        <w:rPr>
          <w:sz w:val="22"/>
          <w:szCs w:val="22"/>
        </w:rPr>
      </w:pPr>
    </w:p>
    <w:p w:rsidR="008D2AB8" w:rsidRDefault="008D2AB8" w:rsidP="008D2AB8">
      <w:pPr>
        <w:tabs>
          <w:tab w:val="right" w:pos="9000"/>
        </w:tabs>
      </w:pPr>
      <w:bookmarkStart w:id="0" w:name="_GoBack"/>
      <w:bookmarkEnd w:id="0"/>
    </w:p>
    <w:sectPr w:rsidR="008D2A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846" w:rsidRDefault="00335846">
      <w:r>
        <w:separator/>
      </w:r>
    </w:p>
  </w:endnote>
  <w:endnote w:type="continuationSeparator" w:id="0">
    <w:p w:rsidR="00335846" w:rsidRDefault="0033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FFD" w:rsidRDefault="002D7F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FFD" w:rsidRDefault="002D7F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846" w:rsidRDefault="00335846">
      <w:r>
        <w:separator/>
      </w:r>
    </w:p>
  </w:footnote>
  <w:footnote w:type="continuationSeparator" w:id="0">
    <w:p w:rsidR="00335846" w:rsidRDefault="00335846">
      <w:r>
        <w:continuationSeparator/>
      </w:r>
    </w:p>
  </w:footnote>
  <w:footnote w:id="1">
    <w:p w:rsidR="00B41A2D" w:rsidRDefault="00B41A2D" w:rsidP="00B41A2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B41A2D" w:rsidRDefault="00B41A2D" w:rsidP="00B41A2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B41A2D" w:rsidRDefault="00B41A2D" w:rsidP="00B41A2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FFD" w:rsidRDefault="002D7F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FFD" w:rsidRDefault="002D7F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641B7B"/>
    <w:multiLevelType w:val="hybridMultilevel"/>
    <w:tmpl w:val="E1680F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84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7FFD"/>
    <w:rsid w:val="00315A4A"/>
    <w:rsid w:val="00335846"/>
    <w:rsid w:val="004B7300"/>
    <w:rsid w:val="004C6753"/>
    <w:rsid w:val="00595C87"/>
    <w:rsid w:val="005C1305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1A2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0AEEB-2389-4E06-8549-49014CB8D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1287</Words>
  <Characters>10005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2020-06-18T10:26:00Z</dcterms:created>
  <dcterms:modified xsi:type="dcterms:W3CDTF">2020-06-18T10:26:00Z</dcterms:modified>
</cp:coreProperties>
</file>