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0DA" w:rsidRDefault="005650DA" w:rsidP="005650DA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650DA" w:rsidRDefault="005650DA" w:rsidP="005650DA"/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5650DA" w:rsidRDefault="005650DA" w:rsidP="005650D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650DA" w:rsidRDefault="005650DA" w:rsidP="005650D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5650DA" w:rsidRDefault="005650DA" w:rsidP="005650D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" filled="f" strokeweight=".25pt">
                <v:textbox inset="1pt,1pt,1pt,1pt">
                  <w:txbxContent>
                    <w:p w:rsidR="005650DA" w:rsidRDefault="005650DA" w:rsidP="005650DA"/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5650DA" w:rsidRDefault="005650DA" w:rsidP="005650DA">
                      <w:pPr>
                        <w:rPr>
                          <w:sz w:val="12"/>
                        </w:rPr>
                      </w:pPr>
                    </w:p>
                    <w:p w:rsidR="005650DA" w:rsidRDefault="005650DA" w:rsidP="005650D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5650DA" w:rsidRDefault="005650DA" w:rsidP="005650DA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5650DA" w:rsidRDefault="005650DA" w:rsidP="005650DA"/>
    <w:p w:rsidR="005650DA" w:rsidRDefault="005650DA" w:rsidP="005650DA"/>
    <w:p w:rsidR="005650DA" w:rsidRDefault="005650DA" w:rsidP="005650DA"/>
    <w:p w:rsidR="005650DA" w:rsidRDefault="005650DA" w:rsidP="005650DA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3B60A7">
        <w:rPr>
          <w:b/>
          <w:szCs w:val="20"/>
          <w:lang w:eastAsia="pl-PL"/>
        </w:rPr>
        <w:t>2</w:t>
      </w:r>
      <w:r w:rsidR="00DE298B">
        <w:rPr>
          <w:b/>
          <w:szCs w:val="20"/>
          <w:lang w:eastAsia="pl-PL"/>
        </w:rPr>
        <w:t>5</w:t>
      </w:r>
      <w:r w:rsidR="00F96AD9">
        <w:rPr>
          <w:b/>
          <w:szCs w:val="20"/>
          <w:lang w:eastAsia="pl-PL"/>
        </w:rPr>
        <w:t>4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5650DA" w:rsidRDefault="005650DA" w:rsidP="005650DA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5650DA" w:rsidRDefault="005650DA" w:rsidP="005650DA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5650DA" w:rsidRDefault="005650DA" w:rsidP="005650DA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5650DA" w:rsidRDefault="005650DA" w:rsidP="005650DA">
      <w:pPr>
        <w:spacing w:after="120" w:line="254" w:lineRule="auto"/>
        <w:jc w:val="both"/>
        <w:rPr>
          <w:i/>
          <w:lang w:eastAsia="pl-PL"/>
        </w:rPr>
      </w:pPr>
    </w:p>
    <w:p w:rsidR="005650DA" w:rsidRDefault="005650DA" w:rsidP="005650DA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5650DA" w:rsidRDefault="005650DA" w:rsidP="005650DA">
      <w:pPr>
        <w:spacing w:after="120" w:line="254" w:lineRule="auto"/>
        <w:ind w:right="-341"/>
        <w:jc w:val="both"/>
        <w:rPr>
          <w:i/>
        </w:rPr>
      </w:pPr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5650DA" w:rsidRDefault="005650DA" w:rsidP="005650DA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5650DA" w:rsidRDefault="005650DA" w:rsidP="005650DA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</w:p>
    <w:p w:rsidR="005650DA" w:rsidRDefault="005650DA" w:rsidP="005650DA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5650DA" w:rsidRDefault="005650DA" w:rsidP="005650DA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5650DA" w:rsidRDefault="005650DA" w:rsidP="005650DA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5650DA" w:rsidRDefault="005650DA" w:rsidP="005650DA">
      <w:pPr>
        <w:spacing w:after="120" w:line="254" w:lineRule="auto"/>
        <w:rPr>
          <w:lang w:eastAsia="pl-PL"/>
        </w:rPr>
      </w:pPr>
    </w:p>
    <w:p w:rsidR="005650DA" w:rsidRDefault="005650DA" w:rsidP="005650DA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5650DA" w:rsidRDefault="005650DA" w:rsidP="005650DA">
      <w:pPr>
        <w:spacing w:after="120" w:line="254" w:lineRule="auto"/>
        <w:rPr>
          <w:b/>
          <w:lang w:eastAsia="pl-PL"/>
        </w:rPr>
      </w:pPr>
    </w:p>
    <w:p w:rsidR="005650DA" w:rsidRDefault="005650DA" w:rsidP="005650DA">
      <w:pPr>
        <w:spacing w:after="120" w:line="254" w:lineRule="auto"/>
      </w:pPr>
      <w:r>
        <w:t>Oświadczam, iż: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5650DA" w:rsidRDefault="005650DA" w:rsidP="005650DA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 w:right="-2"/>
        <w:jc w:val="both"/>
      </w:pP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5650DA" w:rsidRDefault="005650DA" w:rsidP="005650DA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5650DA" w:rsidRDefault="005650DA" w:rsidP="005650DA">
      <w:pPr>
        <w:spacing w:after="120" w:line="254" w:lineRule="auto"/>
        <w:ind w:left="709"/>
        <w:jc w:val="both"/>
      </w:pPr>
      <w:r>
        <w:t>________________ (TAK /NIE)</w:t>
      </w:r>
    </w:p>
    <w:p w:rsidR="005650DA" w:rsidRDefault="005650DA" w:rsidP="005650DA">
      <w:pPr>
        <w:spacing w:after="120" w:line="254" w:lineRule="auto"/>
        <w:ind w:left="720"/>
        <w:jc w:val="both"/>
      </w:pPr>
    </w:p>
    <w:p w:rsidR="005650DA" w:rsidRDefault="005650DA" w:rsidP="005650DA">
      <w:pPr>
        <w:spacing w:after="120" w:line="254" w:lineRule="auto"/>
        <w:ind w:right="-1"/>
        <w:jc w:val="both"/>
        <w:rPr>
          <w:color w:val="FF0000"/>
        </w:rPr>
      </w:pPr>
    </w:p>
    <w:p w:rsidR="005650DA" w:rsidRDefault="005650DA" w:rsidP="005650DA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right="-341"/>
        <w:jc w:val="both"/>
      </w:pP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5650DA" w:rsidRDefault="005650DA" w:rsidP="005650DA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5650DA" w:rsidRDefault="005650DA" w:rsidP="005650DA"/>
    <w:p w:rsidR="00025386" w:rsidRPr="005650DA" w:rsidRDefault="00025386" w:rsidP="005650DA"/>
    <w:sectPr w:rsidR="00025386" w:rsidRPr="005650DA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3B60A7"/>
    <w:rsid w:val="004374F2"/>
    <w:rsid w:val="00460705"/>
    <w:rsid w:val="00485239"/>
    <w:rsid w:val="004A20E4"/>
    <w:rsid w:val="00534049"/>
    <w:rsid w:val="0055145C"/>
    <w:rsid w:val="005624D8"/>
    <w:rsid w:val="005650DA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298B"/>
    <w:rsid w:val="00DE73DD"/>
    <w:rsid w:val="00E27ABB"/>
    <w:rsid w:val="00E86D3B"/>
    <w:rsid w:val="00F334B4"/>
    <w:rsid w:val="00F96AD9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5B3531B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11</cp:revision>
  <cp:lastPrinted>2018-09-06T11:06:00Z</cp:lastPrinted>
  <dcterms:created xsi:type="dcterms:W3CDTF">2018-09-06T11:07:00Z</dcterms:created>
  <dcterms:modified xsi:type="dcterms:W3CDTF">2020-06-16T10:41:00Z</dcterms:modified>
</cp:coreProperties>
</file>