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EEB" w:rsidRDefault="003D2EEB" w:rsidP="003D2EEB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</w:t>
      </w:r>
      <w:r w:rsidRPr="0090264B">
        <w:rPr>
          <w:rFonts w:ascii="Times New Roman" w:hAnsi="Times New Roman"/>
          <w:b/>
        </w:rPr>
        <w:t>.272-</w:t>
      </w:r>
      <w:r w:rsidR="0090264B" w:rsidRPr="0090264B">
        <w:rPr>
          <w:rFonts w:ascii="Times New Roman" w:hAnsi="Times New Roman"/>
          <w:b/>
        </w:rPr>
        <w:t>2</w:t>
      </w:r>
      <w:r w:rsidR="00796223">
        <w:rPr>
          <w:rFonts w:ascii="Times New Roman" w:hAnsi="Times New Roman"/>
          <w:b/>
        </w:rPr>
        <w:t>5</w:t>
      </w:r>
      <w:r w:rsidR="00414BBC">
        <w:rPr>
          <w:rFonts w:ascii="Times New Roman" w:hAnsi="Times New Roman"/>
          <w:b/>
        </w:rPr>
        <w:t>4</w:t>
      </w:r>
      <w:r w:rsidR="0090264B" w:rsidRPr="0090264B"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D2EEB" w:rsidRDefault="003D2EEB" w:rsidP="003D2EEB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D2EEB" w:rsidRDefault="003D2EEB" w:rsidP="003D2EEB">
      <w:pPr>
        <w:spacing w:line="254" w:lineRule="auto"/>
        <w:ind w:left="6096"/>
      </w:pPr>
      <w:r>
        <w:t>Akademia Górniczo-Hutnicza</w:t>
      </w:r>
    </w:p>
    <w:p w:rsidR="003D2EEB" w:rsidRDefault="003D2EEB" w:rsidP="003D2EEB">
      <w:pPr>
        <w:spacing w:line="254" w:lineRule="auto"/>
        <w:ind w:left="6096"/>
      </w:pPr>
      <w:r>
        <w:t xml:space="preserve"> im. St. Staszica w Krakowie</w:t>
      </w:r>
    </w:p>
    <w:p w:rsidR="003D2EEB" w:rsidRDefault="003D2EEB" w:rsidP="003D2EEB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D2EEB" w:rsidRDefault="003D2EEB" w:rsidP="003D2EE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D2EEB" w:rsidRDefault="003D2EEB" w:rsidP="003D2EEB">
      <w:pPr>
        <w:spacing w:line="254" w:lineRule="auto"/>
        <w:rPr>
          <w:rFonts w:ascii="Arial" w:hAnsi="Arial" w:cs="Aria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D2EEB" w:rsidRDefault="003D2EEB" w:rsidP="003D2EEB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</w:t>
      </w:r>
      <w:r w:rsidRPr="00414BBC">
        <w:rPr>
          <w:rFonts w:ascii="Arial" w:hAnsi="Arial" w:cs="Arial"/>
        </w:rPr>
        <w:t xml:space="preserve">publicznego pn. </w:t>
      </w:r>
      <w:r w:rsidR="00414BBC" w:rsidRPr="00414BBC">
        <w:rPr>
          <w:rFonts w:ascii="Arial" w:hAnsi="Arial" w:cs="Arial"/>
          <w:b/>
        </w:rPr>
        <w:t>utwardzenie terenu MS AGH przy ulicy Rostafińskiego 37 w Krakowie - KC-zp.272-254/20</w:t>
      </w:r>
      <w:r w:rsidR="0090264B" w:rsidRPr="00414BBC">
        <w:rPr>
          <w:rFonts w:ascii="Arial" w:hAnsi="Arial" w:cs="Arial"/>
          <w:b/>
        </w:rPr>
        <w:t xml:space="preserve">, </w:t>
      </w:r>
      <w:r w:rsidRPr="00414BBC">
        <w:rPr>
          <w:rFonts w:ascii="Arial" w:hAnsi="Arial" w:cs="Arial"/>
        </w:rPr>
        <w:t>o</w:t>
      </w:r>
      <w:bookmarkStart w:id="0" w:name="_GoBack"/>
      <w:bookmarkEnd w:id="0"/>
      <w:r w:rsidRPr="00414BBC">
        <w:rPr>
          <w:rFonts w:ascii="Arial" w:hAnsi="Arial" w:cs="Arial"/>
        </w:rPr>
        <w:t>świadczam,</w:t>
      </w:r>
      <w:r>
        <w:rPr>
          <w:rFonts w:ascii="Arial" w:hAnsi="Arial" w:cs="Arial"/>
        </w:rPr>
        <w:t xml:space="preserve"> co następuje: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D2EEB" w:rsidRDefault="003D2EEB" w:rsidP="003D2EE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D2EEB" w:rsidRDefault="003D2EEB" w:rsidP="003D2EE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D2EEB" w:rsidRDefault="003D2EEB" w:rsidP="003D2EE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414BBC">
        <w:rPr>
          <w:rFonts w:ascii="Times New Roman" w:hAnsi="Times New Roman"/>
          <w:highlight w:val="lightGray"/>
        </w:rPr>
      </w:r>
      <w:r w:rsidR="00414BBC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414BBC">
        <w:rPr>
          <w:rFonts w:ascii="Times New Roman" w:hAnsi="Times New Roman"/>
          <w:highlight w:val="lightGray"/>
        </w:rPr>
      </w:r>
      <w:r w:rsidR="00414BBC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D2EEB" w:rsidRDefault="003D2EEB" w:rsidP="003D2EEB"/>
    <w:p w:rsidR="005103B9" w:rsidRPr="003D2EEB" w:rsidRDefault="005103B9" w:rsidP="003D2EEB"/>
    <w:sectPr w:rsidR="005103B9" w:rsidRPr="003D2EEB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14BB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96223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264B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A3A3E15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BDB1-10C6-4623-9199-E4AF00F8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18</cp:revision>
  <cp:lastPrinted>2020-06-08T10:14:00Z</cp:lastPrinted>
  <dcterms:created xsi:type="dcterms:W3CDTF">2018-06-06T10:09:00Z</dcterms:created>
  <dcterms:modified xsi:type="dcterms:W3CDTF">2020-06-16T10:41:00Z</dcterms:modified>
</cp:coreProperties>
</file>