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2BF4" w:rsidRDefault="00454F24" w:rsidP="00BB2BF4">
      <w:pPr>
        <w:pStyle w:val="Nagwek3"/>
        <w:jc w:val="right"/>
        <w:rPr>
          <w:rFonts w:ascii="Times New Roman" w:hAnsi="Times New Roman"/>
        </w:rPr>
      </w:pPr>
      <w:r>
        <w:pict>
          <v:roundrect id="_x0000_s1027" style="position:absolute;left:0;text-align:left;margin-left:-25.5pt;margin-top:-13.15pt;width:162pt;height:1in;z-index:251659264" arcsize="10923f"/>
        </w:pict>
      </w:r>
      <w:r w:rsidR="00BB2BF4">
        <w:rPr>
          <w:b w:val="0"/>
          <w:sz w:val="22"/>
          <w:szCs w:val="22"/>
        </w:rPr>
        <w:tab/>
      </w:r>
      <w:r w:rsidR="00BB2BF4">
        <w:rPr>
          <w:b w:val="0"/>
          <w:sz w:val="22"/>
          <w:szCs w:val="22"/>
        </w:rPr>
        <w:tab/>
      </w:r>
      <w:r w:rsidR="00BB2BF4">
        <w:rPr>
          <w:b w:val="0"/>
          <w:sz w:val="22"/>
          <w:szCs w:val="22"/>
        </w:rPr>
        <w:tab/>
      </w:r>
      <w:r w:rsidR="00BB2BF4">
        <w:rPr>
          <w:b w:val="0"/>
          <w:sz w:val="22"/>
          <w:szCs w:val="22"/>
        </w:rPr>
        <w:tab/>
      </w:r>
      <w:r w:rsidR="00BB2BF4">
        <w:rPr>
          <w:b w:val="0"/>
          <w:sz w:val="22"/>
          <w:szCs w:val="22"/>
        </w:rPr>
        <w:tab/>
      </w:r>
      <w:r w:rsidR="00BB2BF4">
        <w:rPr>
          <w:b w:val="0"/>
          <w:sz w:val="22"/>
          <w:szCs w:val="22"/>
        </w:rPr>
        <w:tab/>
      </w:r>
      <w:r w:rsidR="00BB2BF4">
        <w:rPr>
          <w:b w:val="0"/>
          <w:sz w:val="22"/>
          <w:szCs w:val="22"/>
        </w:rPr>
        <w:tab/>
      </w:r>
      <w:r w:rsidR="00BB2BF4">
        <w:rPr>
          <w:rFonts w:ascii="Times New Roman" w:hAnsi="Times New Roman"/>
        </w:rPr>
        <w:t>Załącznik nr 1</w:t>
      </w:r>
    </w:p>
    <w:p w:rsidR="00BB2BF4" w:rsidRDefault="00BB2BF4" w:rsidP="00BB2BF4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BB2BF4" w:rsidRDefault="00BB2BF4" w:rsidP="00BB2BF4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:rsidR="00BB2BF4" w:rsidRDefault="00BB2BF4" w:rsidP="00BB2BF4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BB2BF4" w:rsidRDefault="00BB2BF4" w:rsidP="00BB2BF4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:rsidR="00BB2BF4" w:rsidRDefault="00BB2BF4" w:rsidP="00BB2BF4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FORMA PROWADZONEJ DZIAŁALNOŚCI: .........................................................................</w:t>
      </w:r>
    </w:p>
    <w:p w:rsidR="00BB2BF4" w:rsidRDefault="00BB2BF4" w:rsidP="00BB2BF4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:rsidR="00BB2BF4" w:rsidRDefault="00BB2BF4" w:rsidP="00BB2BF4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POWIAT:…………………………………WOJEWÓDZTWO …………………………….....</w:t>
      </w:r>
    </w:p>
    <w:p w:rsidR="00BB2BF4" w:rsidRDefault="00BB2BF4" w:rsidP="00BB2BF4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  <w:lang w:val="en-US"/>
        </w:rPr>
        <w:t>……………………………………………………………………………………………..</w:t>
      </w:r>
    </w:p>
    <w:p w:rsidR="00BB2BF4" w:rsidRDefault="00BB2BF4" w:rsidP="00BB2BF4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  <w:lang w:val="en-US"/>
        </w:rPr>
        <w:t>…………………………………………………………………………………………….</w:t>
      </w:r>
    </w:p>
    <w:p w:rsidR="00BB2BF4" w:rsidRDefault="00BB2BF4" w:rsidP="00BB2BF4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:rsidR="00BB2BF4" w:rsidRDefault="00BB2BF4" w:rsidP="00BB2BF4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:rsidR="00BB2BF4" w:rsidRDefault="00BB2BF4" w:rsidP="00BB2BF4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:rsidR="00BB2BF4" w:rsidRDefault="00BB2BF4" w:rsidP="00BB2BF4">
      <w:pPr>
        <w:spacing w:line="360" w:lineRule="auto"/>
      </w:pPr>
      <w:r>
        <w:t>Do: Nazwa i siedziba Zamawiającego:</w:t>
      </w:r>
    </w:p>
    <w:p w:rsidR="00BB2BF4" w:rsidRDefault="00BB2BF4" w:rsidP="00BB2BF4">
      <w:pPr>
        <w:ind w:right="-110"/>
        <w:rPr>
          <w:b/>
        </w:rPr>
      </w:pPr>
      <w:r>
        <w:rPr>
          <w:b/>
        </w:rPr>
        <w:t>Akademia Górniczo - Hutnicza</w:t>
      </w:r>
    </w:p>
    <w:p w:rsidR="00BB2BF4" w:rsidRDefault="00BB2BF4" w:rsidP="00BB2BF4">
      <w:pPr>
        <w:ind w:right="-110"/>
        <w:rPr>
          <w:b/>
        </w:rPr>
      </w:pPr>
      <w:r>
        <w:rPr>
          <w:b/>
        </w:rPr>
        <w:t>im. Stanisława Staszica w Krakowie</w:t>
      </w:r>
    </w:p>
    <w:p w:rsidR="00BB2BF4" w:rsidRDefault="00BB2BF4" w:rsidP="00BB2BF4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:rsidR="00BB2BF4" w:rsidRDefault="00BB2BF4" w:rsidP="00BB2BF4">
      <w:pPr>
        <w:ind w:right="-110"/>
        <w:rPr>
          <w:b/>
        </w:rPr>
      </w:pPr>
      <w:r>
        <w:rPr>
          <w:b/>
        </w:rPr>
        <w:t xml:space="preserve">Al. Mickiewicza 30 </w:t>
      </w:r>
    </w:p>
    <w:p w:rsidR="00BB2BF4" w:rsidRDefault="00BB2BF4" w:rsidP="00BB2BF4">
      <w:pPr>
        <w:rPr>
          <w:b/>
        </w:rPr>
      </w:pPr>
      <w:r>
        <w:rPr>
          <w:b/>
        </w:rPr>
        <w:t xml:space="preserve">30-059 Kraków,  </w:t>
      </w:r>
    </w:p>
    <w:p w:rsidR="00BB2BF4" w:rsidRDefault="00BB2BF4" w:rsidP="00BB2BF4">
      <w:pPr>
        <w:ind w:firstLine="3969"/>
        <w:rPr>
          <w:b/>
        </w:rPr>
      </w:pPr>
    </w:p>
    <w:p w:rsidR="00BB2BF4" w:rsidRDefault="00BB2BF4" w:rsidP="00BB2BF4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692560">
        <w:rPr>
          <w:b/>
        </w:rPr>
        <w:t>utwardzenie terenu MS AGH przy ulicy Rostafińskiego 37 w Krakowie - KC-zp.272-254/20</w:t>
      </w:r>
      <w:r>
        <w:rPr>
          <w:b/>
          <w:sz w:val="26"/>
        </w:rPr>
        <w:t xml:space="preserve">, </w:t>
      </w:r>
      <w:r>
        <w:t>oferuję realizację przedmiotu zamówienia , zgodnie z zasadami określonymi w specyfikacji istotnych warunków zamówienia.</w:t>
      </w:r>
    </w:p>
    <w:p w:rsidR="00BB2BF4" w:rsidRDefault="00BB2BF4" w:rsidP="00BB2BF4">
      <w:pPr>
        <w:tabs>
          <w:tab w:val="right" w:pos="9000"/>
        </w:tabs>
      </w:pPr>
    </w:p>
    <w:p w:rsidR="00BB2BF4" w:rsidRDefault="00BB2BF4" w:rsidP="00BB2BF4">
      <w:pPr>
        <w:widowControl w:val="0"/>
        <w:spacing w:line="276" w:lineRule="auto"/>
        <w:ind w:right="1"/>
        <w:rPr>
          <w:sz w:val="22"/>
          <w:szCs w:val="22"/>
        </w:rPr>
      </w:pPr>
      <w:r>
        <w:rPr>
          <w:b/>
          <w:sz w:val="22"/>
          <w:szCs w:val="22"/>
        </w:rPr>
        <w:t>Cena brutto: ...................................PLN</w:t>
      </w:r>
      <w:r>
        <w:rPr>
          <w:sz w:val="22"/>
          <w:szCs w:val="22"/>
        </w:rPr>
        <w:t xml:space="preserve"> </w:t>
      </w:r>
    </w:p>
    <w:p w:rsidR="00BB2BF4" w:rsidRDefault="00BB2BF4" w:rsidP="00BB2BF4">
      <w:pPr>
        <w:widowControl w:val="0"/>
        <w:spacing w:line="276" w:lineRule="auto"/>
        <w:ind w:right="1"/>
        <w:rPr>
          <w:sz w:val="22"/>
          <w:szCs w:val="22"/>
        </w:rPr>
      </w:pPr>
    </w:p>
    <w:p w:rsidR="00BB2BF4" w:rsidRDefault="00BB2BF4" w:rsidP="00BB2BF4">
      <w:pPr>
        <w:widowControl w:val="0"/>
        <w:spacing w:line="276" w:lineRule="auto"/>
        <w:ind w:right="1"/>
        <w:rPr>
          <w:sz w:val="22"/>
          <w:szCs w:val="22"/>
        </w:rPr>
      </w:pPr>
      <w:r>
        <w:rPr>
          <w:sz w:val="22"/>
          <w:szCs w:val="22"/>
        </w:rPr>
        <w:t>Słownie brutto:…………………………………………………</w:t>
      </w:r>
    </w:p>
    <w:p w:rsidR="00BB2BF4" w:rsidRDefault="00BB2BF4" w:rsidP="00BB2BF4">
      <w:pPr>
        <w:widowControl w:val="0"/>
        <w:spacing w:line="276" w:lineRule="auto"/>
        <w:ind w:right="1"/>
        <w:rPr>
          <w:sz w:val="22"/>
          <w:szCs w:val="22"/>
        </w:rPr>
      </w:pPr>
    </w:p>
    <w:p w:rsidR="00BB2BF4" w:rsidRDefault="00BB2BF4" w:rsidP="00BB2BF4">
      <w:pPr>
        <w:widowControl w:val="0"/>
        <w:spacing w:line="276" w:lineRule="auto"/>
        <w:ind w:right="1"/>
        <w:rPr>
          <w:b/>
          <w:sz w:val="22"/>
          <w:szCs w:val="22"/>
        </w:rPr>
      </w:pPr>
      <w:r>
        <w:rPr>
          <w:sz w:val="22"/>
          <w:szCs w:val="22"/>
        </w:rPr>
        <w:t>Powyższa cena zawiera podatek VAT w wysokości ………….% tj. …………………….PLN</w:t>
      </w:r>
    </w:p>
    <w:p w:rsidR="00BB2BF4" w:rsidRDefault="00BB2BF4" w:rsidP="00BB2BF4">
      <w:pPr>
        <w:widowControl w:val="0"/>
        <w:spacing w:before="120" w:line="276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umowy: do …… dni od daty podpisania umowy </w:t>
      </w:r>
    </w:p>
    <w:p w:rsidR="00BB2BF4" w:rsidRDefault="00BB2BF4" w:rsidP="00BB2BF4">
      <w:pPr>
        <w:widowControl w:val="0"/>
        <w:spacing w:before="120" w:line="276" w:lineRule="auto"/>
        <w:ind w:right="1"/>
        <w:jc w:val="both"/>
        <w:rPr>
          <w:b/>
          <w:sz w:val="22"/>
          <w:szCs w:val="22"/>
        </w:rPr>
      </w:pPr>
    </w:p>
    <w:p w:rsidR="00BB2BF4" w:rsidRDefault="00BB2BF4" w:rsidP="00BB2BF4">
      <w:pPr>
        <w:widowControl w:val="0"/>
        <w:spacing w:line="360" w:lineRule="auto"/>
        <w:ind w:right="1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Okres udzielonej gwarancji wynosi: 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…………………miesięcy (kryterium oceny ofert)</w:t>
      </w:r>
    </w:p>
    <w:p w:rsidR="00BB2BF4" w:rsidRDefault="00BB2BF4" w:rsidP="00BB2BF4">
      <w:pPr>
        <w:tabs>
          <w:tab w:val="left" w:pos="426"/>
        </w:tabs>
        <w:jc w:val="both"/>
        <w:rPr>
          <w:sz w:val="16"/>
          <w:szCs w:val="18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</w:rPr>
        <w:t>przelewem w terminie do</w:t>
      </w:r>
      <w:r>
        <w:rPr>
          <w:sz w:val="22"/>
          <w:szCs w:val="22"/>
        </w:rPr>
        <w:t xml:space="preserve"> 21 dni od daty otrzymania faktury przez Zamawiającego na rachunek Wykonawcy zawarty na dzień zlecenia przelewu w wykazie podmiotów, o których mowa w art. 96b ust. 1) Ustawy o podatku od towarów i usług</w:t>
      </w:r>
    </w:p>
    <w:p w:rsidR="00BB2BF4" w:rsidRDefault="00BB2BF4" w:rsidP="00BB2BF4">
      <w:pPr>
        <w:jc w:val="both"/>
        <w:rPr>
          <w:sz w:val="22"/>
          <w:szCs w:val="22"/>
        </w:rPr>
      </w:pPr>
    </w:p>
    <w:p w:rsidR="00BB2BF4" w:rsidRDefault="00BB2BF4" w:rsidP="00BB2BF4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BB2BF4" w:rsidRDefault="00BB2BF4" w:rsidP="00BB2BF4">
      <w:pPr>
        <w:numPr>
          <w:ilvl w:val="0"/>
          <w:numId w:val="1"/>
        </w:numPr>
        <w:ind w:left="357" w:hanging="357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>
        <w:rPr>
          <w:b/>
          <w:color w:val="000000"/>
          <w:sz w:val="22"/>
          <w:szCs w:val="22"/>
          <w:lang w:eastAsia="ar-SA"/>
        </w:rPr>
        <w:t>30</w:t>
      </w:r>
      <w:r>
        <w:rPr>
          <w:color w:val="000000"/>
          <w:sz w:val="22"/>
          <w:szCs w:val="22"/>
          <w:lang w:eastAsia="ar-SA"/>
        </w:rPr>
        <w:t xml:space="preserve"> dni od dnia upływu terminu składania ofert.</w:t>
      </w:r>
      <w:r>
        <w:rPr>
          <w:sz w:val="22"/>
          <w:szCs w:val="22"/>
        </w:rPr>
        <w:t xml:space="preserve"> </w:t>
      </w:r>
    </w:p>
    <w:p w:rsidR="00BB2BF4" w:rsidRDefault="00BB2BF4" w:rsidP="00BB2BF4">
      <w:pPr>
        <w:numPr>
          <w:ilvl w:val="0"/>
          <w:numId w:val="1"/>
        </w:numPr>
        <w:tabs>
          <w:tab w:val="left" w:pos="2520"/>
          <w:tab w:val="left" w:pos="2586"/>
        </w:tabs>
        <w:ind w:left="357" w:hanging="357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do zawarcia umowy zgodnej z niniejszą ofertą, na warunkach określonych w Specyfikacji Istotnych </w:t>
      </w:r>
      <w:r>
        <w:rPr>
          <w:color w:val="000000"/>
          <w:sz w:val="22"/>
          <w:szCs w:val="22"/>
          <w:lang w:eastAsia="ar-SA"/>
        </w:rPr>
        <w:lastRenderedPageBreak/>
        <w:t xml:space="preserve">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BB2BF4" w:rsidRDefault="00BB2BF4" w:rsidP="00BB2BF4">
      <w:pPr>
        <w:numPr>
          <w:ilvl w:val="0"/>
          <w:numId w:val="1"/>
        </w:numPr>
        <w:tabs>
          <w:tab w:val="left" w:pos="426"/>
        </w:tabs>
        <w:spacing w:after="120"/>
        <w:jc w:val="both"/>
        <w:rPr>
          <w:b/>
          <w:sz w:val="22"/>
        </w:rPr>
      </w:pPr>
      <w:r>
        <w:rPr>
          <w:b/>
          <w:sz w:val="22"/>
        </w:rPr>
        <w:t>Oświadczamy, że zgodnie z ustawą z dnia 6 marca 2018 r. Prawo przedsiębiorców, należymy do małych lub średnich przedsiębiorców: TAK/NIE</w:t>
      </w:r>
    </w:p>
    <w:p w:rsidR="00BB2BF4" w:rsidRDefault="00BB2BF4" w:rsidP="00BB2BF4">
      <w:pPr>
        <w:numPr>
          <w:ilvl w:val="0"/>
          <w:numId w:val="1"/>
        </w:numPr>
        <w:tabs>
          <w:tab w:val="left" w:pos="0"/>
        </w:tabs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oświadczamy, że oferta została sporządzona na podstawie: SIWZ, przedmiaru, dokumentacji przetargowej,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:rsidR="00BB2BF4" w:rsidRDefault="00BB2BF4" w:rsidP="00BB2BF4">
      <w:pPr>
        <w:numPr>
          <w:ilvl w:val="0"/>
          <w:numId w:val="1"/>
        </w:numPr>
        <w:tabs>
          <w:tab w:val="left" w:pos="0"/>
        </w:tabs>
        <w:ind w:right="1"/>
        <w:jc w:val="both"/>
        <w:rPr>
          <w:sz w:val="22"/>
          <w:szCs w:val="22"/>
        </w:rPr>
      </w:pPr>
      <w:r>
        <w:rPr>
          <w:sz w:val="22"/>
          <w:szCs w:val="22"/>
          <w:lang w:eastAsia="ar-SA"/>
        </w:rPr>
        <w:t xml:space="preserve">oświadczmy, że materiały, urządzenia oraz wyposażenie będące podstawą do wyliczenia oferowanej przez nas ceny będą posiadały parametry nie gorsze niż wskazane w dokumentacji przetargowej. </w:t>
      </w:r>
    </w:p>
    <w:p w:rsidR="00BB2BF4" w:rsidRDefault="00BB2BF4" w:rsidP="00BB2BF4">
      <w:pPr>
        <w:numPr>
          <w:ilvl w:val="0"/>
          <w:numId w:val="1"/>
        </w:numPr>
        <w:tabs>
          <w:tab w:val="left" w:pos="0"/>
        </w:tabs>
        <w:spacing w:line="264" w:lineRule="auto"/>
        <w:ind w:right="1"/>
        <w:jc w:val="both"/>
        <w:rPr>
          <w:bCs/>
          <w:iCs/>
          <w:sz w:val="22"/>
          <w:szCs w:val="22"/>
          <w:lang w:val="x-none" w:eastAsia="ar-SA"/>
        </w:rPr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:rsidR="00BB2BF4" w:rsidRDefault="00BB2BF4" w:rsidP="00BB2BF4">
      <w:pPr>
        <w:tabs>
          <w:tab w:val="left" w:pos="1440"/>
        </w:tabs>
        <w:suppressAutoHyphens/>
        <w:ind w:left="1080"/>
        <w:jc w:val="both"/>
        <w:rPr>
          <w:bCs/>
          <w:iCs/>
          <w:sz w:val="22"/>
          <w:szCs w:val="22"/>
          <w:lang w:eastAsia="x-none"/>
        </w:rPr>
      </w:pPr>
      <w:r>
        <w:rPr>
          <w:bCs/>
          <w:iCs/>
          <w:sz w:val="22"/>
          <w:szCs w:val="22"/>
          <w:lang w:eastAsia="x-none"/>
        </w:rPr>
        <w:t>a.</w:t>
      </w:r>
      <w:r>
        <w:rPr>
          <w:bCs/>
          <w:iCs/>
          <w:sz w:val="22"/>
          <w:szCs w:val="22"/>
          <w:lang w:val="x-none" w:eastAsia="x-none"/>
        </w:rPr>
        <w:t>parametry  techniczne, użytkowe i eksploatacyjne są co najmniej takie same lub lepsze od parametrów wymienionych w dokumentacji projektowej,</w:t>
      </w:r>
    </w:p>
    <w:p w:rsidR="00BB2BF4" w:rsidRDefault="00BB2BF4" w:rsidP="00BB2BF4">
      <w:pPr>
        <w:tabs>
          <w:tab w:val="left" w:pos="1440"/>
        </w:tabs>
        <w:suppressAutoHyphens/>
        <w:ind w:left="1080"/>
        <w:jc w:val="both"/>
        <w:rPr>
          <w:bCs/>
          <w:iCs/>
          <w:sz w:val="22"/>
          <w:szCs w:val="22"/>
          <w:lang w:eastAsia="x-none"/>
        </w:rPr>
      </w:pPr>
      <w:r>
        <w:rPr>
          <w:bCs/>
          <w:iCs/>
          <w:sz w:val="22"/>
          <w:szCs w:val="22"/>
          <w:lang w:eastAsia="x-none"/>
        </w:rPr>
        <w:t>b.</w:t>
      </w:r>
      <w:r>
        <w:rPr>
          <w:bCs/>
          <w:iCs/>
          <w:sz w:val="22"/>
          <w:szCs w:val="22"/>
          <w:lang w:val="x-none" w:eastAsia="x-none"/>
        </w:rPr>
        <w:t>geometria, faktura, kolorystyka urządzeń i materiałów nie wpływa na przyjęte rozwiązania architektoniczno-konstrukcyjne,</w:t>
      </w:r>
    </w:p>
    <w:p w:rsidR="00BB2BF4" w:rsidRDefault="00BB2BF4" w:rsidP="00BB2BF4">
      <w:pPr>
        <w:tabs>
          <w:tab w:val="left" w:pos="1440"/>
        </w:tabs>
        <w:suppressAutoHyphens/>
        <w:ind w:left="1080"/>
        <w:jc w:val="both"/>
        <w:rPr>
          <w:bCs/>
          <w:iCs/>
          <w:sz w:val="22"/>
          <w:szCs w:val="22"/>
          <w:lang w:eastAsia="x-none"/>
        </w:rPr>
      </w:pPr>
      <w:r>
        <w:rPr>
          <w:bCs/>
          <w:iCs/>
          <w:sz w:val="22"/>
          <w:szCs w:val="22"/>
          <w:lang w:eastAsia="x-none"/>
        </w:rPr>
        <w:t>c.</w:t>
      </w:r>
      <w:r>
        <w:rPr>
          <w:bCs/>
          <w:iCs/>
          <w:sz w:val="22"/>
          <w:szCs w:val="22"/>
          <w:lang w:val="x-none" w:eastAsia="x-none"/>
        </w:rPr>
        <w:t>nie prowadzą do zmiany rozwiązań projektowych,</w:t>
      </w:r>
    </w:p>
    <w:p w:rsidR="00BB2BF4" w:rsidRDefault="00BB2BF4" w:rsidP="00BB2BF4">
      <w:pPr>
        <w:keepNext/>
        <w:jc w:val="both"/>
        <w:rPr>
          <w:bCs/>
          <w:iCs/>
          <w:lang w:eastAsia="ar-SA"/>
        </w:rPr>
      </w:pPr>
      <w:bookmarkStart w:id="0" w:name="_GoBack"/>
      <w:bookmarkEnd w:id="0"/>
    </w:p>
    <w:p w:rsidR="00BB2BF4" w:rsidRDefault="00BB2BF4" w:rsidP="00BB2BF4">
      <w:pPr>
        <w:pStyle w:val="NormalnyWeb"/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Oświadczam,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:rsidR="00BB2BF4" w:rsidRDefault="00BB2BF4" w:rsidP="00BB2BF4">
      <w:pPr>
        <w:pStyle w:val="Tekstprzypisudolneg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BB2BF4" w:rsidRDefault="00BB2BF4" w:rsidP="00BB2BF4">
      <w:pPr>
        <w:pStyle w:val="Tekstprzypisudolnego"/>
        <w:jc w:val="both"/>
        <w:rPr>
          <w:sz w:val="18"/>
          <w:szCs w:val="18"/>
        </w:rPr>
      </w:pPr>
    </w:p>
    <w:p w:rsidR="00BB2BF4" w:rsidRDefault="00BB2BF4" w:rsidP="00BB2BF4">
      <w:pPr>
        <w:pStyle w:val="NormalnyWeb"/>
        <w:spacing w:line="276" w:lineRule="auto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BB2BF4" w:rsidRDefault="00BB2BF4" w:rsidP="00BB2BF4">
      <w:pPr>
        <w:tabs>
          <w:tab w:val="left" w:pos="0"/>
        </w:tabs>
        <w:spacing w:line="264" w:lineRule="auto"/>
        <w:ind w:right="1"/>
        <w:jc w:val="both"/>
        <w:rPr>
          <w:sz w:val="22"/>
          <w:szCs w:val="22"/>
        </w:rPr>
      </w:pPr>
    </w:p>
    <w:p w:rsidR="00BB2BF4" w:rsidRDefault="00BB2BF4" w:rsidP="00BB2BF4">
      <w:pPr>
        <w:numPr>
          <w:ilvl w:val="0"/>
          <w:numId w:val="1"/>
        </w:numPr>
        <w:tabs>
          <w:tab w:val="left" w:pos="0"/>
        </w:tabs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885" w:type="dxa"/>
        <w:tblLayout w:type="fixed"/>
        <w:tblLook w:val="00A0" w:firstRow="1" w:lastRow="0" w:firstColumn="1" w:lastColumn="0" w:noHBand="0" w:noVBand="0"/>
      </w:tblPr>
      <w:tblGrid>
        <w:gridCol w:w="675"/>
        <w:gridCol w:w="6093"/>
        <w:gridCol w:w="3117"/>
      </w:tblGrid>
      <w:tr w:rsidR="00BB2BF4" w:rsidTr="0006139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2BF4" w:rsidRDefault="00BB2BF4" w:rsidP="000613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2BF4" w:rsidRDefault="00BB2BF4" w:rsidP="000613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BB2BF4" w:rsidRDefault="00BB2BF4" w:rsidP="000613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2BF4" w:rsidRDefault="00BB2BF4" w:rsidP="000613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BB2BF4" w:rsidTr="0006139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BF4" w:rsidRDefault="00BB2BF4" w:rsidP="00061397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BF4" w:rsidRDefault="00BB2BF4" w:rsidP="0006139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BF4" w:rsidRDefault="00BB2BF4" w:rsidP="0006139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B2BF4" w:rsidTr="0006139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BF4" w:rsidRDefault="00BB2BF4" w:rsidP="00061397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BF4" w:rsidRDefault="00BB2BF4" w:rsidP="0006139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BF4" w:rsidRDefault="00BB2BF4" w:rsidP="0006139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B2BF4" w:rsidTr="0006139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BF4" w:rsidRDefault="00BB2BF4" w:rsidP="00061397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BF4" w:rsidRDefault="00BB2BF4" w:rsidP="0006139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BF4" w:rsidRDefault="00BB2BF4" w:rsidP="0006139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BB2BF4" w:rsidRDefault="00BB2BF4" w:rsidP="00BB2BF4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BB2BF4" w:rsidRDefault="00BB2BF4" w:rsidP="00BB2BF4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Po zakończeniu postępowania wadium należy zwrócić.</w:t>
      </w:r>
      <w:r>
        <w:rPr>
          <w:rStyle w:val="Odwoanieprzypisudolnego"/>
          <w:sz w:val="22"/>
          <w:szCs w:val="22"/>
        </w:rPr>
        <w:footnoteReference w:id="1"/>
      </w:r>
    </w:p>
    <w:p w:rsidR="00BB2BF4" w:rsidRDefault="00BB2BF4" w:rsidP="00BB2BF4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Bank: ..................................................Nr konta ....................................................................</w:t>
      </w:r>
    </w:p>
    <w:p w:rsidR="00BB2BF4" w:rsidRDefault="00BB2BF4" w:rsidP="00BB2BF4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Inne ............................................................................................................................</w:t>
      </w:r>
    </w:p>
    <w:p w:rsidR="00BB2BF4" w:rsidRDefault="00BB2BF4" w:rsidP="00BB2BF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BB2BF4" w:rsidRDefault="00BB2BF4" w:rsidP="00BB2BF4">
      <w:pPr>
        <w:pStyle w:val="Nagwek1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lastRenderedPageBreak/>
        <w:tab/>
        <w:t>Imię i Nazwisko</w:t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  <w:t>Wzór podpisu</w:t>
      </w:r>
    </w:p>
    <w:p w:rsidR="00BB2BF4" w:rsidRDefault="00BB2BF4" w:rsidP="00BB2BF4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BB2BF4" w:rsidRDefault="00BB2BF4" w:rsidP="00BB2BF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:rsidR="00BB2BF4" w:rsidRDefault="00BB2BF4" w:rsidP="00BB2BF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BB2BF4" w:rsidRDefault="00BB2BF4" w:rsidP="00BB2BF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:rsidR="00BB2BF4" w:rsidRDefault="00BB2BF4" w:rsidP="00BB2BF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BB2BF4" w:rsidRDefault="00BB2BF4" w:rsidP="00BB2BF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BB2BF4" w:rsidRDefault="00BB2BF4" w:rsidP="00BB2BF4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BB2BF4" w:rsidRDefault="00BB2BF4" w:rsidP="00BB2BF4">
      <w:pPr>
        <w:jc w:val="both"/>
        <w:rPr>
          <w:sz w:val="22"/>
          <w:szCs w:val="22"/>
        </w:rPr>
      </w:pPr>
    </w:p>
    <w:p w:rsidR="00BB2BF4" w:rsidRDefault="00BB2BF4" w:rsidP="00BB2BF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BB2BF4" w:rsidRDefault="00BB2BF4" w:rsidP="00BB2BF4">
      <w:pPr>
        <w:numPr>
          <w:ilvl w:val="1"/>
          <w:numId w:val="2"/>
        </w:numPr>
        <w:tabs>
          <w:tab w:val="num" w:pos="786"/>
        </w:tabs>
        <w:spacing w:line="360" w:lineRule="auto"/>
        <w:ind w:left="786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BB2BF4" w:rsidRDefault="00BB2BF4" w:rsidP="00BB2BF4">
      <w:pPr>
        <w:numPr>
          <w:ilvl w:val="1"/>
          <w:numId w:val="2"/>
        </w:numPr>
        <w:tabs>
          <w:tab w:val="num" w:pos="786"/>
        </w:tabs>
        <w:spacing w:line="360" w:lineRule="auto"/>
        <w:ind w:left="786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BB2BF4" w:rsidRDefault="00BB2BF4" w:rsidP="00BB2BF4">
      <w:pPr>
        <w:numPr>
          <w:ilvl w:val="1"/>
          <w:numId w:val="2"/>
        </w:numPr>
        <w:tabs>
          <w:tab w:val="num" w:pos="786"/>
        </w:tabs>
        <w:spacing w:line="360" w:lineRule="auto"/>
        <w:ind w:left="786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</w:t>
      </w:r>
    </w:p>
    <w:p w:rsidR="00BB2BF4" w:rsidRDefault="00BB2BF4" w:rsidP="00BB2BF4">
      <w:pPr>
        <w:numPr>
          <w:ilvl w:val="1"/>
          <w:numId w:val="2"/>
        </w:numPr>
        <w:tabs>
          <w:tab w:val="num" w:pos="786"/>
        </w:tabs>
        <w:spacing w:line="360" w:lineRule="auto"/>
        <w:ind w:left="786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BB2BF4" w:rsidRDefault="00BB2BF4" w:rsidP="00BB2BF4">
      <w:pPr>
        <w:numPr>
          <w:ilvl w:val="1"/>
          <w:numId w:val="2"/>
        </w:numPr>
        <w:tabs>
          <w:tab w:val="num" w:pos="786"/>
        </w:tabs>
        <w:spacing w:line="360" w:lineRule="auto"/>
        <w:ind w:left="786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BB2BF4" w:rsidRDefault="00BB2BF4" w:rsidP="00BB2BF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:rsidR="00BB2BF4" w:rsidRDefault="00BB2BF4" w:rsidP="00BB2BF4">
      <w:pPr>
        <w:jc w:val="both"/>
        <w:rPr>
          <w:sz w:val="22"/>
          <w:szCs w:val="22"/>
        </w:rPr>
      </w:pPr>
    </w:p>
    <w:p w:rsidR="00BB2BF4" w:rsidRDefault="00BB2BF4" w:rsidP="00BB2BF4">
      <w:pPr>
        <w:jc w:val="both"/>
        <w:rPr>
          <w:sz w:val="22"/>
          <w:szCs w:val="22"/>
        </w:rPr>
      </w:pPr>
      <w:r>
        <w:rPr>
          <w:sz w:val="22"/>
          <w:szCs w:val="22"/>
        </w:rPr>
        <w:t>Miejscowość, ……………………., dnia …………………………… r.</w:t>
      </w:r>
      <w:r>
        <w:rPr>
          <w:sz w:val="22"/>
          <w:szCs w:val="22"/>
        </w:rPr>
        <w:tab/>
      </w:r>
    </w:p>
    <w:p w:rsidR="00BB2BF4" w:rsidRDefault="00BB2BF4" w:rsidP="00BB2BF4">
      <w:pPr>
        <w:tabs>
          <w:tab w:val="left" w:pos="5040"/>
        </w:tabs>
        <w:ind w:left="708"/>
        <w:rPr>
          <w:sz w:val="22"/>
          <w:szCs w:val="22"/>
        </w:rPr>
      </w:pPr>
    </w:p>
    <w:p w:rsidR="00BB2BF4" w:rsidRDefault="00BB2BF4" w:rsidP="00BB2BF4">
      <w:pPr>
        <w:tabs>
          <w:tab w:val="left" w:pos="5040"/>
        </w:tabs>
        <w:ind w:left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………………………………………….</w:t>
      </w:r>
    </w:p>
    <w:p w:rsidR="00BB2BF4" w:rsidRDefault="00BB2BF4" w:rsidP="00BB2BF4">
      <w:pPr>
        <w:tabs>
          <w:tab w:val="left" w:pos="5040"/>
        </w:tabs>
        <w:ind w:left="708"/>
        <w:rPr>
          <w:sz w:val="20"/>
          <w:szCs w:val="20"/>
        </w:rPr>
      </w:pPr>
      <w:r>
        <w:rPr>
          <w:sz w:val="22"/>
          <w:szCs w:val="22"/>
        </w:rPr>
        <w:tab/>
      </w:r>
      <w:r>
        <w:rPr>
          <w:sz w:val="20"/>
          <w:szCs w:val="20"/>
        </w:rPr>
        <w:t>podpis osoby/osób upoważnionej/upoważnionych</w:t>
      </w:r>
    </w:p>
    <w:p w:rsidR="00BB2BF4" w:rsidRDefault="00BB2BF4" w:rsidP="00BB2BF4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p w:rsidR="00BB2BF4" w:rsidRDefault="00BB2BF4" w:rsidP="00BB2BF4"/>
    <w:p w:rsidR="00BB2BF4" w:rsidRDefault="00BB2BF4" w:rsidP="00BB2BF4"/>
    <w:p w:rsidR="00BB2BF4" w:rsidRDefault="00BB2BF4" w:rsidP="00BB2BF4">
      <w:pPr>
        <w:widowControl w:val="0"/>
        <w:spacing w:line="264" w:lineRule="auto"/>
        <w:ind w:right="1"/>
        <w:rPr>
          <w:sz w:val="20"/>
          <w:szCs w:val="20"/>
        </w:rPr>
      </w:pPr>
    </w:p>
    <w:p w:rsidR="00BB2BF4" w:rsidRPr="004D2D66" w:rsidRDefault="00BB2BF4" w:rsidP="00BB2BF4"/>
    <w:p w:rsidR="00BB2BF4" w:rsidRPr="00FA0BB1" w:rsidRDefault="00BB2BF4" w:rsidP="00BB2BF4"/>
    <w:p w:rsidR="00FE545C" w:rsidRPr="00BB2BF4" w:rsidRDefault="00FE545C" w:rsidP="00BB2BF4"/>
    <w:sectPr w:rsidR="00FE545C" w:rsidRPr="00BB2BF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4646" w:rsidRDefault="00024646">
      <w:r>
        <w:separator/>
      </w:r>
    </w:p>
  </w:endnote>
  <w:endnote w:type="continuationSeparator" w:id="0">
    <w:p w:rsidR="00024646" w:rsidRDefault="000246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364C" w:rsidRDefault="00AB364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364C" w:rsidRDefault="00AB364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4646" w:rsidRDefault="00024646">
      <w:r>
        <w:separator/>
      </w:r>
    </w:p>
  </w:footnote>
  <w:footnote w:type="continuationSeparator" w:id="0">
    <w:p w:rsidR="00024646" w:rsidRDefault="00024646">
      <w:r>
        <w:continuationSeparator/>
      </w:r>
    </w:p>
  </w:footnote>
  <w:footnote w:id="1">
    <w:p w:rsidR="00BB2BF4" w:rsidRDefault="00BB2BF4" w:rsidP="00BB2BF4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BB2BF4" w:rsidRDefault="00BB2BF4" w:rsidP="00BB2BF4">
      <w:pPr>
        <w:pStyle w:val="Tekstprzypisudolnego"/>
      </w:pPr>
      <w:r>
        <w:rPr>
          <w:sz w:val="22"/>
          <w:szCs w:val="22"/>
        </w:rPr>
        <w:t>*</w:t>
      </w:r>
      <w: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364C" w:rsidRDefault="00AB36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364C" w:rsidRDefault="00AB364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4646"/>
    <w:rsid w:val="00012286"/>
    <w:rsid w:val="0002464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54F24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B364C"/>
    <w:rsid w:val="00B774DC"/>
    <w:rsid w:val="00BB2BF4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5:chartTrackingRefBased/>
  <w15:docId w15:val="{E11DBBBB-3A29-42A3-B99E-B926A2AA0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2BF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BB2BF4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0C6908-58EC-4FA2-92B5-E1546EBC7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603</Words>
  <Characters>5238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4</cp:revision>
  <cp:lastPrinted>1899-12-31T23:00:00Z</cp:lastPrinted>
  <dcterms:created xsi:type="dcterms:W3CDTF">2020-06-16T10:40:00Z</dcterms:created>
  <dcterms:modified xsi:type="dcterms:W3CDTF">2020-06-22T07:16:00Z</dcterms:modified>
</cp:coreProperties>
</file>