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E214E" w:rsidRPr="002E214E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E214E" w:rsidRPr="002E214E">
        <w:rPr>
          <w:b/>
          <w:sz w:val="24"/>
        </w:rPr>
        <w:t>ZP/D-21/A/20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DE038C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E214E" w:rsidRPr="002E214E">
        <w:rPr>
          <w:b/>
        </w:rPr>
        <w:t>przetarg nieograniczony</w:t>
      </w:r>
      <w:r w:rsidR="00753DC1">
        <w:t xml:space="preserve"> na:</w:t>
      </w:r>
      <w:r w:rsidR="00DE038C">
        <w:t xml:space="preserve"> </w:t>
      </w:r>
      <w:bookmarkStart w:id="0" w:name="_GoBack"/>
      <w:bookmarkEnd w:id="0"/>
      <w:r w:rsidR="002E214E" w:rsidRPr="002E214E">
        <w:rPr>
          <w:b/>
          <w:szCs w:val="24"/>
        </w:rPr>
        <w:t>Dostawa kamery 360  dla  Wydziału Inżynierii Mechanicznej i Informatyki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E214E" w:rsidRPr="002E214E">
        <w:rPr>
          <w:sz w:val="24"/>
          <w:szCs w:val="24"/>
        </w:rPr>
        <w:t>(</w:t>
      </w:r>
      <w:proofErr w:type="spellStart"/>
      <w:r w:rsidR="002E214E" w:rsidRPr="002E214E">
        <w:rPr>
          <w:sz w:val="24"/>
          <w:szCs w:val="24"/>
        </w:rPr>
        <w:t>t.j</w:t>
      </w:r>
      <w:proofErr w:type="spellEnd"/>
      <w:r w:rsidR="002E214E" w:rsidRPr="002E214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E214E" w:rsidRPr="002E214E">
        <w:rPr>
          <w:sz w:val="24"/>
          <w:szCs w:val="24"/>
        </w:rPr>
        <w:t>(</w:t>
      </w:r>
      <w:proofErr w:type="spellStart"/>
      <w:r w:rsidR="002E214E" w:rsidRPr="002E214E">
        <w:rPr>
          <w:sz w:val="24"/>
          <w:szCs w:val="24"/>
        </w:rPr>
        <w:t>t.j</w:t>
      </w:r>
      <w:proofErr w:type="spellEnd"/>
      <w:r w:rsidR="002E214E" w:rsidRPr="002E214E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E214E" w:rsidRPr="002E214E">
        <w:rPr>
          <w:sz w:val="24"/>
          <w:szCs w:val="24"/>
        </w:rPr>
        <w:t>(</w:t>
      </w:r>
      <w:proofErr w:type="spellStart"/>
      <w:r w:rsidR="002E214E" w:rsidRPr="002E214E">
        <w:rPr>
          <w:sz w:val="24"/>
          <w:szCs w:val="24"/>
        </w:rPr>
        <w:t>t.j</w:t>
      </w:r>
      <w:proofErr w:type="spellEnd"/>
      <w:r w:rsidR="002E214E" w:rsidRPr="002E214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9E9" w:rsidRDefault="00B459E9">
      <w:r>
        <w:separator/>
      </w:r>
    </w:p>
  </w:endnote>
  <w:endnote w:type="continuationSeparator" w:id="0">
    <w:p w:rsidR="00B459E9" w:rsidRDefault="00B45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03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03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14E" w:rsidRDefault="002E21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9E9" w:rsidRDefault="00B459E9">
      <w:r>
        <w:separator/>
      </w:r>
    </w:p>
  </w:footnote>
  <w:footnote w:type="continuationSeparator" w:id="0">
    <w:p w:rsidR="00B459E9" w:rsidRDefault="00B459E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14E" w:rsidRDefault="002E21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14E" w:rsidRDefault="002E21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14E" w:rsidRDefault="002E21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59E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214E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9E9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8C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7BECA1"/>
  <w15:chartTrackingRefBased/>
  <w15:docId w15:val="{B1BF55FE-85F1-4A39-AD14-D51FFF5D8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4348A-D325-43DE-BCB2-6F242999D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2020-06-22T10:35:00Z</dcterms:created>
  <dcterms:modified xsi:type="dcterms:W3CDTF">2020-06-22T10:35:00Z</dcterms:modified>
</cp:coreProperties>
</file>