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C0C1E" w:rsidRPr="00BC0C1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0C1E" w:rsidRPr="00BC0C1E">
        <w:rPr>
          <w:rFonts w:ascii="Times New Roman" w:hAnsi="Times New Roman"/>
          <w:b/>
        </w:rPr>
        <w:t>ZP/D-21/A/20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0C1E" w:rsidRPr="00BC0C1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0C1E" w:rsidRPr="00BC0C1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C0C1E" w:rsidRPr="00BC0C1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0C1E" w:rsidRPr="00BC0C1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C0C1E" w:rsidRPr="00BC0C1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C0C1E" w:rsidRPr="00BC0C1E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C0C1E" w:rsidRPr="00BC0C1E">
        <w:rPr>
          <w:rFonts w:ascii="Times New Roman" w:hAnsi="Times New Roman"/>
          <w:b/>
        </w:rPr>
        <w:t>Dostawa kamery 360  dla  Wydziału Inżynierii Mechanicznej i Informatyki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C0C1E" w:rsidRPr="00BC0C1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A74" w:rsidRDefault="00184A74" w:rsidP="0038231F">
      <w:pPr>
        <w:spacing w:after="0" w:line="240" w:lineRule="auto"/>
      </w:pPr>
      <w:r>
        <w:separator/>
      </w:r>
    </w:p>
  </w:endnote>
  <w:endnote w:type="continuationSeparator" w:id="0">
    <w:p w:rsidR="00184A74" w:rsidRDefault="00184A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C1E" w:rsidRDefault="00BC0C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30F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30F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C1E" w:rsidRDefault="00BC0C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A74" w:rsidRDefault="00184A74" w:rsidP="0038231F">
      <w:pPr>
        <w:spacing w:after="0" w:line="240" w:lineRule="auto"/>
      </w:pPr>
      <w:r>
        <w:separator/>
      </w:r>
    </w:p>
  </w:footnote>
  <w:footnote w:type="continuationSeparator" w:id="0">
    <w:p w:rsidR="00184A74" w:rsidRDefault="00184A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C1E" w:rsidRDefault="00BC0C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C1E" w:rsidRDefault="00BC0C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C1E" w:rsidRDefault="00BC0C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A7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4A74"/>
    <w:rsid w:val="001902D2"/>
    <w:rsid w:val="001A30F1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0C1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4CE239-7798-4749-BDE8-21220683D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0A2FE-2B20-4888-9BBF-76A074CCD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2020-06-22T10:36:00Z</dcterms:created>
  <dcterms:modified xsi:type="dcterms:W3CDTF">2020-06-22T10:36:00Z</dcterms:modified>
</cp:coreProperties>
</file>