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431CD" w:rsidRPr="000431C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31CD" w:rsidRPr="000431CD">
        <w:rPr>
          <w:rFonts w:ascii="Times New Roman" w:hAnsi="Times New Roman"/>
          <w:b/>
        </w:rPr>
        <w:t>ZP/D-10/20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31CD" w:rsidRPr="000431C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31CD" w:rsidRPr="000431C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431CD" w:rsidRPr="000431C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31CD" w:rsidRPr="000431C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431CD" w:rsidRPr="000431C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431CD" w:rsidRPr="000431CD">
        <w:rPr>
          <w:rFonts w:ascii="Times New Roman" w:hAnsi="Times New Roman"/>
        </w:rPr>
        <w:t>(</w:t>
      </w:r>
      <w:proofErr w:type="spellStart"/>
      <w:r w:rsidR="000431CD" w:rsidRPr="000431CD">
        <w:rPr>
          <w:rFonts w:ascii="Times New Roman" w:hAnsi="Times New Roman"/>
        </w:rPr>
        <w:t>t.j</w:t>
      </w:r>
      <w:proofErr w:type="spellEnd"/>
      <w:r w:rsidR="000431CD" w:rsidRPr="000431C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804F07" w:rsidRPr="006676AE" w:rsidRDefault="00F66810" w:rsidP="00D0571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431CD" w:rsidRPr="000431CD">
        <w:rPr>
          <w:rFonts w:ascii="Times New Roman" w:hAnsi="Times New Roman"/>
          <w:b/>
        </w:rPr>
        <w:t>Dostawa artykułów chemii gospodarczej wraz z transportem i rozładunkiem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431CD" w:rsidRPr="000431C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640" w:rsidRDefault="00F83640" w:rsidP="0038231F">
      <w:pPr>
        <w:spacing w:after="0" w:line="240" w:lineRule="auto"/>
      </w:pPr>
      <w:r>
        <w:separator/>
      </w:r>
    </w:p>
  </w:endnote>
  <w:endnote w:type="continuationSeparator" w:id="0">
    <w:p w:rsidR="00F83640" w:rsidRDefault="00F836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1CD" w:rsidRDefault="000431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571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571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1CD" w:rsidRDefault="000431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640" w:rsidRDefault="00F83640" w:rsidP="0038231F">
      <w:pPr>
        <w:spacing w:after="0" w:line="240" w:lineRule="auto"/>
      </w:pPr>
      <w:r>
        <w:separator/>
      </w:r>
    </w:p>
  </w:footnote>
  <w:footnote w:type="continuationSeparator" w:id="0">
    <w:p w:rsidR="00F83640" w:rsidRDefault="00F836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1CD" w:rsidRDefault="000431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1CD" w:rsidRDefault="000431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1CD" w:rsidRDefault="000431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640"/>
    <w:rsid w:val="00023477"/>
    <w:rsid w:val="000247FF"/>
    <w:rsid w:val="00025C8D"/>
    <w:rsid w:val="000303EE"/>
    <w:rsid w:val="000431CD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571A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3640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27E53A"/>
  <w15:docId w15:val="{17A9EF30-4DCD-4105-8CA8-8D16B24A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E9784-2AD2-4A23-8C4C-1A6B94A6D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2020-06-23T12:00:00Z</cp:lastPrinted>
  <dcterms:created xsi:type="dcterms:W3CDTF">2020-06-23T12:00:00Z</dcterms:created>
  <dcterms:modified xsi:type="dcterms:W3CDTF">2020-06-23T12:00:00Z</dcterms:modified>
</cp:coreProperties>
</file>