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FF0495">
        <w:rPr>
          <w:b/>
          <w:szCs w:val="20"/>
          <w:lang w:eastAsia="pl-PL"/>
        </w:rPr>
        <w:t>262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A7A77"/>
    <w:rsid w:val="00FB7BA7"/>
    <w:rsid w:val="00FF0495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5E368DF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9</cp:revision>
  <cp:lastPrinted>2018-09-06T11:06:00Z</cp:lastPrinted>
  <dcterms:created xsi:type="dcterms:W3CDTF">2018-09-06T11:07:00Z</dcterms:created>
  <dcterms:modified xsi:type="dcterms:W3CDTF">2020-06-18T08:57:00Z</dcterms:modified>
</cp:coreProperties>
</file>