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E10A5F" w:rsidP="001A443E">
      <w:pPr>
        <w:jc w:val="right"/>
        <w:rPr>
          <w:b/>
          <w:bCs/>
          <w:sz w:val="24"/>
        </w:rPr>
      </w:pPr>
      <w:r w:rsidRPr="00E10A5F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E10A5F">
        <w:rPr>
          <w:sz w:val="24"/>
        </w:rPr>
        <w:t>2020-06-19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E10A5F" w:rsidRPr="00E10A5F" w:rsidRDefault="00E10A5F" w:rsidP="00A80738">
      <w:pPr>
        <w:rPr>
          <w:b/>
          <w:bCs/>
          <w:sz w:val="24"/>
        </w:rPr>
      </w:pPr>
      <w:r w:rsidRPr="00E10A5F">
        <w:rPr>
          <w:b/>
          <w:bCs/>
          <w:sz w:val="24"/>
        </w:rPr>
        <w:t>Szpital Miejski Specjalistyczny</w:t>
      </w:r>
    </w:p>
    <w:p w:rsidR="00E10A5F" w:rsidRPr="00E10A5F" w:rsidRDefault="00E10A5F" w:rsidP="00A80738">
      <w:pPr>
        <w:rPr>
          <w:b/>
          <w:bCs/>
          <w:sz w:val="24"/>
        </w:rPr>
      </w:pPr>
      <w:r w:rsidRPr="00E10A5F">
        <w:rPr>
          <w:b/>
          <w:bCs/>
          <w:sz w:val="24"/>
        </w:rPr>
        <w:t>im. Gabriela Narutowicza w Krakowie</w:t>
      </w:r>
    </w:p>
    <w:p w:rsidR="00A80738" w:rsidRDefault="00E10A5F" w:rsidP="00A80738">
      <w:pPr>
        <w:rPr>
          <w:b/>
          <w:bCs/>
          <w:sz w:val="24"/>
        </w:rPr>
      </w:pPr>
      <w:r w:rsidRPr="00E10A5F">
        <w:rPr>
          <w:b/>
          <w:bCs/>
          <w:sz w:val="24"/>
        </w:rPr>
        <w:t>Dział Zamówień Publicznych i Umów</w:t>
      </w:r>
    </w:p>
    <w:p w:rsidR="00A80738" w:rsidRDefault="00E10A5F" w:rsidP="00A80738">
      <w:pPr>
        <w:rPr>
          <w:b/>
          <w:bCs/>
          <w:sz w:val="24"/>
        </w:rPr>
      </w:pPr>
      <w:r w:rsidRPr="00E10A5F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E10A5F">
        <w:rPr>
          <w:b/>
          <w:bCs/>
          <w:sz w:val="24"/>
        </w:rPr>
        <w:t>35-37</w:t>
      </w:r>
    </w:p>
    <w:p w:rsidR="00A80738" w:rsidRDefault="00E10A5F" w:rsidP="00A80738">
      <w:pPr>
        <w:rPr>
          <w:b/>
          <w:bCs/>
          <w:sz w:val="24"/>
        </w:rPr>
      </w:pPr>
      <w:r w:rsidRPr="00E10A5F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E10A5F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E10A5F" w:rsidRPr="00E10A5F">
        <w:rPr>
          <w:b/>
          <w:sz w:val="24"/>
          <w:szCs w:val="24"/>
        </w:rPr>
        <w:t>ZP/14/2020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10A5F" w:rsidRPr="00E10A5F">
        <w:rPr>
          <w:sz w:val="24"/>
          <w:szCs w:val="24"/>
        </w:rPr>
        <w:t>(</w:t>
      </w:r>
      <w:proofErr w:type="spellStart"/>
      <w:r w:rsidR="00E10A5F" w:rsidRPr="00E10A5F">
        <w:rPr>
          <w:sz w:val="24"/>
          <w:szCs w:val="24"/>
        </w:rPr>
        <w:t>t.j</w:t>
      </w:r>
      <w:proofErr w:type="spellEnd"/>
      <w:r w:rsidR="00E10A5F" w:rsidRPr="00E10A5F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</w:t>
      </w:r>
      <w:r w:rsidR="0044294C">
        <w:rPr>
          <w:sz w:val="24"/>
          <w:szCs w:val="24"/>
        </w:rPr>
        <w:br/>
      </w:r>
      <w:r w:rsidR="005028C0">
        <w:rPr>
          <w:sz w:val="24"/>
          <w:szCs w:val="24"/>
        </w:rPr>
        <w:t>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E10A5F" w:rsidRPr="00E10A5F">
        <w:rPr>
          <w:b/>
          <w:sz w:val="24"/>
          <w:szCs w:val="24"/>
        </w:rPr>
        <w:t>Zakup i dostawa rękawic oraz masek ochronnych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E10A5F" w:rsidRPr="0044294C">
        <w:rPr>
          <w:b/>
          <w:bCs/>
          <w:sz w:val="24"/>
          <w:szCs w:val="24"/>
        </w:rPr>
        <w:t>19/06/2020</w:t>
      </w:r>
      <w:r w:rsidR="00FF4AB1" w:rsidRPr="0044294C">
        <w:rPr>
          <w:b/>
          <w:bCs/>
          <w:sz w:val="24"/>
          <w:szCs w:val="24"/>
        </w:rPr>
        <w:t xml:space="preserve"> o godz. </w:t>
      </w:r>
      <w:r w:rsidR="00E10A5F" w:rsidRPr="0044294C">
        <w:rPr>
          <w:b/>
          <w:bCs/>
          <w:sz w:val="24"/>
          <w:szCs w:val="24"/>
        </w:rPr>
        <w:t>13:00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E10A5F" w:rsidRPr="00075CD0" w:rsidTr="00EE0CB4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0A5F" w:rsidRPr="00075CD0" w:rsidRDefault="00E10A5F" w:rsidP="00EE0CB4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10A5F">
              <w:rPr>
                <w:sz w:val="24"/>
                <w:szCs w:val="24"/>
              </w:rPr>
              <w:t>części 1 zamówienia w wysokości 357 804.00 zł brutto;</w:t>
            </w:r>
          </w:p>
        </w:tc>
      </w:tr>
      <w:tr w:rsidR="00E10A5F" w:rsidRPr="00075CD0" w:rsidTr="00EE0CB4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0A5F" w:rsidRPr="00075CD0" w:rsidRDefault="00E10A5F" w:rsidP="00EE0CB4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10A5F">
              <w:rPr>
                <w:sz w:val="24"/>
                <w:szCs w:val="24"/>
              </w:rPr>
              <w:t>części 2 zamówienia w wysokości 630 105.48 zł brutto;</w:t>
            </w:r>
          </w:p>
        </w:tc>
      </w:tr>
      <w:tr w:rsidR="00E10A5F" w:rsidRPr="00075CD0" w:rsidTr="00EE0CB4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0A5F" w:rsidRPr="00075CD0" w:rsidRDefault="00E10A5F" w:rsidP="00EE0CB4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10A5F">
              <w:rPr>
                <w:sz w:val="24"/>
                <w:szCs w:val="24"/>
              </w:rPr>
              <w:t>części 3 zamówienia w wysokości 56 889.00 zł brutto;</w:t>
            </w:r>
          </w:p>
        </w:tc>
      </w:tr>
      <w:tr w:rsidR="00E10A5F" w:rsidRPr="00075CD0" w:rsidTr="00EE0CB4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0A5F" w:rsidRPr="00075CD0" w:rsidRDefault="00E10A5F" w:rsidP="00EE0CB4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10A5F">
              <w:rPr>
                <w:sz w:val="24"/>
                <w:szCs w:val="24"/>
              </w:rPr>
              <w:t>części 4 zamówienia w wysokości 11 808.00 zł brutto;</w:t>
            </w:r>
          </w:p>
        </w:tc>
      </w:tr>
      <w:tr w:rsidR="00E10A5F" w:rsidRPr="00075CD0" w:rsidTr="00EE0CB4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0A5F" w:rsidRPr="00075CD0" w:rsidRDefault="00E10A5F" w:rsidP="00EE0CB4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10A5F">
              <w:rPr>
                <w:sz w:val="24"/>
                <w:szCs w:val="24"/>
              </w:rPr>
              <w:t>części 5 zamówienia w wysokości 18 900.00 zł brutto;</w:t>
            </w:r>
          </w:p>
        </w:tc>
      </w:tr>
      <w:tr w:rsidR="00E10A5F" w:rsidRPr="00075CD0" w:rsidTr="00EE0CB4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0A5F" w:rsidRPr="00075CD0" w:rsidRDefault="00E10A5F" w:rsidP="00EE0CB4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10A5F">
              <w:rPr>
                <w:sz w:val="24"/>
                <w:szCs w:val="24"/>
              </w:rPr>
              <w:t>części 6 zamówienia w wysokości 246 000.00 zł brutto;</w:t>
            </w:r>
          </w:p>
        </w:tc>
      </w:tr>
      <w:tr w:rsidR="00E10A5F" w:rsidRPr="00075CD0" w:rsidTr="00EE0CB4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0A5F" w:rsidRPr="00075CD0" w:rsidRDefault="00E10A5F" w:rsidP="00EE0CB4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10A5F">
              <w:rPr>
                <w:sz w:val="24"/>
                <w:szCs w:val="24"/>
              </w:rPr>
              <w:t>części 7 zamówienia w wysokości 492 000.00 zł brutto;</w:t>
            </w:r>
          </w:p>
        </w:tc>
      </w:tr>
    </w:tbl>
    <w:p w:rsidR="00A5577D" w:rsidRDefault="00A5577D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spacing w:before="120" w:after="120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Oferty złożyli: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4978"/>
        <w:gridCol w:w="2268"/>
      </w:tblGrid>
      <w:tr w:rsidR="0044294C" w:rsidRPr="00075CD0" w:rsidTr="0044294C">
        <w:tc>
          <w:tcPr>
            <w:tcW w:w="901" w:type="dxa"/>
            <w:shd w:val="clear" w:color="auto" w:fill="auto"/>
            <w:vAlign w:val="center"/>
          </w:tcPr>
          <w:p w:rsidR="0044294C" w:rsidRPr="00075CD0" w:rsidRDefault="0044294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4294C" w:rsidRPr="00075CD0" w:rsidRDefault="0044294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44294C" w:rsidRPr="00075CD0" w:rsidRDefault="0044294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4978" w:type="dxa"/>
            <w:shd w:val="clear" w:color="auto" w:fill="auto"/>
            <w:vAlign w:val="center"/>
          </w:tcPr>
          <w:p w:rsidR="0044294C" w:rsidRPr="00075CD0" w:rsidRDefault="0044294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4294C" w:rsidRPr="00075CD0" w:rsidRDefault="0044294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</w:tr>
      <w:tr w:rsidR="0044294C" w:rsidRPr="00075CD0" w:rsidTr="0044294C">
        <w:tc>
          <w:tcPr>
            <w:tcW w:w="901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5</w:t>
            </w:r>
          </w:p>
        </w:tc>
        <w:tc>
          <w:tcPr>
            <w:tcW w:w="4978" w:type="dxa"/>
            <w:shd w:val="clear" w:color="auto" w:fill="auto"/>
          </w:tcPr>
          <w:p w:rsidR="0044294C" w:rsidRPr="00075CD0" w:rsidRDefault="0044294C" w:rsidP="00EE0CB4">
            <w:pPr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SUN-MED Spółka Cywilna</w:t>
            </w:r>
          </w:p>
          <w:p w:rsidR="0044294C" w:rsidRPr="00075CD0" w:rsidRDefault="0044294C" w:rsidP="00EE0CB4">
            <w:pPr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ul. Franciszkańska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104/112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91-845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Łódź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4294C" w:rsidRPr="00075CD0" w:rsidRDefault="0044294C" w:rsidP="0044294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221 400.00 zł</w:t>
            </w:r>
          </w:p>
        </w:tc>
      </w:tr>
      <w:tr w:rsidR="0044294C" w:rsidRPr="00075CD0" w:rsidTr="0044294C">
        <w:tc>
          <w:tcPr>
            <w:tcW w:w="901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25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7</w:t>
            </w:r>
          </w:p>
        </w:tc>
        <w:tc>
          <w:tcPr>
            <w:tcW w:w="4978" w:type="dxa"/>
            <w:shd w:val="clear" w:color="auto" w:fill="auto"/>
          </w:tcPr>
          <w:p w:rsidR="0044294C" w:rsidRPr="00075CD0" w:rsidRDefault="0044294C" w:rsidP="00EE0CB4">
            <w:pPr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 xml:space="preserve">BATIST </w:t>
            </w:r>
            <w:proofErr w:type="spellStart"/>
            <w:r w:rsidRPr="00E10A5F">
              <w:rPr>
                <w:sz w:val="22"/>
                <w:szCs w:val="22"/>
              </w:rPr>
              <w:t>Medical</w:t>
            </w:r>
            <w:proofErr w:type="spellEnd"/>
            <w:r w:rsidRPr="00E10A5F">
              <w:rPr>
                <w:sz w:val="22"/>
                <w:szCs w:val="22"/>
              </w:rPr>
              <w:t xml:space="preserve"> Polska Sp. z o.o.</w:t>
            </w:r>
          </w:p>
          <w:p w:rsidR="0044294C" w:rsidRPr="00075CD0" w:rsidRDefault="0044294C" w:rsidP="00EE0CB4">
            <w:pPr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ul. Kolista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25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40-486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Katowice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4294C" w:rsidRPr="00075CD0" w:rsidRDefault="0044294C" w:rsidP="0044294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561 600.00 zł</w:t>
            </w:r>
          </w:p>
        </w:tc>
      </w:tr>
      <w:tr w:rsidR="0044294C" w:rsidRPr="00075CD0" w:rsidTr="0044294C">
        <w:tc>
          <w:tcPr>
            <w:tcW w:w="901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4</w:t>
            </w:r>
          </w:p>
        </w:tc>
        <w:tc>
          <w:tcPr>
            <w:tcW w:w="4978" w:type="dxa"/>
            <w:shd w:val="clear" w:color="auto" w:fill="auto"/>
          </w:tcPr>
          <w:p w:rsidR="0044294C" w:rsidRPr="00075CD0" w:rsidRDefault="0044294C" w:rsidP="00EE0CB4">
            <w:pPr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PHU ANMAR Sp. z o.o. Sp. k</w:t>
            </w:r>
          </w:p>
          <w:p w:rsidR="0044294C" w:rsidRPr="00075CD0" w:rsidRDefault="0044294C" w:rsidP="00EE0CB4">
            <w:pPr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ul. Strefowa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22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43-100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Tychy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4294C" w:rsidRPr="00075CD0" w:rsidRDefault="0044294C" w:rsidP="0044294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10 578.00 zł</w:t>
            </w:r>
          </w:p>
        </w:tc>
      </w:tr>
      <w:tr w:rsidR="0044294C" w:rsidRPr="00075CD0" w:rsidTr="0044294C">
        <w:tc>
          <w:tcPr>
            <w:tcW w:w="901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6</w:t>
            </w:r>
          </w:p>
        </w:tc>
        <w:tc>
          <w:tcPr>
            <w:tcW w:w="4978" w:type="dxa"/>
            <w:shd w:val="clear" w:color="auto" w:fill="auto"/>
          </w:tcPr>
          <w:p w:rsidR="0044294C" w:rsidRPr="00075CD0" w:rsidRDefault="0044294C" w:rsidP="00EE0CB4">
            <w:pPr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 xml:space="preserve">MD International Magda </w:t>
            </w:r>
            <w:proofErr w:type="spellStart"/>
            <w:r w:rsidRPr="00E10A5F">
              <w:rPr>
                <w:sz w:val="22"/>
                <w:szCs w:val="22"/>
              </w:rPr>
              <w:t>Gajc</w:t>
            </w:r>
            <w:proofErr w:type="spellEnd"/>
          </w:p>
          <w:p w:rsidR="0044294C" w:rsidRPr="00075CD0" w:rsidRDefault="0044294C" w:rsidP="00EE0CB4">
            <w:pPr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ul. Koniczynowa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2A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03-612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4294C" w:rsidRPr="00075CD0" w:rsidRDefault="0044294C" w:rsidP="0044294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264 450.00 zł</w:t>
            </w:r>
          </w:p>
        </w:tc>
      </w:tr>
      <w:tr w:rsidR="0044294C" w:rsidRPr="00075CD0" w:rsidTr="0044294C">
        <w:tc>
          <w:tcPr>
            <w:tcW w:w="901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7</w:t>
            </w:r>
          </w:p>
        </w:tc>
        <w:tc>
          <w:tcPr>
            <w:tcW w:w="4978" w:type="dxa"/>
            <w:shd w:val="clear" w:color="auto" w:fill="auto"/>
          </w:tcPr>
          <w:p w:rsidR="0044294C" w:rsidRPr="00075CD0" w:rsidRDefault="0044294C" w:rsidP="00EE0CB4">
            <w:pPr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 xml:space="preserve">MD International Magda </w:t>
            </w:r>
            <w:proofErr w:type="spellStart"/>
            <w:r w:rsidRPr="00E10A5F">
              <w:rPr>
                <w:sz w:val="22"/>
                <w:szCs w:val="22"/>
              </w:rPr>
              <w:t>Gajc</w:t>
            </w:r>
            <w:proofErr w:type="spellEnd"/>
          </w:p>
          <w:p w:rsidR="0044294C" w:rsidRPr="00075CD0" w:rsidRDefault="0044294C" w:rsidP="00EE0CB4">
            <w:pPr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ul. Koniczynowa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2A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03-612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4294C" w:rsidRPr="00075CD0" w:rsidRDefault="0044294C" w:rsidP="0044294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307 500.00 zł</w:t>
            </w:r>
          </w:p>
        </w:tc>
      </w:tr>
      <w:tr w:rsidR="0044294C" w:rsidRPr="00075CD0" w:rsidTr="0044294C">
        <w:tc>
          <w:tcPr>
            <w:tcW w:w="901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1</w:t>
            </w:r>
          </w:p>
        </w:tc>
        <w:tc>
          <w:tcPr>
            <w:tcW w:w="4978" w:type="dxa"/>
            <w:shd w:val="clear" w:color="auto" w:fill="auto"/>
          </w:tcPr>
          <w:p w:rsidR="0044294C" w:rsidRPr="00075CD0" w:rsidRDefault="0044294C" w:rsidP="00EE0CB4">
            <w:pPr>
              <w:rPr>
                <w:sz w:val="22"/>
                <w:szCs w:val="22"/>
              </w:rPr>
            </w:pPr>
            <w:proofErr w:type="spellStart"/>
            <w:r w:rsidRPr="00E10A5F">
              <w:rPr>
                <w:sz w:val="22"/>
                <w:szCs w:val="22"/>
              </w:rPr>
              <w:t>Skamex</w:t>
            </w:r>
            <w:proofErr w:type="spellEnd"/>
            <w:r w:rsidRPr="00E10A5F">
              <w:rPr>
                <w:sz w:val="22"/>
                <w:szCs w:val="22"/>
              </w:rPr>
              <w:t xml:space="preserve"> Spółka z ograniczoną odpowiedzialnością Spółka Komandytowa</w:t>
            </w:r>
          </w:p>
          <w:p w:rsidR="0044294C" w:rsidRPr="00075CD0" w:rsidRDefault="0044294C" w:rsidP="00EE0CB4">
            <w:pPr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ul. Częstochowska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38/52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93-121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Łód</w:t>
            </w:r>
            <w:r>
              <w:rPr>
                <w:sz w:val="22"/>
                <w:szCs w:val="22"/>
              </w:rPr>
              <w:t>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4294C" w:rsidRPr="00075CD0" w:rsidRDefault="0044294C" w:rsidP="0044294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257 526.00 zł</w:t>
            </w:r>
          </w:p>
        </w:tc>
      </w:tr>
      <w:tr w:rsidR="0044294C" w:rsidRPr="00075CD0" w:rsidTr="0044294C">
        <w:tc>
          <w:tcPr>
            <w:tcW w:w="901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2</w:t>
            </w:r>
          </w:p>
        </w:tc>
        <w:tc>
          <w:tcPr>
            <w:tcW w:w="4978" w:type="dxa"/>
            <w:shd w:val="clear" w:color="auto" w:fill="auto"/>
          </w:tcPr>
          <w:p w:rsidR="0044294C" w:rsidRPr="00075CD0" w:rsidRDefault="0044294C" w:rsidP="00EE0CB4">
            <w:pPr>
              <w:rPr>
                <w:sz w:val="22"/>
                <w:szCs w:val="22"/>
              </w:rPr>
            </w:pPr>
            <w:proofErr w:type="spellStart"/>
            <w:r w:rsidRPr="00E10A5F">
              <w:rPr>
                <w:sz w:val="22"/>
                <w:szCs w:val="22"/>
              </w:rPr>
              <w:t>Skamex</w:t>
            </w:r>
            <w:proofErr w:type="spellEnd"/>
            <w:r w:rsidRPr="00E10A5F">
              <w:rPr>
                <w:sz w:val="22"/>
                <w:szCs w:val="22"/>
              </w:rPr>
              <w:t xml:space="preserve"> Spółka z ograniczoną odpowiedzialnością Spółka Komandytowa</w:t>
            </w:r>
          </w:p>
          <w:p w:rsidR="0044294C" w:rsidRPr="00075CD0" w:rsidRDefault="0044294C" w:rsidP="00EE0CB4">
            <w:pPr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ul. Częstochowska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38/52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93-121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Łód</w:t>
            </w:r>
            <w:r>
              <w:rPr>
                <w:sz w:val="22"/>
                <w:szCs w:val="22"/>
              </w:rPr>
              <w:t>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4294C" w:rsidRPr="00075CD0" w:rsidRDefault="0044294C" w:rsidP="0044294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589 564.98 zł</w:t>
            </w:r>
          </w:p>
        </w:tc>
      </w:tr>
      <w:tr w:rsidR="0044294C" w:rsidRPr="00075CD0" w:rsidTr="0044294C">
        <w:tc>
          <w:tcPr>
            <w:tcW w:w="901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3</w:t>
            </w:r>
          </w:p>
        </w:tc>
        <w:tc>
          <w:tcPr>
            <w:tcW w:w="4978" w:type="dxa"/>
            <w:shd w:val="clear" w:color="auto" w:fill="auto"/>
          </w:tcPr>
          <w:p w:rsidR="0044294C" w:rsidRPr="00075CD0" w:rsidRDefault="0044294C" w:rsidP="00EE0CB4">
            <w:pPr>
              <w:rPr>
                <w:sz w:val="22"/>
                <w:szCs w:val="22"/>
              </w:rPr>
            </w:pPr>
            <w:proofErr w:type="spellStart"/>
            <w:r w:rsidRPr="00E10A5F">
              <w:rPr>
                <w:sz w:val="22"/>
                <w:szCs w:val="22"/>
              </w:rPr>
              <w:t>Skamex</w:t>
            </w:r>
            <w:proofErr w:type="spellEnd"/>
            <w:r w:rsidRPr="00E10A5F">
              <w:rPr>
                <w:sz w:val="22"/>
                <w:szCs w:val="22"/>
              </w:rPr>
              <w:t xml:space="preserve"> Spółka z ograniczoną odpowiedzialnością Spółka Komandytowa</w:t>
            </w:r>
          </w:p>
          <w:p w:rsidR="0044294C" w:rsidRPr="00075CD0" w:rsidRDefault="0044294C" w:rsidP="00EE0CB4">
            <w:pPr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ul. Częstochowska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38/52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4294C" w:rsidRPr="00075CD0" w:rsidRDefault="0044294C" w:rsidP="00EE0C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93-121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10A5F">
              <w:rPr>
                <w:sz w:val="22"/>
                <w:szCs w:val="22"/>
              </w:rPr>
              <w:t>Łód</w:t>
            </w:r>
            <w:r>
              <w:rPr>
                <w:sz w:val="22"/>
                <w:szCs w:val="22"/>
              </w:rPr>
              <w:t>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4294C" w:rsidRPr="00075CD0" w:rsidRDefault="0044294C" w:rsidP="0044294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0A5F">
              <w:rPr>
                <w:sz w:val="22"/>
                <w:szCs w:val="22"/>
              </w:rPr>
              <w:t>47 628.00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Zamawiający przedkłada wzór niniejszego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proofErr w:type="spellEnd"/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:rsidR="00C236D3" w:rsidRDefault="00C236D3"/>
    <w:sectPr w:rsidR="00C236D3" w:rsidSect="00A557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84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5CE2" w:rsidRDefault="00485CE2">
      <w:r>
        <w:separator/>
      </w:r>
    </w:p>
  </w:endnote>
  <w:endnote w:type="continuationSeparator" w:id="0">
    <w:p w:rsidR="00485CE2" w:rsidRDefault="0048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5CE2" w:rsidRDefault="00485CE2">
      <w:r>
        <w:separator/>
      </w:r>
    </w:p>
  </w:footnote>
  <w:footnote w:type="continuationSeparator" w:id="0">
    <w:p w:rsidR="00485CE2" w:rsidRDefault="00485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A5F" w:rsidRDefault="00E10A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A5F" w:rsidRDefault="00E10A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A5F" w:rsidRDefault="00E10A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5CE2"/>
    <w:rsid w:val="0001764B"/>
    <w:rsid w:val="0003529D"/>
    <w:rsid w:val="00040C07"/>
    <w:rsid w:val="00075CD0"/>
    <w:rsid w:val="001A443E"/>
    <w:rsid w:val="001E77BE"/>
    <w:rsid w:val="003B044E"/>
    <w:rsid w:val="0044294C"/>
    <w:rsid w:val="00485CE2"/>
    <w:rsid w:val="004C7E9B"/>
    <w:rsid w:val="005028C0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5577D"/>
    <w:rsid w:val="00A80738"/>
    <w:rsid w:val="00AC7F83"/>
    <w:rsid w:val="00C236D3"/>
    <w:rsid w:val="00C94D43"/>
    <w:rsid w:val="00E10A5F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9CCB4B"/>
  <w15:chartTrackingRefBased/>
  <w15:docId w15:val="{02DE5A43-FDA6-4460-8533-50346757B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368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cp:lastPrinted>2020-06-19T11:22:00Z</cp:lastPrinted>
  <dcterms:created xsi:type="dcterms:W3CDTF">2020-06-19T11:25:00Z</dcterms:created>
  <dcterms:modified xsi:type="dcterms:W3CDTF">2020-06-19T11:25:00Z</dcterms:modified>
</cp:coreProperties>
</file>