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7A1E4A" w:rsidRPr="007A1E4A" w:rsidRDefault="007A1E4A" w:rsidP="00CE3270">
      <w:pPr>
        <w:spacing w:line="360" w:lineRule="auto"/>
        <w:rPr>
          <w:b/>
          <w:bCs/>
          <w:color w:val="000000"/>
          <w:sz w:val="24"/>
        </w:rPr>
      </w:pPr>
      <w:r w:rsidRPr="007A1E4A">
        <w:rPr>
          <w:b/>
          <w:bCs/>
          <w:color w:val="000000"/>
          <w:sz w:val="24"/>
        </w:rPr>
        <w:t>Politechnika Rzeszowska</w:t>
      </w:r>
    </w:p>
    <w:p w:rsidR="00CE3270" w:rsidRDefault="007A1E4A" w:rsidP="00CE3270">
      <w:pPr>
        <w:spacing w:line="360" w:lineRule="auto"/>
        <w:rPr>
          <w:b/>
          <w:bCs/>
          <w:color w:val="000000"/>
          <w:sz w:val="24"/>
        </w:rPr>
      </w:pPr>
      <w:r w:rsidRPr="007A1E4A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7A1E4A" w:rsidP="00CE3270">
      <w:pPr>
        <w:spacing w:line="360" w:lineRule="auto"/>
        <w:rPr>
          <w:color w:val="000000"/>
          <w:sz w:val="24"/>
        </w:rPr>
      </w:pPr>
      <w:r w:rsidRPr="007A1E4A">
        <w:rPr>
          <w:color w:val="000000"/>
          <w:sz w:val="24"/>
        </w:rPr>
        <w:t xml:space="preserve">Al. Powstańców </w:t>
      </w:r>
      <w:proofErr w:type="gramStart"/>
      <w:r w:rsidRPr="007A1E4A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7A1E4A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7A1E4A" w:rsidP="00CE3270">
      <w:pPr>
        <w:spacing w:line="360" w:lineRule="auto"/>
        <w:rPr>
          <w:color w:val="000000"/>
          <w:sz w:val="24"/>
        </w:rPr>
      </w:pPr>
      <w:r w:rsidRPr="007A1E4A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7A1E4A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7A1E4A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A1E4A" w:rsidRPr="007A1E4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A1E4A" w:rsidRPr="007A1E4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0216">
        <w:rPr>
          <w:b/>
          <w:color w:val="000000"/>
          <w:sz w:val="24"/>
        </w:rPr>
        <w:t>Wykonanie</w:t>
      </w:r>
      <w:bookmarkStart w:id="0" w:name="_GoBack"/>
      <w:bookmarkEnd w:id="0"/>
      <w:r w:rsidR="007A1E4A" w:rsidRPr="007A1E4A">
        <w:rPr>
          <w:b/>
          <w:color w:val="000000"/>
          <w:sz w:val="24"/>
        </w:rPr>
        <w:t xml:space="preserve"> linii do otrzymywania filamentu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A1E4A" w:rsidTr="00B567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A1E4A" w:rsidRDefault="007A1E4A" w:rsidP="00B567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proofErr w:type="gramStart"/>
            <w:r w:rsidRPr="007A1E4A">
              <w:rPr>
                <w:sz w:val="24"/>
              </w:rPr>
              <w:t>Wykonanie  linii</w:t>
            </w:r>
            <w:proofErr w:type="gramEnd"/>
            <w:r w:rsidRPr="007A1E4A">
              <w:rPr>
                <w:sz w:val="24"/>
              </w:rPr>
              <w:t xml:space="preserve"> do otrzymywania filamentu</w:t>
            </w:r>
          </w:p>
          <w:p w:rsidR="007A1E4A" w:rsidRDefault="007A1E4A" w:rsidP="00B567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1E4A">
              <w:rPr>
                <w:b/>
                <w:sz w:val="24"/>
              </w:rPr>
              <w:t>PPHU GAMART S.A.</w:t>
            </w:r>
          </w:p>
          <w:p w:rsidR="007A1E4A" w:rsidRDefault="007A1E4A" w:rsidP="00B567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1E4A">
              <w:rPr>
                <w:b/>
                <w:sz w:val="24"/>
              </w:rPr>
              <w:t>38-200</w:t>
            </w:r>
            <w:r>
              <w:rPr>
                <w:b/>
                <w:sz w:val="24"/>
              </w:rPr>
              <w:t xml:space="preserve"> </w:t>
            </w:r>
            <w:r w:rsidRPr="007A1E4A">
              <w:rPr>
                <w:b/>
                <w:sz w:val="24"/>
              </w:rPr>
              <w:t>Jasło</w:t>
            </w:r>
          </w:p>
          <w:p w:rsidR="007A1E4A" w:rsidRDefault="007A1E4A" w:rsidP="00B5673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1E4A">
              <w:rPr>
                <w:b/>
                <w:sz w:val="24"/>
              </w:rPr>
              <w:t>Towarowa</w:t>
            </w:r>
            <w:r>
              <w:rPr>
                <w:b/>
                <w:sz w:val="24"/>
              </w:rPr>
              <w:t xml:space="preserve"> </w:t>
            </w:r>
            <w:r w:rsidRPr="007A1E4A">
              <w:rPr>
                <w:b/>
                <w:sz w:val="24"/>
              </w:rPr>
              <w:t>29</w:t>
            </w:r>
          </w:p>
          <w:p w:rsidR="007A1E4A" w:rsidRDefault="007A1E4A" w:rsidP="00B5673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A1E4A">
              <w:rPr>
                <w:b/>
                <w:sz w:val="24"/>
              </w:rPr>
              <w:t xml:space="preserve">73 800.00 </w:t>
            </w:r>
            <w:proofErr w:type="gramStart"/>
            <w:r w:rsidRPr="007A1E4A">
              <w:rPr>
                <w:b/>
                <w:sz w:val="24"/>
              </w:rPr>
              <w:t>zł</w:t>
            </w:r>
            <w:proofErr w:type="gramEnd"/>
          </w:p>
          <w:p w:rsidR="007A1E4A" w:rsidRPr="00253031" w:rsidRDefault="007A1E4A" w:rsidP="00B5673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A1E4A" w:rsidRDefault="007A1E4A" w:rsidP="00B5673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A1E4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7A1E4A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7A1E4A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7A1E4A">
        <w:rPr>
          <w:sz w:val="24"/>
        </w:rPr>
        <w:t>2020-06-19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1302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8BA" w:rsidRDefault="009818BA">
      <w:r>
        <w:separator/>
      </w:r>
    </w:p>
  </w:endnote>
  <w:endnote w:type="continuationSeparator" w:id="0">
    <w:p w:rsidR="009818BA" w:rsidRDefault="0098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E4A" w:rsidRDefault="007A1E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13021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B739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73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73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E4A" w:rsidRDefault="007A1E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8BA" w:rsidRDefault="009818BA">
      <w:r>
        <w:separator/>
      </w:r>
    </w:p>
  </w:footnote>
  <w:footnote w:type="continuationSeparator" w:id="0">
    <w:p w:rsidR="009818BA" w:rsidRDefault="00981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E4A" w:rsidRDefault="007A1E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E4A" w:rsidRDefault="007A1E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E4A" w:rsidRDefault="007A1E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BA"/>
    <w:rsid w:val="00022539"/>
    <w:rsid w:val="0003734E"/>
    <w:rsid w:val="00130216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A1E4A"/>
    <w:rsid w:val="008F7AA7"/>
    <w:rsid w:val="009818BA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A2462E-D2D7-4662-BA4F-0E2F8E03D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2020-06-19T11:55:00Z</dcterms:created>
  <dcterms:modified xsi:type="dcterms:W3CDTF">2020-06-19T11:55:00Z</dcterms:modified>
</cp:coreProperties>
</file>