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54972" w:rsidRDefault="006676AE" w:rsidP="00A54972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376CA" w:rsidRPr="007376CA">
        <w:rPr>
          <w:b/>
          <w:i w:val="0"/>
          <w:sz w:val="22"/>
          <w:szCs w:val="22"/>
        </w:rPr>
        <w:t>2</w:t>
      </w:r>
      <w:r w:rsidR="00A54972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376CA" w:rsidRPr="007376CA">
        <w:rPr>
          <w:rFonts w:ascii="Times New Roman" w:hAnsi="Times New Roman"/>
          <w:b/>
        </w:rPr>
        <w:t>NA/P/156/2020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376CA" w:rsidRPr="007376CA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376CA" w:rsidRPr="007376CA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7376CA" w:rsidRPr="007376CA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376CA" w:rsidRPr="007376CA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7376CA" w:rsidRPr="007376CA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7376CA" w:rsidRPr="007376CA">
        <w:rPr>
          <w:rFonts w:ascii="Times New Roman" w:hAnsi="Times New Roman"/>
        </w:rPr>
        <w:t>(</w:t>
      </w:r>
      <w:proofErr w:type="spellStart"/>
      <w:r w:rsidR="007376CA" w:rsidRPr="007376CA">
        <w:rPr>
          <w:rFonts w:ascii="Times New Roman" w:hAnsi="Times New Roman"/>
        </w:rPr>
        <w:t>t.j</w:t>
      </w:r>
      <w:proofErr w:type="spellEnd"/>
      <w:r w:rsidR="007376CA" w:rsidRPr="007376CA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A54972" w:rsidRDefault="00313417" w:rsidP="00A54972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376CA" w:rsidRPr="007376CA">
        <w:rPr>
          <w:rFonts w:ascii="Times New Roman" w:hAnsi="Times New Roman"/>
          <w:b/>
        </w:rPr>
        <w:t>Remont pomieszczenia B200 w budynku "B"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7376CA" w:rsidRPr="007376CA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7376CA" w:rsidRPr="00997D0F" w:rsidRDefault="007376CA" w:rsidP="007376CA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7376CA" w:rsidRPr="00023477" w:rsidRDefault="007376CA" w:rsidP="007376CA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376CA" w:rsidRPr="00997D0F" w:rsidRDefault="007376CA" w:rsidP="007376CA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376CA" w:rsidRPr="000247FF" w:rsidRDefault="007376CA" w:rsidP="007376CA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7376CA" w:rsidP="00A5497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A549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7644" w:rsidRDefault="00717644" w:rsidP="0038231F">
      <w:pPr>
        <w:spacing w:after="0" w:line="240" w:lineRule="auto"/>
      </w:pPr>
      <w:r>
        <w:separator/>
      </w:r>
    </w:p>
  </w:endnote>
  <w:endnote w:type="continuationSeparator" w:id="0">
    <w:p w:rsidR="00717644" w:rsidRDefault="007176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6CA" w:rsidRDefault="007376C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5497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5497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6CA" w:rsidRDefault="007376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7644" w:rsidRDefault="00717644" w:rsidP="0038231F">
      <w:pPr>
        <w:spacing w:after="0" w:line="240" w:lineRule="auto"/>
      </w:pPr>
      <w:r>
        <w:separator/>
      </w:r>
    </w:p>
  </w:footnote>
  <w:footnote w:type="continuationSeparator" w:id="0">
    <w:p w:rsidR="00717644" w:rsidRDefault="0071764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6CA" w:rsidRDefault="007376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6CA" w:rsidRDefault="007376C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6CA" w:rsidRDefault="007376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764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17644"/>
    <w:rsid w:val="0072560B"/>
    <w:rsid w:val="007376C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4972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35846E-6AF8-4465-873A-8AB290AF0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558F1-2865-4087-A222-5DB3A4960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651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2020-06-19T07:54:00Z</cp:lastPrinted>
  <dcterms:created xsi:type="dcterms:W3CDTF">2020-06-19T07:54:00Z</dcterms:created>
  <dcterms:modified xsi:type="dcterms:W3CDTF">2020-06-19T07:54:00Z</dcterms:modified>
</cp:coreProperties>
</file>