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069" w:rsidRPr="00063D93" w:rsidRDefault="009C1069" w:rsidP="009C1069">
      <w:pPr>
        <w:pStyle w:val="Nagwek"/>
        <w:tabs>
          <w:tab w:val="clear" w:pos="4536"/>
        </w:tabs>
        <w:jc w:val="right"/>
        <w:rPr>
          <w:sz w:val="24"/>
          <w:szCs w:val="24"/>
        </w:rPr>
      </w:pPr>
      <w:r>
        <w:rPr>
          <w:sz w:val="24"/>
          <w:szCs w:val="24"/>
        </w:rPr>
        <w:t>Częstochowa dnia: 2020</w:t>
      </w:r>
      <w:r w:rsidRPr="00063D93">
        <w:rPr>
          <w:sz w:val="24"/>
          <w:szCs w:val="24"/>
        </w:rPr>
        <w:t>-0</w:t>
      </w:r>
      <w:r>
        <w:rPr>
          <w:sz w:val="24"/>
          <w:szCs w:val="24"/>
        </w:rPr>
        <w:t>8-20</w:t>
      </w:r>
    </w:p>
    <w:p w:rsidR="009C1069" w:rsidRPr="005B5291" w:rsidRDefault="009C1069" w:rsidP="009C106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9C1069" w:rsidRPr="00B360A7" w:rsidRDefault="009C1069" w:rsidP="009C1069">
      <w:pPr>
        <w:rPr>
          <w:b/>
          <w:bCs/>
          <w:color w:val="000000"/>
          <w:sz w:val="24"/>
          <w:szCs w:val="24"/>
        </w:rPr>
      </w:pPr>
      <w:r w:rsidRPr="00B360A7">
        <w:rPr>
          <w:b/>
          <w:bCs/>
          <w:color w:val="000000"/>
          <w:sz w:val="24"/>
          <w:szCs w:val="24"/>
        </w:rPr>
        <w:t>Politechnika Częstochowska,</w:t>
      </w:r>
    </w:p>
    <w:p w:rsidR="009C1069" w:rsidRPr="00B360A7" w:rsidRDefault="009C1069" w:rsidP="009C1069">
      <w:pPr>
        <w:rPr>
          <w:color w:val="000000"/>
          <w:sz w:val="24"/>
          <w:szCs w:val="24"/>
        </w:rPr>
      </w:pPr>
      <w:r w:rsidRPr="00B360A7">
        <w:rPr>
          <w:color w:val="000000"/>
          <w:sz w:val="24"/>
          <w:szCs w:val="24"/>
        </w:rPr>
        <w:t>Dąbrowskiego 69,</w:t>
      </w:r>
    </w:p>
    <w:p w:rsidR="009C1069" w:rsidRPr="00B360A7" w:rsidRDefault="009C1069" w:rsidP="009C1069">
      <w:pPr>
        <w:rPr>
          <w:color w:val="000000"/>
          <w:sz w:val="24"/>
          <w:szCs w:val="24"/>
        </w:rPr>
      </w:pPr>
      <w:r w:rsidRPr="00B360A7">
        <w:rPr>
          <w:color w:val="000000"/>
          <w:sz w:val="24"/>
          <w:szCs w:val="24"/>
        </w:rPr>
        <w:t>42-201 Częstochowa, woj. śląskie,</w:t>
      </w:r>
    </w:p>
    <w:p w:rsidR="009C1069" w:rsidRPr="00B360A7" w:rsidRDefault="009C1069" w:rsidP="009C1069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tel. (34)3250415</w:t>
      </w:r>
      <w:r w:rsidRPr="00B360A7">
        <w:rPr>
          <w:color w:val="000000"/>
          <w:sz w:val="24"/>
          <w:szCs w:val="24"/>
        </w:rPr>
        <w:t>, fax (34)3250415,</w:t>
      </w:r>
    </w:p>
    <w:p w:rsidR="009C1069" w:rsidRDefault="009C1069" w:rsidP="009C1069">
      <w:pP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RK- 681/20</w:t>
      </w:r>
    </w:p>
    <w:p w:rsidR="009C1069" w:rsidRPr="00B360A7" w:rsidRDefault="009C1069" w:rsidP="009C1069">
      <w:pPr>
        <w:spacing w:line="360" w:lineRule="auto"/>
        <w:rPr>
          <w:color w:val="000000"/>
          <w:sz w:val="24"/>
          <w:szCs w:val="24"/>
        </w:rPr>
      </w:pPr>
    </w:p>
    <w:p w:rsidR="009C1069" w:rsidRPr="00B360A7" w:rsidRDefault="009C1069" w:rsidP="009C1069">
      <w:pPr>
        <w:pStyle w:val="NormalnyWeb"/>
        <w:jc w:val="center"/>
        <w:rPr>
          <w:rStyle w:val="Pogrubienie"/>
        </w:rPr>
      </w:pPr>
      <w:r w:rsidRPr="00B360A7">
        <w:rPr>
          <w:rStyle w:val="Pogrubienie"/>
        </w:rPr>
        <w:t xml:space="preserve">ZAWIADOMIENIE O </w:t>
      </w:r>
      <w:r>
        <w:rPr>
          <w:rStyle w:val="Pogrubienie"/>
        </w:rPr>
        <w:t>CZYNNOŚCIACH ZAMAWIAJĄCEGO DOKONANYCH PO WYDANIU WYROKU KIO</w:t>
      </w:r>
    </w:p>
    <w:p w:rsidR="009C1069" w:rsidRPr="00B360A7" w:rsidRDefault="009C1069" w:rsidP="009C1069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B360A7">
        <w:rPr>
          <w:rFonts w:ascii="Times New Roman" w:hAnsi="Times New Roman"/>
          <w:b/>
          <w:sz w:val="24"/>
          <w:szCs w:val="24"/>
        </w:rPr>
        <w:t>Dot</w:t>
      </w:r>
      <w:r>
        <w:rPr>
          <w:rFonts w:ascii="Times New Roman" w:hAnsi="Times New Roman"/>
          <w:b/>
          <w:sz w:val="24"/>
          <w:szCs w:val="24"/>
        </w:rPr>
        <w:t>yczy przetargu nieograniczonego</w:t>
      </w:r>
      <w:r w:rsidRPr="00B360A7">
        <w:rPr>
          <w:rFonts w:ascii="Times New Roman" w:hAnsi="Times New Roman"/>
          <w:b/>
          <w:sz w:val="24"/>
          <w:szCs w:val="24"/>
        </w:rPr>
        <w:t xml:space="preserve">:  </w:t>
      </w:r>
      <w:r>
        <w:rPr>
          <w:rFonts w:ascii="Times New Roman" w:hAnsi="Times New Roman"/>
          <w:b/>
          <w:color w:val="000000"/>
          <w:sz w:val="24"/>
          <w:szCs w:val="24"/>
        </w:rPr>
        <w:t>Rezerwacja, wystawianie, sprzedaż i sukcesywna dostawa biletów lotniczych na zagraniczne przewozy pasażerskie dla pracowników jednostek organizacyjnych Politechniki Częstochowskiej,</w:t>
      </w:r>
      <w:r w:rsidRPr="00B360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360A7">
        <w:rPr>
          <w:rFonts w:ascii="Times New Roman" w:hAnsi="Times New Roman"/>
          <w:sz w:val="24"/>
          <w:szCs w:val="24"/>
        </w:rPr>
        <w:t>spr</w:t>
      </w:r>
      <w:proofErr w:type="spellEnd"/>
      <w:r w:rsidRPr="00B360A7">
        <w:rPr>
          <w:rFonts w:ascii="Times New Roman" w:hAnsi="Times New Roman"/>
          <w:sz w:val="24"/>
          <w:szCs w:val="24"/>
        </w:rPr>
        <w:t xml:space="preserve">. nr rej. </w:t>
      </w:r>
      <w:r w:rsidRPr="00B360A7">
        <w:rPr>
          <w:rFonts w:ascii="Times New Roman" w:hAnsi="Times New Roman"/>
          <w:b/>
          <w:sz w:val="24"/>
          <w:szCs w:val="24"/>
        </w:rPr>
        <w:t>ZP/</w:t>
      </w:r>
      <w:r>
        <w:rPr>
          <w:rFonts w:ascii="Times New Roman" w:hAnsi="Times New Roman"/>
          <w:b/>
          <w:sz w:val="24"/>
          <w:szCs w:val="24"/>
        </w:rPr>
        <w:t>U-06/20</w:t>
      </w:r>
    </w:p>
    <w:p w:rsidR="009C1069" w:rsidRPr="00B360A7" w:rsidRDefault="009C1069" w:rsidP="009C1069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C1069" w:rsidRPr="00B360A7" w:rsidRDefault="009C1069" w:rsidP="009C1069">
      <w:pPr>
        <w:rPr>
          <w:rFonts w:eastAsia="Times-New-Roman"/>
          <w:b/>
          <w:sz w:val="24"/>
          <w:szCs w:val="24"/>
        </w:rPr>
      </w:pPr>
    </w:p>
    <w:p w:rsidR="009C1069" w:rsidRPr="00B360A7" w:rsidRDefault="009C1069" w:rsidP="009C1069">
      <w:pPr>
        <w:rPr>
          <w:sz w:val="24"/>
          <w:szCs w:val="24"/>
        </w:rPr>
      </w:pPr>
      <w:r w:rsidRPr="00B360A7">
        <w:rPr>
          <w:rStyle w:val="Pogrubienie"/>
          <w:sz w:val="24"/>
          <w:szCs w:val="24"/>
        </w:rPr>
        <w:t>Zamawiający – Politechnika Częstochowska działając w związku z wyrokiem Krajowej Izby Odwoławczej</w:t>
      </w:r>
      <w:r>
        <w:rPr>
          <w:rStyle w:val="Pogrubienie"/>
          <w:sz w:val="24"/>
          <w:szCs w:val="24"/>
        </w:rPr>
        <w:t xml:space="preserve"> z dnia 28</w:t>
      </w:r>
      <w:r w:rsidRPr="00B360A7">
        <w:rPr>
          <w:rStyle w:val="Pogrubienie"/>
          <w:sz w:val="24"/>
          <w:szCs w:val="24"/>
        </w:rPr>
        <w:t>.0</w:t>
      </w:r>
      <w:r>
        <w:rPr>
          <w:rStyle w:val="Pogrubienie"/>
          <w:sz w:val="24"/>
          <w:szCs w:val="24"/>
        </w:rPr>
        <w:t>7.2020</w:t>
      </w:r>
      <w:r w:rsidRPr="00B360A7">
        <w:rPr>
          <w:rStyle w:val="Pogrubienie"/>
          <w:sz w:val="24"/>
          <w:szCs w:val="24"/>
        </w:rPr>
        <w:t xml:space="preserve"> r. (sygn. akt KIO </w:t>
      </w:r>
      <w:r>
        <w:rPr>
          <w:rStyle w:val="Pogrubienie"/>
          <w:sz w:val="24"/>
          <w:szCs w:val="24"/>
        </w:rPr>
        <w:t>1397/20</w:t>
      </w:r>
      <w:r w:rsidRPr="00B360A7">
        <w:rPr>
          <w:rStyle w:val="Pogrubienie"/>
          <w:sz w:val="24"/>
          <w:szCs w:val="24"/>
        </w:rPr>
        <w:t xml:space="preserve"> dokonał następujących czynności:</w:t>
      </w:r>
    </w:p>
    <w:p w:rsidR="009C1069" w:rsidRPr="00B360A7" w:rsidRDefault="009C1069" w:rsidP="009C1069">
      <w:pPr>
        <w:pStyle w:val="NormalnyWeb"/>
        <w:spacing w:before="0" w:beforeAutospacing="0" w:after="0" w:afterAutospacing="0"/>
        <w:ind w:left="360" w:hanging="360"/>
        <w:jc w:val="both"/>
      </w:pPr>
    </w:p>
    <w:p w:rsidR="009C1069" w:rsidRPr="00B360A7" w:rsidRDefault="009C1069" w:rsidP="009C1069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>
        <w:t xml:space="preserve">Unieważnia czynność wyboru najkorzystniejszej oferty: Agencja Podróży </w:t>
      </w:r>
      <w:proofErr w:type="spellStart"/>
      <w:r>
        <w:t>Transer</w:t>
      </w:r>
      <w:proofErr w:type="spellEnd"/>
      <w:r>
        <w:t xml:space="preserve"> Alina Ferens-Krupa, Plac Solny 18/19, 50-063 Wrocław</w:t>
      </w:r>
    </w:p>
    <w:p w:rsidR="009C1069" w:rsidRPr="00B360A7" w:rsidRDefault="009C1069" w:rsidP="009C1069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>
        <w:t>Dokonuje ponownego badania i oceny ofert złożonych w postępowaniu.</w:t>
      </w:r>
    </w:p>
    <w:p w:rsidR="009C1069" w:rsidRPr="00B360A7" w:rsidRDefault="009C1069" w:rsidP="009C1069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 w:rsidRPr="00B360A7">
        <w:t>Odrzuc</w:t>
      </w:r>
      <w:r>
        <w:t>a</w:t>
      </w:r>
      <w:r w:rsidRPr="00B360A7">
        <w:t xml:space="preserve"> z postępowania na podstawie ar</w:t>
      </w:r>
      <w:r>
        <w:t xml:space="preserve">t. 89 ust. 1 pkt. 2 </w:t>
      </w:r>
      <w:proofErr w:type="spellStart"/>
      <w:r>
        <w:t>P</w:t>
      </w:r>
      <w:r w:rsidRPr="00B360A7">
        <w:t>zp</w:t>
      </w:r>
      <w:proofErr w:type="spellEnd"/>
      <w:r>
        <w:t xml:space="preserve"> oraz art. 89 ust. 1 pkt 4 w zw. z art. 90 ust. 3 </w:t>
      </w:r>
      <w:proofErr w:type="spellStart"/>
      <w:r>
        <w:t>Pzp</w:t>
      </w:r>
      <w:proofErr w:type="spellEnd"/>
      <w:r w:rsidRPr="00B360A7">
        <w:t xml:space="preserve"> ofert</w:t>
      </w:r>
      <w:r>
        <w:t>ę</w:t>
      </w:r>
      <w:r w:rsidRPr="00B360A7">
        <w:t xml:space="preserve"> Wykonawcy: </w:t>
      </w:r>
      <w:r>
        <w:t xml:space="preserve">Agencja Podróży </w:t>
      </w:r>
      <w:proofErr w:type="spellStart"/>
      <w:r>
        <w:t>Transer</w:t>
      </w:r>
      <w:proofErr w:type="spellEnd"/>
      <w:r>
        <w:t xml:space="preserve"> Alina Ferens-Krupa, Plac Solny 18/19, 50-063 Wrocław</w:t>
      </w:r>
    </w:p>
    <w:p w:rsidR="009C1069" w:rsidRDefault="009C1069" w:rsidP="009C1069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>
        <w:t xml:space="preserve">Wyklucza z postępowania na podstawie art. 24 ust. 1 pkt 17 </w:t>
      </w:r>
      <w:proofErr w:type="spellStart"/>
      <w:r>
        <w:t>Pzp</w:t>
      </w:r>
      <w:proofErr w:type="spellEnd"/>
      <w:r>
        <w:t xml:space="preserve"> Wykonawcę Agencja Podróży </w:t>
      </w:r>
      <w:proofErr w:type="spellStart"/>
      <w:r>
        <w:t>Transer</w:t>
      </w:r>
      <w:proofErr w:type="spellEnd"/>
      <w:r>
        <w:t xml:space="preserve"> Alina Ferens-Krupa, Plac Solny 18/19, 50-063 Wrocław</w:t>
      </w:r>
    </w:p>
    <w:p w:rsidR="009C1069" w:rsidRPr="00B360A7" w:rsidRDefault="009C1069" w:rsidP="009C1069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>
        <w:t>Po powtórzeniu czynności badania i oceny ofert Zamawiający dokonał ponownego wyboru oferty najkorzystniejszej. Wybrano ofertę:</w:t>
      </w:r>
    </w:p>
    <w:p w:rsidR="009C1069" w:rsidRPr="00B360A7" w:rsidRDefault="009C1069" w:rsidP="009C1069">
      <w:pPr>
        <w:pStyle w:val="NormalnyWeb"/>
        <w:spacing w:before="0" w:beforeAutospacing="0" w:after="0" w:afterAutospacing="0"/>
        <w:ind w:left="720"/>
        <w:jc w:val="both"/>
      </w:pPr>
    </w:p>
    <w:p w:rsidR="009C1069" w:rsidRPr="009325D1" w:rsidRDefault="009C1069" w:rsidP="009C1069">
      <w:pPr>
        <w:pStyle w:val="NormalnyWeb"/>
        <w:spacing w:before="0" w:beforeAutospacing="0" w:after="0" w:afterAutospacing="0"/>
        <w:jc w:val="both"/>
        <w:rPr>
          <w:b/>
        </w:rPr>
      </w:pPr>
    </w:p>
    <w:p w:rsidR="009C1069" w:rsidRPr="00000E1F" w:rsidRDefault="009C1069" w:rsidP="009C1069">
      <w:pPr>
        <w:spacing w:before="40"/>
        <w:jc w:val="center"/>
        <w:rPr>
          <w:b/>
          <w:sz w:val="24"/>
          <w:szCs w:val="24"/>
        </w:rPr>
      </w:pPr>
      <w:r w:rsidRPr="00000E1F">
        <w:rPr>
          <w:b/>
          <w:sz w:val="24"/>
          <w:szCs w:val="24"/>
        </w:rPr>
        <w:t>Konsorcjum firm</w:t>
      </w:r>
    </w:p>
    <w:p w:rsidR="009C1069" w:rsidRPr="00000E1F" w:rsidRDefault="009C1069" w:rsidP="009C1069">
      <w:pPr>
        <w:spacing w:before="40"/>
        <w:jc w:val="center"/>
        <w:rPr>
          <w:b/>
          <w:sz w:val="24"/>
          <w:szCs w:val="24"/>
        </w:rPr>
      </w:pPr>
      <w:proofErr w:type="spellStart"/>
      <w:r w:rsidRPr="00000E1F">
        <w:rPr>
          <w:b/>
          <w:sz w:val="24"/>
          <w:szCs w:val="24"/>
        </w:rPr>
        <w:t>WhyNotTravel</w:t>
      </w:r>
      <w:proofErr w:type="spellEnd"/>
      <w:r w:rsidRPr="00000E1F">
        <w:rPr>
          <w:b/>
          <w:sz w:val="24"/>
          <w:szCs w:val="24"/>
        </w:rPr>
        <w:t xml:space="preserve"> Sp. z o.o. Spółka komandytowa</w:t>
      </w:r>
    </w:p>
    <w:p w:rsidR="009C1069" w:rsidRPr="00000E1F" w:rsidRDefault="009C1069" w:rsidP="009C1069">
      <w:pPr>
        <w:jc w:val="center"/>
        <w:rPr>
          <w:b/>
          <w:sz w:val="24"/>
          <w:szCs w:val="24"/>
        </w:rPr>
      </w:pPr>
      <w:r w:rsidRPr="00000E1F">
        <w:rPr>
          <w:b/>
          <w:sz w:val="24"/>
          <w:szCs w:val="24"/>
        </w:rPr>
        <w:t>Kielnarowa 108A</w:t>
      </w:r>
    </w:p>
    <w:p w:rsidR="009C1069" w:rsidRPr="00000E1F" w:rsidRDefault="009C1069" w:rsidP="009C1069">
      <w:pPr>
        <w:spacing w:after="40"/>
        <w:jc w:val="center"/>
        <w:rPr>
          <w:b/>
          <w:sz w:val="24"/>
          <w:szCs w:val="24"/>
        </w:rPr>
      </w:pPr>
      <w:r w:rsidRPr="00000E1F">
        <w:rPr>
          <w:b/>
          <w:sz w:val="24"/>
          <w:szCs w:val="24"/>
        </w:rPr>
        <w:t>36-020 Tyczyn oraz</w:t>
      </w:r>
    </w:p>
    <w:p w:rsidR="009C1069" w:rsidRPr="00000E1F" w:rsidRDefault="009C1069" w:rsidP="009C1069">
      <w:pPr>
        <w:spacing w:after="40"/>
        <w:jc w:val="center"/>
        <w:rPr>
          <w:b/>
          <w:sz w:val="24"/>
          <w:szCs w:val="24"/>
        </w:rPr>
      </w:pPr>
      <w:r w:rsidRPr="00000E1F">
        <w:rPr>
          <w:b/>
          <w:sz w:val="24"/>
          <w:szCs w:val="24"/>
        </w:rPr>
        <w:t>Przedsiębiorstwo Wielobranżowe BOKKA</w:t>
      </w:r>
      <w:r>
        <w:rPr>
          <w:b/>
          <w:sz w:val="24"/>
          <w:szCs w:val="24"/>
        </w:rPr>
        <w:t xml:space="preserve"> </w:t>
      </w:r>
      <w:r w:rsidRPr="00000E1F">
        <w:rPr>
          <w:b/>
          <w:sz w:val="24"/>
          <w:szCs w:val="24"/>
        </w:rPr>
        <w:t>Sp. z o.o.</w:t>
      </w:r>
    </w:p>
    <w:p w:rsidR="009C1069" w:rsidRPr="00000E1F" w:rsidRDefault="009C1069" w:rsidP="009C1069">
      <w:pPr>
        <w:spacing w:after="40"/>
        <w:jc w:val="center"/>
        <w:rPr>
          <w:b/>
          <w:sz w:val="24"/>
          <w:szCs w:val="24"/>
        </w:rPr>
      </w:pPr>
      <w:r w:rsidRPr="00000E1F">
        <w:rPr>
          <w:b/>
          <w:sz w:val="24"/>
          <w:szCs w:val="24"/>
        </w:rPr>
        <w:t>Planty 16</w:t>
      </w:r>
    </w:p>
    <w:p w:rsidR="009C1069" w:rsidRDefault="009C1069" w:rsidP="009C1069">
      <w:pPr>
        <w:pStyle w:val="NormalnyWeb"/>
        <w:spacing w:before="0" w:beforeAutospacing="0" w:after="0" w:afterAutospacing="0"/>
        <w:ind w:left="360" w:hanging="360"/>
        <w:jc w:val="center"/>
        <w:rPr>
          <w:b/>
        </w:rPr>
      </w:pPr>
      <w:r w:rsidRPr="00000E1F">
        <w:rPr>
          <w:b/>
        </w:rPr>
        <w:t>25-502 Kielce</w:t>
      </w:r>
    </w:p>
    <w:p w:rsidR="009C1069" w:rsidRPr="00000E1F" w:rsidRDefault="009C1069" w:rsidP="009C1069">
      <w:pPr>
        <w:pStyle w:val="NormalnyWeb"/>
        <w:spacing w:before="0" w:beforeAutospacing="0" w:after="0" w:afterAutospacing="0"/>
        <w:ind w:left="360" w:hanging="360"/>
        <w:jc w:val="center"/>
        <w:rPr>
          <w:b/>
        </w:rPr>
      </w:pPr>
    </w:p>
    <w:p w:rsidR="009C1069" w:rsidRDefault="009C1069" w:rsidP="009C1069">
      <w:pPr>
        <w:pStyle w:val="NormalnyWeb"/>
        <w:spacing w:before="0" w:beforeAutospacing="0" w:after="0" w:afterAutospacing="0"/>
        <w:ind w:left="360" w:hanging="360"/>
        <w:jc w:val="center"/>
        <w:rPr>
          <w:b/>
        </w:rPr>
      </w:pPr>
      <w:r w:rsidRPr="00B360A7">
        <w:rPr>
          <w:b/>
        </w:rPr>
        <w:t xml:space="preserve">Cena oferty: </w:t>
      </w:r>
      <w:r w:rsidRPr="009325D1">
        <w:rPr>
          <w:b/>
        </w:rPr>
        <w:t>1 700.00 zł brutto</w:t>
      </w:r>
    </w:p>
    <w:p w:rsidR="009C1069" w:rsidRDefault="009C1069" w:rsidP="009C1069">
      <w:pPr>
        <w:pStyle w:val="NormalnyWeb"/>
        <w:spacing w:before="0" w:beforeAutospacing="0" w:after="0" w:afterAutospacing="0"/>
        <w:ind w:left="360" w:hanging="360"/>
        <w:jc w:val="center"/>
        <w:rPr>
          <w:b/>
        </w:rPr>
      </w:pPr>
    </w:p>
    <w:p w:rsidR="009C1069" w:rsidRDefault="009C1069" w:rsidP="009C1069">
      <w:pPr>
        <w:pStyle w:val="NormalnyWeb"/>
        <w:spacing w:before="0" w:beforeAutospacing="0" w:after="0" w:afterAutospacing="0"/>
        <w:ind w:left="360" w:hanging="360"/>
        <w:jc w:val="center"/>
        <w:rPr>
          <w:b/>
        </w:rPr>
      </w:pPr>
    </w:p>
    <w:p w:rsidR="009C1069" w:rsidRDefault="009C1069" w:rsidP="009C1069">
      <w:pPr>
        <w:pStyle w:val="NormalnyWeb"/>
        <w:spacing w:before="0" w:beforeAutospacing="0" w:after="0" w:afterAutospacing="0"/>
        <w:ind w:left="360" w:hanging="360"/>
        <w:jc w:val="center"/>
        <w:rPr>
          <w:b/>
        </w:rPr>
      </w:pPr>
    </w:p>
    <w:p w:rsidR="009C1069" w:rsidRDefault="009C1069" w:rsidP="009C1069">
      <w:pPr>
        <w:pStyle w:val="NormalnyWeb"/>
        <w:spacing w:before="0" w:beforeAutospacing="0" w:after="0" w:afterAutospacing="0"/>
        <w:ind w:left="360" w:hanging="360"/>
        <w:jc w:val="center"/>
        <w:rPr>
          <w:b/>
        </w:rPr>
      </w:pPr>
    </w:p>
    <w:p w:rsidR="009C1069" w:rsidRDefault="009C1069" w:rsidP="009C1069">
      <w:pPr>
        <w:pStyle w:val="NormalnyWeb"/>
        <w:spacing w:before="0" w:beforeAutospacing="0" w:after="0" w:afterAutospacing="0"/>
        <w:ind w:left="360" w:hanging="360"/>
        <w:jc w:val="center"/>
        <w:rPr>
          <w:b/>
        </w:rPr>
      </w:pPr>
    </w:p>
    <w:p w:rsidR="009C1069" w:rsidRDefault="009C1069" w:rsidP="009C1069">
      <w:pPr>
        <w:pStyle w:val="NormalnyWeb"/>
        <w:spacing w:before="0" w:beforeAutospacing="0" w:after="0" w:afterAutospacing="0"/>
        <w:ind w:left="360" w:hanging="360"/>
        <w:jc w:val="center"/>
        <w:rPr>
          <w:b/>
        </w:rPr>
      </w:pPr>
    </w:p>
    <w:p w:rsidR="009C1069" w:rsidRPr="00263190" w:rsidRDefault="009C1069" w:rsidP="009C1069">
      <w:pPr>
        <w:pStyle w:val="NormalnyWeb"/>
        <w:spacing w:before="0" w:beforeAutospacing="0" w:after="0" w:afterAutospacing="0"/>
        <w:ind w:left="360" w:hanging="360"/>
        <w:jc w:val="center"/>
        <w:rPr>
          <w:b/>
        </w:rPr>
      </w:pPr>
    </w:p>
    <w:p w:rsidR="009C1069" w:rsidRDefault="009C1069" w:rsidP="009C1069">
      <w:pPr>
        <w:jc w:val="center"/>
        <w:rPr>
          <w:b/>
          <w:bCs/>
          <w:sz w:val="24"/>
          <w:szCs w:val="24"/>
        </w:rPr>
      </w:pPr>
    </w:p>
    <w:p w:rsidR="009C1069" w:rsidRDefault="009C1069" w:rsidP="009C1069">
      <w:pPr>
        <w:jc w:val="center"/>
        <w:rPr>
          <w:b/>
          <w:bCs/>
          <w:sz w:val="24"/>
          <w:szCs w:val="24"/>
        </w:rPr>
      </w:pPr>
    </w:p>
    <w:tbl>
      <w:tblPr>
        <w:tblW w:w="975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240"/>
        <w:gridCol w:w="737"/>
        <w:gridCol w:w="1672"/>
        <w:gridCol w:w="2014"/>
        <w:gridCol w:w="1275"/>
        <w:gridCol w:w="822"/>
      </w:tblGrid>
      <w:tr w:rsidR="009C1069" w:rsidRPr="00184006" w:rsidTr="00B2138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069" w:rsidRPr="00184006" w:rsidRDefault="009C1069" w:rsidP="00B21380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>Nr tematu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069" w:rsidRPr="0042299E" w:rsidRDefault="009C1069" w:rsidP="00B21380">
            <w:pPr>
              <w:jc w:val="center"/>
              <w:rPr>
                <w:bCs/>
                <w:sz w:val="18"/>
                <w:szCs w:val="18"/>
              </w:rPr>
            </w:pPr>
            <w:r w:rsidRPr="0042299E">
              <w:rPr>
                <w:bCs/>
                <w:sz w:val="18"/>
                <w:szCs w:val="18"/>
              </w:rPr>
              <w:t>Nazwa i adres wykonawcy</w:t>
            </w:r>
          </w:p>
          <w:p w:rsidR="009C1069" w:rsidRPr="0042299E" w:rsidRDefault="009C1069" w:rsidP="00B21380">
            <w:pPr>
              <w:jc w:val="center"/>
              <w:rPr>
                <w:bCs/>
                <w:sz w:val="18"/>
                <w:szCs w:val="18"/>
              </w:rPr>
            </w:pPr>
            <w:r w:rsidRPr="0042299E">
              <w:rPr>
                <w:bCs/>
                <w:sz w:val="18"/>
                <w:szCs w:val="18"/>
              </w:rPr>
              <w:t>(Nr oferty)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069" w:rsidRPr="00184006" w:rsidRDefault="009C1069" w:rsidP="00B21380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>Cena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069" w:rsidRPr="00184006" w:rsidRDefault="009C1069" w:rsidP="00B21380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>Termin bezpłatnego odwołania rezerwacji oraz zmiany trasy lub terminu podróży przed planowanym odlotem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069" w:rsidRPr="00184006" w:rsidRDefault="009C1069" w:rsidP="00B21380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>Czas na przedstawienie oferty zawierającej warianty przelotów  od momentu otrzymania zgłoszenia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069" w:rsidRPr="00184006" w:rsidRDefault="009C1069" w:rsidP="00B21380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>Cena biletów lotniczych w 5 podanych destynacjach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069" w:rsidRPr="00184006" w:rsidRDefault="009C1069" w:rsidP="00B21380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>Razem</w:t>
            </w:r>
          </w:p>
        </w:tc>
      </w:tr>
      <w:tr w:rsidR="009C1069" w:rsidRPr="00184006" w:rsidTr="00B21380">
        <w:tc>
          <w:tcPr>
            <w:tcW w:w="993" w:type="dxa"/>
            <w:vAlign w:val="center"/>
          </w:tcPr>
          <w:p w:rsidR="009C1069" w:rsidRPr="00184006" w:rsidRDefault="009C1069" w:rsidP="00B21380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>1</w:t>
            </w:r>
          </w:p>
        </w:tc>
        <w:tc>
          <w:tcPr>
            <w:tcW w:w="2240" w:type="dxa"/>
            <w:vAlign w:val="center"/>
          </w:tcPr>
          <w:p w:rsidR="009C1069" w:rsidRDefault="009C1069" w:rsidP="00B21380">
            <w:pPr>
              <w:spacing w:before="40"/>
            </w:pPr>
            <w:r>
              <w:t>Konsorcjum firm</w:t>
            </w:r>
          </w:p>
          <w:p w:rsidR="009C1069" w:rsidRPr="00490DC0" w:rsidRDefault="009C1069" w:rsidP="00B21380">
            <w:pPr>
              <w:spacing w:before="40"/>
            </w:pPr>
            <w:proofErr w:type="spellStart"/>
            <w:r w:rsidRPr="003D5033">
              <w:t>WhyNotTravel</w:t>
            </w:r>
            <w:proofErr w:type="spellEnd"/>
            <w:r w:rsidRPr="003D5033">
              <w:t xml:space="preserve"> Sp. z o.o. Spółka komandytowa</w:t>
            </w:r>
          </w:p>
          <w:p w:rsidR="009C1069" w:rsidRPr="00490DC0" w:rsidRDefault="009C1069" w:rsidP="00B21380">
            <w:r w:rsidRPr="003D5033">
              <w:t>Kielnarowa</w:t>
            </w:r>
            <w:r w:rsidRPr="00490DC0">
              <w:t xml:space="preserve"> </w:t>
            </w:r>
            <w:r w:rsidRPr="003D5033">
              <w:t>108A</w:t>
            </w:r>
            <w:r w:rsidRPr="00490DC0">
              <w:t xml:space="preserve"> </w:t>
            </w:r>
          </w:p>
          <w:p w:rsidR="009C1069" w:rsidRDefault="009C1069" w:rsidP="00B21380">
            <w:pPr>
              <w:spacing w:after="40"/>
              <w:jc w:val="both"/>
            </w:pPr>
            <w:r w:rsidRPr="003D5033">
              <w:t>36-020</w:t>
            </w:r>
            <w:r w:rsidRPr="00490DC0">
              <w:t xml:space="preserve"> </w:t>
            </w:r>
            <w:r w:rsidRPr="003D5033">
              <w:t>Tyczyn</w:t>
            </w:r>
            <w:r>
              <w:t xml:space="preserve"> oraz</w:t>
            </w:r>
          </w:p>
          <w:p w:rsidR="009C1069" w:rsidRDefault="009C1069" w:rsidP="00B21380">
            <w:pPr>
              <w:spacing w:after="40"/>
              <w:jc w:val="both"/>
            </w:pPr>
            <w:r>
              <w:t xml:space="preserve">Przedsiębiorstwo Wielobranżowe BOKKA </w:t>
            </w:r>
          </w:p>
          <w:p w:rsidR="009C1069" w:rsidRDefault="009C1069" w:rsidP="00B21380">
            <w:pPr>
              <w:spacing w:after="40"/>
              <w:jc w:val="both"/>
            </w:pPr>
            <w:r>
              <w:t>Sp. z o.o.</w:t>
            </w:r>
          </w:p>
          <w:p w:rsidR="009C1069" w:rsidRDefault="009C1069" w:rsidP="00B21380">
            <w:pPr>
              <w:spacing w:after="40"/>
              <w:jc w:val="both"/>
            </w:pPr>
            <w:r>
              <w:t>Planty 16</w:t>
            </w:r>
          </w:p>
          <w:p w:rsidR="009C1069" w:rsidRDefault="009C1069" w:rsidP="00B21380">
            <w:r>
              <w:t>25-502 Kielce</w:t>
            </w:r>
          </w:p>
          <w:p w:rsidR="009C1069" w:rsidRPr="00184006" w:rsidRDefault="009C1069" w:rsidP="00B21380">
            <w:pPr>
              <w:rPr>
                <w:sz w:val="18"/>
                <w:szCs w:val="18"/>
              </w:rPr>
            </w:pPr>
            <w:r>
              <w:t>(2)</w:t>
            </w:r>
          </w:p>
        </w:tc>
        <w:tc>
          <w:tcPr>
            <w:tcW w:w="737" w:type="dxa"/>
            <w:vAlign w:val="center"/>
          </w:tcPr>
          <w:p w:rsidR="009C1069" w:rsidRPr="00184006" w:rsidRDefault="009C1069" w:rsidP="00B21380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60</w:t>
            </w:r>
            <w:r w:rsidRPr="00184006">
              <w:rPr>
                <w:sz w:val="18"/>
                <w:szCs w:val="18"/>
              </w:rPr>
              <w:t>,00</w:t>
            </w:r>
          </w:p>
        </w:tc>
        <w:tc>
          <w:tcPr>
            <w:tcW w:w="1672" w:type="dxa"/>
            <w:vAlign w:val="center"/>
          </w:tcPr>
          <w:p w:rsidR="009C1069" w:rsidRPr="00184006" w:rsidRDefault="009C1069" w:rsidP="00B21380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2014" w:type="dxa"/>
            <w:vAlign w:val="center"/>
          </w:tcPr>
          <w:p w:rsidR="009C1069" w:rsidRPr="00184006" w:rsidRDefault="009C1069" w:rsidP="00B21380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1275" w:type="dxa"/>
            <w:vAlign w:val="center"/>
          </w:tcPr>
          <w:p w:rsidR="009C1069" w:rsidRPr="00184006" w:rsidRDefault="009C1069" w:rsidP="00B21380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822" w:type="dxa"/>
            <w:vAlign w:val="center"/>
          </w:tcPr>
          <w:p w:rsidR="009C1069" w:rsidRPr="00184006" w:rsidRDefault="009C1069" w:rsidP="00B213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</w:t>
            </w:r>
            <w:r w:rsidRPr="00184006">
              <w:rPr>
                <w:sz w:val="18"/>
                <w:szCs w:val="18"/>
              </w:rPr>
              <w:t>0,00</w:t>
            </w:r>
          </w:p>
        </w:tc>
      </w:tr>
    </w:tbl>
    <w:p w:rsidR="009C1069" w:rsidRPr="009325D1" w:rsidRDefault="009C1069" w:rsidP="009C1069">
      <w:pPr>
        <w:jc w:val="center"/>
        <w:rPr>
          <w:b/>
          <w:bCs/>
          <w:sz w:val="24"/>
          <w:szCs w:val="24"/>
        </w:rPr>
      </w:pPr>
    </w:p>
    <w:p w:rsidR="009C1069" w:rsidRPr="00B360A7" w:rsidRDefault="009C1069" w:rsidP="009C1069">
      <w:pPr>
        <w:pStyle w:val="NormalnyWeb"/>
        <w:spacing w:before="0" w:beforeAutospacing="0" w:after="0" w:afterAutospacing="0"/>
        <w:ind w:left="360" w:hanging="360"/>
        <w:jc w:val="center"/>
        <w:rPr>
          <w:b/>
        </w:rPr>
      </w:pPr>
    </w:p>
    <w:p w:rsidR="009C1069" w:rsidRDefault="009C1069" w:rsidP="009C1069">
      <w:pPr>
        <w:pStyle w:val="Nagwek"/>
        <w:tabs>
          <w:tab w:val="clear" w:pos="4536"/>
        </w:tabs>
        <w:spacing w:line="360" w:lineRule="auto"/>
        <w:jc w:val="both"/>
        <w:rPr>
          <w:sz w:val="24"/>
          <w:szCs w:val="24"/>
        </w:rPr>
      </w:pPr>
      <w:r w:rsidRPr="00063D93">
        <w:rPr>
          <w:sz w:val="24"/>
          <w:szCs w:val="24"/>
        </w:rPr>
        <w:t>Umowa w przedmiotowej sprawie zostanie podpisana w siedzibie Zamawiającego (Politechnika Częstochowska ul. Dąbrowskiego 69</w:t>
      </w:r>
      <w:r>
        <w:rPr>
          <w:sz w:val="24"/>
          <w:szCs w:val="24"/>
        </w:rPr>
        <w:t xml:space="preserve"> 42-200 Częstochowa) w dniu </w:t>
      </w:r>
      <w:r w:rsidRPr="00D60D78">
        <w:rPr>
          <w:b/>
          <w:sz w:val="24"/>
          <w:szCs w:val="24"/>
        </w:rPr>
        <w:t>2020-08-26.</w:t>
      </w:r>
      <w:r w:rsidRPr="00B360A7">
        <w:rPr>
          <w:sz w:val="24"/>
          <w:szCs w:val="24"/>
        </w:rPr>
        <w:t xml:space="preserve"> Prosimy o stawiennictwo osób upoważnionych z Państwa strony do podpisania umowy w miejscu i terminie wskazanym powyżej.</w:t>
      </w:r>
    </w:p>
    <w:p w:rsidR="009C1069" w:rsidRPr="00B360A7" w:rsidRDefault="009C1069" w:rsidP="009C1069">
      <w:pPr>
        <w:pStyle w:val="Nagwek"/>
        <w:tabs>
          <w:tab w:val="clear" w:pos="4536"/>
        </w:tabs>
        <w:spacing w:line="360" w:lineRule="auto"/>
        <w:jc w:val="both"/>
        <w:rPr>
          <w:b/>
          <w:sz w:val="24"/>
          <w:szCs w:val="24"/>
        </w:rPr>
      </w:pPr>
    </w:p>
    <w:p w:rsidR="009C1069" w:rsidRPr="00B360A7" w:rsidRDefault="009C1069" w:rsidP="009C1069">
      <w:pPr>
        <w:ind w:left="3540" w:firstLine="708"/>
        <w:jc w:val="right"/>
        <w:rPr>
          <w:sz w:val="24"/>
          <w:szCs w:val="24"/>
        </w:rPr>
      </w:pPr>
      <w:r w:rsidRPr="00B360A7">
        <w:rPr>
          <w:sz w:val="24"/>
          <w:szCs w:val="24"/>
        </w:rPr>
        <w:t xml:space="preserve">Kanclerz </w:t>
      </w:r>
    </w:p>
    <w:p w:rsidR="009C1069" w:rsidRPr="00B360A7" w:rsidRDefault="009C1069" w:rsidP="009C1069">
      <w:pPr>
        <w:ind w:left="3540" w:firstLine="708"/>
        <w:jc w:val="right"/>
        <w:rPr>
          <w:sz w:val="24"/>
          <w:szCs w:val="24"/>
        </w:rPr>
      </w:pPr>
      <w:r w:rsidRPr="00B360A7">
        <w:rPr>
          <w:sz w:val="24"/>
          <w:szCs w:val="24"/>
        </w:rPr>
        <w:t>Politechniki Częstochowskiej</w:t>
      </w:r>
    </w:p>
    <w:p w:rsidR="009C1069" w:rsidRPr="00B360A7" w:rsidRDefault="009C1069" w:rsidP="009C1069">
      <w:pPr>
        <w:spacing w:line="360" w:lineRule="auto"/>
        <w:ind w:left="3540" w:firstLine="708"/>
        <w:jc w:val="right"/>
        <w:rPr>
          <w:bCs/>
          <w:sz w:val="24"/>
          <w:szCs w:val="24"/>
        </w:rPr>
      </w:pPr>
      <w:r>
        <w:rPr>
          <w:sz w:val="24"/>
          <w:szCs w:val="24"/>
        </w:rPr>
        <w:t>dr inż. Arkadiusz Kociszewski</w:t>
      </w:r>
    </w:p>
    <w:p w:rsidR="009C1069" w:rsidRDefault="009C106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C1069" w:rsidRDefault="009C106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C1069" w:rsidRDefault="009C106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C1069" w:rsidRDefault="009C106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C1069" w:rsidRDefault="009C106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C1069" w:rsidRDefault="009C106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C1069" w:rsidRDefault="009C106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C1069" w:rsidRDefault="009C106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C1069" w:rsidRDefault="009C106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C1069" w:rsidRDefault="009C106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C1069" w:rsidRDefault="009C106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C1069" w:rsidRDefault="009C106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C1069" w:rsidRDefault="009C106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C1069" w:rsidRDefault="009C106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C1069" w:rsidRDefault="009C106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C1069" w:rsidRDefault="009C1069" w:rsidP="009C1069">
      <w:pPr>
        <w:pStyle w:val="ogloszenie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9C1069" w:rsidRDefault="009C106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E5BE0">
      <w:pPr>
        <w:spacing w:line="360" w:lineRule="auto"/>
        <w:rPr>
          <w:b/>
          <w:bCs/>
          <w:color w:val="000000"/>
          <w:sz w:val="24"/>
        </w:rPr>
      </w:pPr>
      <w:r w:rsidRPr="007E5BE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E5BE0">
      <w:pPr>
        <w:spacing w:line="360" w:lineRule="auto"/>
        <w:rPr>
          <w:color w:val="000000"/>
          <w:sz w:val="24"/>
        </w:rPr>
      </w:pPr>
      <w:r w:rsidRPr="007E5BE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E5BE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E5BE0">
      <w:pPr>
        <w:spacing w:line="360" w:lineRule="auto"/>
        <w:rPr>
          <w:color w:val="000000"/>
          <w:sz w:val="24"/>
        </w:rPr>
      </w:pPr>
      <w:r w:rsidRPr="007E5BE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E5BE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7E5BE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E5BE0" w:rsidRPr="007E5BE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E5BE0" w:rsidRPr="007E5BE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E5BE0" w:rsidRPr="007E5BE0">
        <w:rPr>
          <w:b/>
          <w:color w:val="000000"/>
          <w:sz w:val="24"/>
        </w:rPr>
        <w:t>Rezerwacja, wystawianie, sprzedaż i sukcesywna dostawa biletów lotniczych na zagraniczne przewozy pasażerskie dla pracowników jednostek organizacyjnych Politechniki Częstochowskiej</w:t>
      </w:r>
      <w:r w:rsidR="00184006">
        <w:rPr>
          <w:b/>
          <w:color w:val="000000"/>
          <w:sz w:val="24"/>
        </w:rPr>
        <w:t xml:space="preserve">, </w:t>
      </w:r>
      <w:proofErr w:type="spellStart"/>
      <w:r w:rsidR="00184006">
        <w:rPr>
          <w:b/>
          <w:color w:val="000000"/>
          <w:sz w:val="24"/>
        </w:rPr>
        <w:t>spr</w:t>
      </w:r>
      <w:proofErr w:type="spellEnd"/>
      <w:r w:rsidR="00184006">
        <w:rPr>
          <w:b/>
          <w:color w:val="000000"/>
          <w:sz w:val="24"/>
        </w:rPr>
        <w:t>. nr rej. ZP/U-06/20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E5BE0" w:rsidTr="00083DA4">
        <w:trPr>
          <w:cantSplit/>
        </w:trPr>
        <w:tc>
          <w:tcPr>
            <w:tcW w:w="9640" w:type="dxa"/>
          </w:tcPr>
          <w:p w:rsidR="007E5BE0" w:rsidRDefault="007E5BE0" w:rsidP="00083DA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E5BE0">
              <w:rPr>
                <w:b/>
                <w:sz w:val="24"/>
              </w:rPr>
              <w:t xml:space="preserve">Agencja Podróży </w:t>
            </w:r>
            <w:proofErr w:type="spellStart"/>
            <w:r w:rsidRPr="007E5BE0">
              <w:rPr>
                <w:b/>
                <w:sz w:val="24"/>
              </w:rPr>
              <w:t>Transer</w:t>
            </w:r>
            <w:proofErr w:type="spellEnd"/>
            <w:r w:rsidRPr="007E5BE0">
              <w:rPr>
                <w:b/>
                <w:sz w:val="24"/>
              </w:rPr>
              <w:t xml:space="preserve"> Alina Ferens- Krupa</w:t>
            </w:r>
          </w:p>
          <w:p w:rsidR="007E5BE0" w:rsidRDefault="007E5BE0" w:rsidP="00083DA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E5BE0">
              <w:rPr>
                <w:b/>
                <w:sz w:val="24"/>
              </w:rPr>
              <w:t>50-063</w:t>
            </w:r>
            <w:r>
              <w:rPr>
                <w:b/>
                <w:sz w:val="24"/>
              </w:rPr>
              <w:t xml:space="preserve"> </w:t>
            </w:r>
            <w:r w:rsidRPr="007E5BE0">
              <w:rPr>
                <w:b/>
                <w:sz w:val="24"/>
              </w:rPr>
              <w:t>Wrocław</w:t>
            </w:r>
          </w:p>
          <w:p w:rsidR="007E5BE0" w:rsidRDefault="007E5BE0" w:rsidP="00083DA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E5BE0">
              <w:rPr>
                <w:b/>
                <w:sz w:val="24"/>
              </w:rPr>
              <w:t>Plac Solny 18/19</w:t>
            </w:r>
            <w:r>
              <w:rPr>
                <w:b/>
                <w:sz w:val="24"/>
              </w:rPr>
              <w:t xml:space="preserve"> </w:t>
            </w:r>
          </w:p>
          <w:p w:rsidR="007E5BE0" w:rsidRDefault="007E5BE0" w:rsidP="00083DA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 xml:space="preserve">Cena oferty </w:t>
            </w:r>
            <w:r w:rsidR="00F84A42">
              <w:rPr>
                <w:b/>
                <w:bCs/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="00F84A42">
              <w:rPr>
                <w:b/>
                <w:sz w:val="24"/>
              </w:rPr>
              <w:t>0,</w:t>
            </w:r>
            <w:r w:rsidRPr="007E5BE0">
              <w:rPr>
                <w:b/>
                <w:sz w:val="24"/>
              </w:rPr>
              <w:t>01 zł</w:t>
            </w:r>
            <w:r w:rsidR="00F84A42">
              <w:rPr>
                <w:b/>
                <w:sz w:val="24"/>
              </w:rPr>
              <w:t xml:space="preserve"> brutto</w:t>
            </w:r>
          </w:p>
          <w:p w:rsidR="007E5BE0" w:rsidRPr="00253031" w:rsidRDefault="007E5BE0" w:rsidP="00083DA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E5BE0" w:rsidRDefault="007E5BE0" w:rsidP="0018400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E5BE0">
              <w:rPr>
                <w:sz w:val="24"/>
              </w:rPr>
              <w:t xml:space="preserve">Wybrana oferta jest ofertą najkorzystniejszą. Oferta ta spełnia wymagania określone w SIWZ </w:t>
            </w:r>
            <w:r w:rsidR="00AB568E">
              <w:rPr>
                <w:sz w:val="24"/>
              </w:rPr>
              <w:t xml:space="preserve">    </w:t>
            </w:r>
            <w:r w:rsidRPr="007E5BE0">
              <w:rPr>
                <w:sz w:val="24"/>
              </w:rPr>
              <w:t>i nie podlega odrzuceniu, a w wyniku przeprowadzonej oceny oferta przedmiotowego Wykonawcy otrzymał</w:t>
            </w:r>
            <w:r w:rsidR="00184006">
              <w:rPr>
                <w:sz w:val="24"/>
              </w:rPr>
              <w:t>a największą liczbę punktów – 98,57</w:t>
            </w:r>
            <w:r w:rsidRPr="007E5BE0">
              <w:rPr>
                <w:sz w:val="24"/>
              </w:rPr>
              <w:t xml:space="preserve">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334"/>
        <w:gridCol w:w="708"/>
        <w:gridCol w:w="1701"/>
        <w:gridCol w:w="1843"/>
        <w:gridCol w:w="1276"/>
        <w:gridCol w:w="992"/>
      </w:tblGrid>
      <w:tr w:rsidR="00184006" w:rsidRPr="00184006" w:rsidTr="00083DA4">
        <w:tc>
          <w:tcPr>
            <w:tcW w:w="540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>Nr tematu</w:t>
            </w:r>
          </w:p>
        </w:tc>
        <w:tc>
          <w:tcPr>
            <w:tcW w:w="2334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>Nazwa i adres wykonawcy</w:t>
            </w:r>
          </w:p>
          <w:p w:rsidR="00184006" w:rsidRPr="00184006" w:rsidRDefault="00184006" w:rsidP="00184006">
            <w:pPr>
              <w:jc w:val="center"/>
              <w:rPr>
                <w:b/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>(Nr oferty)</w:t>
            </w:r>
          </w:p>
        </w:tc>
        <w:tc>
          <w:tcPr>
            <w:tcW w:w="708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>Termin bezpłatnego odwołania rezerwacji oraz zmiany trasy lub terminu podróży przed planowanym odlotem</w:t>
            </w:r>
          </w:p>
        </w:tc>
        <w:tc>
          <w:tcPr>
            <w:tcW w:w="1843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>Czas na przedstawienie oferty zawierającej warianty przelotów  od momentu otrzymania zgłoszenia</w:t>
            </w:r>
          </w:p>
        </w:tc>
        <w:tc>
          <w:tcPr>
            <w:tcW w:w="1276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>Cena biletów lotniczych w 5 podanych destynacjach</w:t>
            </w:r>
          </w:p>
        </w:tc>
        <w:tc>
          <w:tcPr>
            <w:tcW w:w="992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>Razem</w:t>
            </w:r>
          </w:p>
        </w:tc>
      </w:tr>
      <w:tr w:rsidR="00184006" w:rsidRPr="00184006" w:rsidTr="00083DA4">
        <w:tc>
          <w:tcPr>
            <w:tcW w:w="540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>1</w:t>
            </w:r>
          </w:p>
        </w:tc>
        <w:tc>
          <w:tcPr>
            <w:tcW w:w="2334" w:type="dxa"/>
            <w:vAlign w:val="center"/>
          </w:tcPr>
          <w:p w:rsidR="00184006" w:rsidRPr="00184006" w:rsidRDefault="00184006" w:rsidP="00184006">
            <w:pPr>
              <w:jc w:val="center"/>
              <w:rPr>
                <w:bCs/>
                <w:sz w:val="18"/>
                <w:szCs w:val="18"/>
              </w:rPr>
            </w:pPr>
            <w:r w:rsidRPr="00184006">
              <w:rPr>
                <w:bCs/>
                <w:sz w:val="18"/>
                <w:szCs w:val="18"/>
              </w:rPr>
              <w:t xml:space="preserve">Agencja Podróży </w:t>
            </w:r>
            <w:proofErr w:type="spellStart"/>
            <w:r w:rsidRPr="00184006">
              <w:rPr>
                <w:bCs/>
                <w:sz w:val="18"/>
                <w:szCs w:val="18"/>
              </w:rPr>
              <w:t>Transer</w:t>
            </w:r>
            <w:proofErr w:type="spellEnd"/>
            <w:r w:rsidRPr="00184006">
              <w:rPr>
                <w:bCs/>
                <w:sz w:val="18"/>
                <w:szCs w:val="18"/>
              </w:rPr>
              <w:t xml:space="preserve"> Alina Ferens- Krupa</w:t>
            </w:r>
          </w:p>
          <w:p w:rsidR="00184006" w:rsidRPr="00184006" w:rsidRDefault="00184006" w:rsidP="00184006">
            <w:pPr>
              <w:jc w:val="center"/>
              <w:rPr>
                <w:bCs/>
                <w:sz w:val="18"/>
                <w:szCs w:val="18"/>
              </w:rPr>
            </w:pPr>
            <w:r w:rsidRPr="00184006">
              <w:rPr>
                <w:bCs/>
                <w:sz w:val="18"/>
                <w:szCs w:val="18"/>
              </w:rPr>
              <w:t xml:space="preserve">Plac Solny 18/19 </w:t>
            </w:r>
          </w:p>
          <w:p w:rsidR="00184006" w:rsidRPr="00184006" w:rsidRDefault="00184006" w:rsidP="00184006">
            <w:pPr>
              <w:jc w:val="center"/>
              <w:rPr>
                <w:bCs/>
                <w:sz w:val="18"/>
                <w:szCs w:val="18"/>
              </w:rPr>
            </w:pPr>
            <w:r w:rsidRPr="00184006">
              <w:rPr>
                <w:bCs/>
                <w:sz w:val="18"/>
                <w:szCs w:val="18"/>
              </w:rPr>
              <w:t>50-063 Wrocław</w:t>
            </w:r>
          </w:p>
          <w:p w:rsidR="00184006" w:rsidRPr="00184006" w:rsidRDefault="00184006" w:rsidP="00184006">
            <w:pPr>
              <w:jc w:val="center"/>
              <w:rPr>
                <w:bCs/>
                <w:sz w:val="18"/>
                <w:szCs w:val="18"/>
              </w:rPr>
            </w:pPr>
            <w:r w:rsidRPr="00184006">
              <w:rPr>
                <w:bCs/>
                <w:sz w:val="18"/>
                <w:szCs w:val="18"/>
              </w:rPr>
              <w:t>(1)</w:t>
            </w:r>
          </w:p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19,13</w:t>
            </w:r>
          </w:p>
        </w:tc>
        <w:tc>
          <w:tcPr>
            <w:tcW w:w="1843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9,44</w:t>
            </w:r>
          </w:p>
        </w:tc>
        <w:tc>
          <w:tcPr>
            <w:tcW w:w="992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98,57</w:t>
            </w:r>
          </w:p>
        </w:tc>
      </w:tr>
      <w:tr w:rsidR="00184006" w:rsidRPr="00184006" w:rsidTr="00083DA4">
        <w:tc>
          <w:tcPr>
            <w:tcW w:w="540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>1</w:t>
            </w:r>
          </w:p>
        </w:tc>
        <w:tc>
          <w:tcPr>
            <w:tcW w:w="2334" w:type="dxa"/>
            <w:vAlign w:val="center"/>
          </w:tcPr>
          <w:p w:rsidR="00184006" w:rsidRPr="00184006" w:rsidRDefault="00184006" w:rsidP="0018400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184006">
              <w:rPr>
                <w:bCs/>
                <w:sz w:val="18"/>
                <w:szCs w:val="18"/>
              </w:rPr>
              <w:t>WhyNotTravel</w:t>
            </w:r>
            <w:proofErr w:type="spellEnd"/>
            <w:r w:rsidRPr="00184006">
              <w:rPr>
                <w:bCs/>
                <w:sz w:val="18"/>
                <w:szCs w:val="18"/>
              </w:rPr>
              <w:t xml:space="preserve"> Sp. z o.o. Spółka komandytowa</w:t>
            </w:r>
          </w:p>
          <w:p w:rsidR="00184006" w:rsidRPr="00184006" w:rsidRDefault="00184006" w:rsidP="00184006">
            <w:pPr>
              <w:jc w:val="center"/>
              <w:rPr>
                <w:bCs/>
                <w:sz w:val="18"/>
                <w:szCs w:val="18"/>
              </w:rPr>
            </w:pPr>
            <w:r w:rsidRPr="00184006">
              <w:rPr>
                <w:bCs/>
                <w:sz w:val="18"/>
                <w:szCs w:val="18"/>
              </w:rPr>
              <w:t xml:space="preserve">Kielnarowa 108A </w:t>
            </w:r>
          </w:p>
          <w:p w:rsidR="00184006" w:rsidRPr="00184006" w:rsidRDefault="00184006" w:rsidP="00184006">
            <w:pPr>
              <w:jc w:val="center"/>
              <w:rPr>
                <w:bCs/>
                <w:sz w:val="18"/>
                <w:szCs w:val="18"/>
              </w:rPr>
            </w:pPr>
            <w:r w:rsidRPr="00184006">
              <w:rPr>
                <w:bCs/>
                <w:sz w:val="18"/>
                <w:szCs w:val="18"/>
              </w:rPr>
              <w:t>36-020 Tyczyn</w:t>
            </w:r>
          </w:p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bCs/>
                <w:sz w:val="18"/>
                <w:szCs w:val="18"/>
              </w:rPr>
              <w:t>(2)</w:t>
            </w:r>
          </w:p>
        </w:tc>
        <w:tc>
          <w:tcPr>
            <w:tcW w:w="708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40,00</w:t>
            </w:r>
          </w:p>
        </w:tc>
      </w:tr>
      <w:tr w:rsidR="00184006" w:rsidRPr="00184006" w:rsidTr="00083DA4">
        <w:tc>
          <w:tcPr>
            <w:tcW w:w="540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2334" w:type="dxa"/>
            <w:vAlign w:val="center"/>
          </w:tcPr>
          <w:p w:rsidR="00184006" w:rsidRPr="00184006" w:rsidRDefault="00184006" w:rsidP="0018400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184006">
              <w:rPr>
                <w:bCs/>
                <w:sz w:val="18"/>
                <w:szCs w:val="18"/>
              </w:rPr>
              <w:t>Polish</w:t>
            </w:r>
            <w:proofErr w:type="spellEnd"/>
            <w:r w:rsidRPr="00184006">
              <w:rPr>
                <w:bCs/>
                <w:sz w:val="18"/>
                <w:szCs w:val="18"/>
              </w:rPr>
              <w:t xml:space="preserve"> Travel Quo Vadis Sp. z o.o.</w:t>
            </w:r>
          </w:p>
          <w:p w:rsidR="00184006" w:rsidRPr="00184006" w:rsidRDefault="00184006" w:rsidP="00184006">
            <w:pPr>
              <w:jc w:val="center"/>
              <w:rPr>
                <w:bCs/>
                <w:sz w:val="18"/>
                <w:szCs w:val="18"/>
              </w:rPr>
            </w:pPr>
            <w:r w:rsidRPr="00184006">
              <w:rPr>
                <w:bCs/>
                <w:sz w:val="18"/>
                <w:szCs w:val="18"/>
              </w:rPr>
              <w:t xml:space="preserve">Ptasia 2 </w:t>
            </w:r>
          </w:p>
          <w:p w:rsidR="00184006" w:rsidRPr="00184006" w:rsidRDefault="00184006" w:rsidP="00184006">
            <w:pPr>
              <w:jc w:val="center"/>
              <w:rPr>
                <w:bCs/>
                <w:sz w:val="18"/>
                <w:szCs w:val="18"/>
              </w:rPr>
            </w:pPr>
            <w:r w:rsidRPr="00184006">
              <w:rPr>
                <w:bCs/>
                <w:sz w:val="18"/>
                <w:szCs w:val="18"/>
              </w:rPr>
              <w:t>00-138 Warszawa</w:t>
            </w:r>
          </w:p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bCs/>
                <w:sz w:val="18"/>
                <w:szCs w:val="18"/>
              </w:rPr>
              <w:t>(3)</w:t>
            </w:r>
          </w:p>
        </w:tc>
        <w:tc>
          <w:tcPr>
            <w:tcW w:w="708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7,79</w:t>
            </w:r>
          </w:p>
        </w:tc>
        <w:tc>
          <w:tcPr>
            <w:tcW w:w="992" w:type="dxa"/>
            <w:vAlign w:val="center"/>
          </w:tcPr>
          <w:p w:rsidR="00184006" w:rsidRPr="00184006" w:rsidRDefault="00184006" w:rsidP="00184006">
            <w:pPr>
              <w:jc w:val="center"/>
              <w:rPr>
                <w:sz w:val="18"/>
                <w:szCs w:val="18"/>
              </w:rPr>
            </w:pPr>
            <w:r w:rsidRPr="00184006">
              <w:rPr>
                <w:sz w:val="18"/>
                <w:szCs w:val="18"/>
              </w:rPr>
              <w:t xml:space="preserve">  37,79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E5BE0">
      <w:pPr>
        <w:pStyle w:val="Nagwek"/>
        <w:tabs>
          <w:tab w:val="clear" w:pos="4536"/>
        </w:tabs>
        <w:jc w:val="both"/>
        <w:rPr>
          <w:sz w:val="24"/>
        </w:rPr>
      </w:pPr>
      <w:r w:rsidRPr="007E5BE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184006">
        <w:rPr>
          <w:sz w:val="24"/>
        </w:rPr>
        <w:t>2020-06-18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974" w:rsidRDefault="008A7974">
      <w:r>
        <w:separator/>
      </w:r>
    </w:p>
  </w:endnote>
  <w:endnote w:type="continuationSeparator" w:id="0">
    <w:p w:rsidR="008A7974" w:rsidRDefault="008A7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-Roman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BE0" w:rsidRDefault="007E5B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9C106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C1069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C1069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BE0" w:rsidRDefault="007E5B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974" w:rsidRDefault="008A7974">
      <w:r>
        <w:separator/>
      </w:r>
    </w:p>
  </w:footnote>
  <w:footnote w:type="continuationSeparator" w:id="0">
    <w:p w:rsidR="008A7974" w:rsidRDefault="008A7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BE0" w:rsidRDefault="007E5B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BE0" w:rsidRDefault="007E5B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BE0" w:rsidRDefault="007E5B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974E89"/>
    <w:multiLevelType w:val="hybridMultilevel"/>
    <w:tmpl w:val="99B894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7974"/>
    <w:rsid w:val="00140696"/>
    <w:rsid w:val="00184006"/>
    <w:rsid w:val="00253031"/>
    <w:rsid w:val="002E5B37"/>
    <w:rsid w:val="00377700"/>
    <w:rsid w:val="005C147E"/>
    <w:rsid w:val="007118AF"/>
    <w:rsid w:val="007124E4"/>
    <w:rsid w:val="00745012"/>
    <w:rsid w:val="007E5BE0"/>
    <w:rsid w:val="0087722C"/>
    <w:rsid w:val="008A7974"/>
    <w:rsid w:val="00987E41"/>
    <w:rsid w:val="009C1069"/>
    <w:rsid w:val="00AB568E"/>
    <w:rsid w:val="00C63DA0"/>
    <w:rsid w:val="00C85A89"/>
    <w:rsid w:val="00D5444F"/>
    <w:rsid w:val="00F26135"/>
    <w:rsid w:val="00F8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BEA0BD"/>
  <w15:chartTrackingRefBased/>
  <w15:docId w15:val="{9790F891-BEDC-46B5-92D5-26BF308F5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9C1069"/>
  </w:style>
  <w:style w:type="paragraph" w:styleId="NormalnyWeb">
    <w:name w:val="Normal (Web)"/>
    <w:basedOn w:val="Normalny"/>
    <w:unhideWhenUsed/>
    <w:rsid w:val="009C106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C1069"/>
    <w:rPr>
      <w:b/>
      <w:bCs/>
    </w:rPr>
  </w:style>
  <w:style w:type="paragraph" w:styleId="Bezodstpw">
    <w:name w:val="No Spacing"/>
    <w:uiPriority w:val="1"/>
    <w:qFormat/>
    <w:rsid w:val="009C106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529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Marcin Malicki</cp:lastModifiedBy>
  <cp:revision>2</cp:revision>
  <cp:lastPrinted>2020-06-18T11:26:00Z</cp:lastPrinted>
  <dcterms:created xsi:type="dcterms:W3CDTF">2020-08-20T11:08:00Z</dcterms:created>
  <dcterms:modified xsi:type="dcterms:W3CDTF">2020-08-20T11:08:00Z</dcterms:modified>
</cp:coreProperties>
</file>