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B5598" w:rsidRPr="00DB559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B5598" w:rsidRPr="00DB5598">
        <w:rPr>
          <w:b/>
          <w:sz w:val="24"/>
        </w:rPr>
        <w:t>ZP/RB-04/20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B5598" w:rsidRPr="00DB5598">
        <w:rPr>
          <w:b/>
        </w:rPr>
        <w:t>przetarg nieograniczony</w:t>
      </w:r>
      <w:r w:rsidR="00753DC1">
        <w:t xml:space="preserve"> na:</w:t>
      </w:r>
    </w:p>
    <w:p w:rsidR="0000184A" w:rsidRDefault="00DB55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B5598">
        <w:rPr>
          <w:b/>
          <w:sz w:val="24"/>
          <w:szCs w:val="24"/>
        </w:rPr>
        <w:t>Dostawa i montaż klimatyzatora kasetonowego do pomieszczenia Rady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B5598" w:rsidRPr="00DB559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B5598" w:rsidRPr="00DB5598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B5598" w:rsidRPr="00DB5598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CCD" w:rsidRDefault="00543CCD">
      <w:r>
        <w:separator/>
      </w:r>
    </w:p>
  </w:endnote>
  <w:endnote w:type="continuationSeparator" w:id="0">
    <w:p w:rsidR="00543CCD" w:rsidRDefault="00543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55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55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598" w:rsidRDefault="00DB55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CCD" w:rsidRDefault="00543CCD">
      <w:r>
        <w:separator/>
      </w:r>
    </w:p>
  </w:footnote>
  <w:footnote w:type="continuationSeparator" w:id="0">
    <w:p w:rsidR="00543CCD" w:rsidRDefault="00543CC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598" w:rsidRDefault="00DB55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598" w:rsidRDefault="00DB55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598" w:rsidRDefault="00DB55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CC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3CCD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B5598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BA7BF7-F190-44E4-9FA6-28E042D7A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75B48-04B3-42D8-BD21-4E27661F5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2020-06-18T06:25:00Z</dcterms:created>
  <dcterms:modified xsi:type="dcterms:W3CDTF">2020-06-18T06:25:00Z</dcterms:modified>
</cp:coreProperties>
</file>