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DD73E4" w:rsidRPr="00DD73E4" w:rsidRDefault="00DD73E4" w:rsidP="00CE3270">
      <w:pPr>
        <w:spacing w:line="360" w:lineRule="auto"/>
        <w:rPr>
          <w:b/>
          <w:bCs/>
          <w:color w:val="000000"/>
          <w:sz w:val="24"/>
        </w:rPr>
      </w:pPr>
      <w:r w:rsidRPr="00DD73E4">
        <w:rPr>
          <w:b/>
          <w:bCs/>
          <w:color w:val="000000"/>
          <w:sz w:val="24"/>
        </w:rPr>
        <w:t>Politechnika Rzeszowska</w:t>
      </w:r>
    </w:p>
    <w:p w:rsidR="00CE3270" w:rsidRDefault="00DD73E4" w:rsidP="00CE3270">
      <w:pPr>
        <w:spacing w:line="360" w:lineRule="auto"/>
        <w:rPr>
          <w:b/>
          <w:bCs/>
          <w:color w:val="000000"/>
          <w:sz w:val="24"/>
        </w:rPr>
      </w:pPr>
      <w:r w:rsidRPr="00DD73E4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DD73E4" w:rsidP="00CE3270">
      <w:pPr>
        <w:spacing w:line="360" w:lineRule="auto"/>
        <w:rPr>
          <w:color w:val="000000"/>
          <w:sz w:val="24"/>
        </w:rPr>
      </w:pPr>
      <w:r w:rsidRPr="00DD73E4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DD73E4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DD73E4" w:rsidP="00CE3270">
      <w:pPr>
        <w:spacing w:line="360" w:lineRule="auto"/>
        <w:rPr>
          <w:color w:val="000000"/>
          <w:sz w:val="24"/>
        </w:rPr>
      </w:pPr>
      <w:r w:rsidRPr="00DD73E4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DD73E4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DD73E4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D73E4" w:rsidRPr="00DD73E4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DD73E4" w:rsidRPr="00DD73E4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D73E4" w:rsidRPr="00DD73E4">
        <w:rPr>
          <w:b/>
          <w:color w:val="000000"/>
          <w:sz w:val="24"/>
        </w:rPr>
        <w:t xml:space="preserve">Zakup wraz z montażem zestawu zewnętrznych żaluzji fasadowych typu Z90 do segmentów okien w hali sportowej </w:t>
      </w:r>
      <w:proofErr w:type="spellStart"/>
      <w:r w:rsidR="00DD73E4" w:rsidRPr="00DD73E4">
        <w:rPr>
          <w:b/>
          <w:color w:val="000000"/>
          <w:sz w:val="24"/>
        </w:rPr>
        <w:t>CFiS</w:t>
      </w:r>
      <w:proofErr w:type="spellEnd"/>
      <w:r w:rsidR="00DD73E4" w:rsidRPr="00DD73E4">
        <w:rPr>
          <w:b/>
          <w:color w:val="000000"/>
          <w:sz w:val="24"/>
        </w:rPr>
        <w:t xml:space="preserve"> PRz (sektor A )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D73E4" w:rsidTr="00E4519F">
        <w:trPr>
          <w:cantSplit/>
        </w:trPr>
        <w:tc>
          <w:tcPr>
            <w:tcW w:w="9640" w:type="dxa"/>
          </w:tcPr>
          <w:p w:rsidR="00DD73E4" w:rsidRDefault="00DD73E4" w:rsidP="00E451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D73E4">
              <w:rPr>
                <w:sz w:val="24"/>
              </w:rPr>
              <w:t xml:space="preserve">Zakup wraz z montażem zestawu zewnętrznych żaluzji fasadowych typu Z90 do segmentów okien w hali sportowej </w:t>
            </w:r>
            <w:proofErr w:type="spellStart"/>
            <w:r w:rsidRPr="00DD73E4">
              <w:rPr>
                <w:sz w:val="24"/>
              </w:rPr>
              <w:t>CFiS</w:t>
            </w:r>
            <w:proofErr w:type="spellEnd"/>
            <w:r w:rsidRPr="00DD73E4">
              <w:rPr>
                <w:sz w:val="24"/>
              </w:rPr>
              <w:t xml:space="preserve"> PRz (sektor A )</w:t>
            </w:r>
          </w:p>
          <w:p w:rsidR="00DD73E4" w:rsidRDefault="00DD73E4" w:rsidP="00E451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D73E4">
              <w:rPr>
                <w:b/>
                <w:sz w:val="24"/>
              </w:rPr>
              <w:t>iNTECH</w:t>
            </w:r>
            <w:proofErr w:type="spellEnd"/>
            <w:r w:rsidRPr="00DD73E4">
              <w:rPr>
                <w:b/>
                <w:sz w:val="24"/>
              </w:rPr>
              <w:t xml:space="preserve"> Artur </w:t>
            </w:r>
            <w:proofErr w:type="spellStart"/>
            <w:r w:rsidRPr="00DD73E4">
              <w:rPr>
                <w:b/>
                <w:sz w:val="24"/>
              </w:rPr>
              <w:t>Różeński</w:t>
            </w:r>
            <w:proofErr w:type="spellEnd"/>
          </w:p>
          <w:p w:rsidR="00DD73E4" w:rsidRDefault="00DD73E4" w:rsidP="00E451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D73E4">
              <w:rPr>
                <w:b/>
                <w:sz w:val="24"/>
              </w:rPr>
              <w:t>31-223</w:t>
            </w:r>
            <w:r>
              <w:rPr>
                <w:b/>
                <w:sz w:val="24"/>
              </w:rPr>
              <w:t xml:space="preserve"> </w:t>
            </w:r>
            <w:r w:rsidRPr="00DD73E4">
              <w:rPr>
                <w:b/>
                <w:sz w:val="24"/>
              </w:rPr>
              <w:t>Kraków</w:t>
            </w:r>
          </w:p>
          <w:p w:rsidR="00DD73E4" w:rsidRDefault="00DD73E4" w:rsidP="00E451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D73E4">
              <w:rPr>
                <w:b/>
                <w:sz w:val="24"/>
              </w:rPr>
              <w:t>Wyki</w:t>
            </w:r>
            <w:r>
              <w:rPr>
                <w:b/>
                <w:sz w:val="24"/>
              </w:rPr>
              <w:t xml:space="preserve"> </w:t>
            </w:r>
            <w:r w:rsidRPr="00DD73E4">
              <w:rPr>
                <w:b/>
                <w:sz w:val="24"/>
              </w:rPr>
              <w:t>5</w:t>
            </w:r>
          </w:p>
          <w:p w:rsidR="00DD73E4" w:rsidRDefault="00DD73E4" w:rsidP="00E4519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D73E4">
              <w:rPr>
                <w:b/>
                <w:sz w:val="24"/>
              </w:rPr>
              <w:t>23 823.55 zł</w:t>
            </w:r>
          </w:p>
          <w:p w:rsidR="00DD73E4" w:rsidRPr="00253031" w:rsidRDefault="00DD73E4" w:rsidP="00E4519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D73E4" w:rsidRDefault="00E27CDE" w:rsidP="00E4519F">
            <w:pPr>
              <w:spacing w:line="360" w:lineRule="auto"/>
              <w:ind w:left="254"/>
              <w:jc w:val="both"/>
              <w:rPr>
                <w:sz w:val="24"/>
              </w:rPr>
            </w:pPr>
            <w:r>
              <w:rPr>
                <w:sz w:val="24"/>
              </w:rPr>
              <w:t>Oferta spełnia w</w:t>
            </w:r>
            <w:r w:rsidR="00DD73E4" w:rsidRPr="00DD73E4">
              <w:rPr>
                <w:sz w:val="24"/>
              </w:rPr>
              <w:t>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D12736" w:rsidRPr="00D12736" w:rsidTr="00E4519F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jc w:val="center"/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jc w:val="center"/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Firma (nazwa) lub nazwisko oraz</w:t>
            </w:r>
            <w:r w:rsidRPr="00D12736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spacing w:after="120"/>
              <w:jc w:val="center"/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36" w:rsidRPr="00D12736" w:rsidRDefault="00D12736" w:rsidP="00D12736">
            <w:pPr>
              <w:spacing w:after="120"/>
              <w:jc w:val="center"/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spacing w:after="120"/>
              <w:jc w:val="center"/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Uwagi</w:t>
            </w:r>
          </w:p>
        </w:tc>
      </w:tr>
      <w:tr w:rsidR="00D12736" w:rsidRPr="00D12736" w:rsidTr="00E4519F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proofErr w:type="spellStart"/>
            <w:r w:rsidRPr="00D12736">
              <w:rPr>
                <w:rFonts w:ascii="Tahoma" w:hAnsi="Tahoma" w:cs="Tahoma"/>
              </w:rPr>
              <w:t>iNTECH</w:t>
            </w:r>
            <w:proofErr w:type="spellEnd"/>
            <w:r w:rsidRPr="00D12736">
              <w:rPr>
                <w:rFonts w:ascii="Tahoma" w:hAnsi="Tahoma" w:cs="Tahoma"/>
              </w:rPr>
              <w:t xml:space="preserve"> Artur </w:t>
            </w:r>
            <w:proofErr w:type="spellStart"/>
            <w:r w:rsidRPr="00D12736">
              <w:rPr>
                <w:rFonts w:ascii="Tahoma" w:hAnsi="Tahoma" w:cs="Tahoma"/>
              </w:rPr>
              <w:t>Różeński</w:t>
            </w:r>
            <w:proofErr w:type="spellEnd"/>
          </w:p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Wyki 5</w:t>
            </w:r>
          </w:p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31-223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 xml:space="preserve">  19 368,74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23 823.55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</w:p>
        </w:tc>
      </w:tr>
      <w:tr w:rsidR="00D12736" w:rsidRPr="00D12736" w:rsidTr="00E4519F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Myszka s.c.</w:t>
            </w:r>
          </w:p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ul. Rejtana 20</w:t>
            </w:r>
          </w:p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35-310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 xml:space="preserve">  20 533,54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  <w:r w:rsidRPr="00D12736">
              <w:rPr>
                <w:rFonts w:ascii="Tahoma" w:hAnsi="Tahoma" w:cs="Tahoma"/>
              </w:rPr>
              <w:t>25 256.26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736" w:rsidRPr="00D12736" w:rsidRDefault="00D12736" w:rsidP="00D12736">
            <w:pPr>
              <w:rPr>
                <w:rFonts w:ascii="Tahoma" w:hAnsi="Tahoma" w:cs="Tahoma"/>
              </w:rPr>
            </w:pPr>
          </w:p>
        </w:tc>
      </w:tr>
    </w:tbl>
    <w:p w:rsidR="0048602F" w:rsidRDefault="0048602F" w:rsidP="0048602F">
      <w:pPr>
        <w:rPr>
          <w:rFonts w:ascii="Tahoma" w:hAnsi="Tahoma" w:cs="Tahoma"/>
        </w:rPr>
      </w:pPr>
      <w:bookmarkStart w:id="0" w:name="_GoBack"/>
      <w:bookmarkEnd w:id="0"/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DD73E4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DD73E4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DD73E4">
        <w:rPr>
          <w:sz w:val="24"/>
        </w:rPr>
        <w:t>2020-06-18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E27C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90E" w:rsidRDefault="0003190E">
      <w:r>
        <w:separator/>
      </w:r>
    </w:p>
  </w:endnote>
  <w:endnote w:type="continuationSeparator" w:id="0">
    <w:p w:rsidR="0003190E" w:rsidRDefault="00031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3E4" w:rsidRDefault="00DD73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D1273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273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273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3E4" w:rsidRDefault="00DD73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90E" w:rsidRDefault="0003190E">
      <w:r>
        <w:separator/>
      </w:r>
    </w:p>
  </w:footnote>
  <w:footnote w:type="continuationSeparator" w:id="0">
    <w:p w:rsidR="0003190E" w:rsidRDefault="00031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3E4" w:rsidRDefault="00DD73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3E4" w:rsidRDefault="00DD73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3E4" w:rsidRDefault="00DD73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90E"/>
    <w:rsid w:val="00022539"/>
    <w:rsid w:val="0003190E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12736"/>
    <w:rsid w:val="00D5444F"/>
    <w:rsid w:val="00DD73E4"/>
    <w:rsid w:val="00E27CDE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9EADA8-7B01-4966-B6B2-A10D5902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2020-06-18T10:18:00Z</dcterms:created>
  <dcterms:modified xsi:type="dcterms:W3CDTF">2020-06-18T10:19:00Z</dcterms:modified>
</cp:coreProperties>
</file>