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E44D" w14:textId="77777777" w:rsidR="005103B9" w:rsidRPr="00B41019" w:rsidRDefault="006676AE" w:rsidP="00B4101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402D">
        <w:rPr>
          <w:b/>
          <w:i w:val="0"/>
          <w:sz w:val="22"/>
          <w:szCs w:val="22"/>
        </w:rPr>
        <w:t>3</w:t>
      </w:r>
    </w:p>
    <w:p w14:paraId="5F5343F3" w14:textId="40BEB122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01DAB" w:rsidRPr="00301DAB">
        <w:rPr>
          <w:rFonts w:ascii="Times New Roman" w:hAnsi="Times New Roman"/>
          <w:b/>
        </w:rPr>
        <w:t>ZP/</w:t>
      </w:r>
      <w:r w:rsidR="000F3929">
        <w:rPr>
          <w:rFonts w:ascii="Times New Roman" w:hAnsi="Times New Roman"/>
          <w:b/>
        </w:rPr>
        <w:t>29</w:t>
      </w:r>
      <w:r w:rsidR="005930D9">
        <w:rPr>
          <w:rFonts w:ascii="Times New Roman" w:hAnsi="Times New Roman"/>
          <w:b/>
        </w:rPr>
        <w:t>/20</w:t>
      </w:r>
      <w:r w:rsidR="00AB75BA">
        <w:rPr>
          <w:rFonts w:ascii="Times New Roman" w:hAnsi="Times New Roman"/>
          <w:b/>
        </w:rPr>
        <w:t>20</w:t>
      </w:r>
    </w:p>
    <w:p w14:paraId="1862A349" w14:textId="77777777" w:rsidR="00C4103F" w:rsidRPr="00E24546" w:rsidRDefault="007118F0" w:rsidP="00B41019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B1EF17A" w14:textId="77777777" w:rsidR="00301DAB" w:rsidRPr="00BB0304" w:rsidRDefault="00301DAB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 xml:space="preserve">Szpital Miejski Specjalistyczny </w:t>
      </w:r>
    </w:p>
    <w:p w14:paraId="0D229384" w14:textId="77777777" w:rsidR="006676AE" w:rsidRPr="00BB0304" w:rsidRDefault="00301DAB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>im. Gabriela Narutowicza w Krakowie</w:t>
      </w:r>
    </w:p>
    <w:p w14:paraId="0281D94B" w14:textId="77777777" w:rsidR="006676AE" w:rsidRPr="00BB0304" w:rsidRDefault="00301DAB" w:rsidP="00B41019">
      <w:pPr>
        <w:pStyle w:val="Tekstpodstawowy"/>
        <w:spacing w:after="0" w:line="276" w:lineRule="auto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>ul. Prądnicka</w:t>
      </w:r>
      <w:r w:rsidR="006676AE" w:rsidRPr="00BB0304">
        <w:rPr>
          <w:b/>
          <w:bCs/>
          <w:sz w:val="22"/>
          <w:szCs w:val="22"/>
        </w:rPr>
        <w:t xml:space="preserve"> </w:t>
      </w:r>
      <w:r w:rsidRPr="00BB0304">
        <w:rPr>
          <w:b/>
          <w:bCs/>
          <w:sz w:val="22"/>
          <w:szCs w:val="22"/>
        </w:rPr>
        <w:t>35 - 37</w:t>
      </w:r>
      <w:r w:rsidR="006676AE" w:rsidRPr="00BB0304">
        <w:rPr>
          <w:b/>
          <w:bCs/>
          <w:sz w:val="22"/>
          <w:szCs w:val="22"/>
        </w:rPr>
        <w:t xml:space="preserve"> </w:t>
      </w:r>
    </w:p>
    <w:p w14:paraId="4A79B769" w14:textId="77777777" w:rsidR="00F90CD1" w:rsidRPr="00BB0304" w:rsidRDefault="00301DAB" w:rsidP="00B41019">
      <w:pPr>
        <w:pStyle w:val="Tekstpodstawowy"/>
        <w:spacing w:after="0" w:line="276" w:lineRule="auto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>31-202</w:t>
      </w:r>
      <w:r w:rsidR="006676AE" w:rsidRPr="00BB0304">
        <w:rPr>
          <w:b/>
          <w:bCs/>
          <w:sz w:val="22"/>
          <w:szCs w:val="22"/>
        </w:rPr>
        <w:t xml:space="preserve"> </w:t>
      </w:r>
      <w:r w:rsidRPr="00BB0304">
        <w:rPr>
          <w:b/>
          <w:bCs/>
          <w:sz w:val="22"/>
          <w:szCs w:val="22"/>
        </w:rPr>
        <w:t>Kraków</w:t>
      </w:r>
    </w:p>
    <w:p w14:paraId="3A7E149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1E8760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E0441C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45C76B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422066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5E1901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961B48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5831CF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67B889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C342A7A" w14:textId="77777777"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14:paraId="184E5C72" w14:textId="77777777" w:rsidR="00BB0304" w:rsidRPr="006676AE" w:rsidRDefault="00BB0304" w:rsidP="00C4103F">
      <w:pPr>
        <w:rPr>
          <w:rFonts w:ascii="Times New Roman" w:hAnsi="Times New Roman"/>
          <w:sz w:val="21"/>
          <w:szCs w:val="21"/>
        </w:rPr>
      </w:pPr>
    </w:p>
    <w:p w14:paraId="113D37E4" w14:textId="77777777" w:rsidR="00BB0304" w:rsidRPr="00BB0304" w:rsidRDefault="00C4103F" w:rsidP="00BB0304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7495DB53" w14:textId="77CD04B9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01DAB" w:rsidRPr="00301DAB">
        <w:rPr>
          <w:rFonts w:ascii="Times New Roman" w:hAnsi="Times New Roman"/>
        </w:rPr>
        <w:t>(</w:t>
      </w:r>
      <w:proofErr w:type="spellStart"/>
      <w:r w:rsidR="00301DAB" w:rsidRPr="00301DAB">
        <w:rPr>
          <w:rFonts w:ascii="Times New Roman" w:hAnsi="Times New Roman"/>
        </w:rPr>
        <w:t>t.j</w:t>
      </w:r>
      <w:proofErr w:type="spellEnd"/>
      <w:r w:rsidR="00301DAB" w:rsidRPr="00301DAB">
        <w:rPr>
          <w:rFonts w:ascii="Times New Roman" w:hAnsi="Times New Roman"/>
        </w:rPr>
        <w:t>. Dz. U. z 20</w:t>
      </w:r>
      <w:r w:rsidR="00AB75BA">
        <w:rPr>
          <w:rFonts w:ascii="Times New Roman" w:hAnsi="Times New Roman"/>
        </w:rPr>
        <w:t>19</w:t>
      </w:r>
      <w:r w:rsidR="00301DAB" w:rsidRPr="00301DAB">
        <w:rPr>
          <w:rFonts w:ascii="Times New Roman" w:hAnsi="Times New Roman"/>
        </w:rPr>
        <w:t xml:space="preserve"> r. poz. </w:t>
      </w:r>
      <w:r w:rsidR="00B41019">
        <w:rPr>
          <w:rFonts w:ascii="Times New Roman" w:hAnsi="Times New Roman"/>
        </w:rPr>
        <w:t>1</w:t>
      </w:r>
      <w:r w:rsidR="00AB75BA">
        <w:rPr>
          <w:rFonts w:ascii="Times New Roman" w:hAnsi="Times New Roman"/>
        </w:rPr>
        <w:t>843</w:t>
      </w:r>
      <w:r w:rsidR="00301DAB" w:rsidRPr="00301DAB">
        <w:rPr>
          <w:rFonts w:ascii="Times New Roman" w:hAnsi="Times New Roman"/>
        </w:rPr>
        <w:t xml:space="preserve"> </w:t>
      </w:r>
      <w:r w:rsidR="00B41019">
        <w:rPr>
          <w:rFonts w:ascii="Times New Roman" w:hAnsi="Times New Roman"/>
        </w:rPr>
        <w:t xml:space="preserve">zwana </w:t>
      </w:r>
      <w:r w:rsidR="00F66810" w:rsidRPr="00F90CD1">
        <w:rPr>
          <w:rFonts w:ascii="Times New Roman" w:hAnsi="Times New Roman"/>
        </w:rPr>
        <w:t xml:space="preserve">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340BF38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4989EC3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B38BF78" w14:textId="7AFFD185" w:rsidR="00203A40" w:rsidRPr="00B41019" w:rsidRDefault="001F027E" w:rsidP="00B41019">
      <w:pPr>
        <w:spacing w:after="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F3929" w:rsidRPr="000F3929">
        <w:rPr>
          <w:rFonts w:ascii="Times New Roman" w:hAnsi="Times New Roman"/>
          <w:b/>
        </w:rPr>
        <w:t>Zakup i dostawa endoprotezy bezcementowej przynasadowej z opcją dwumobilną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01DAB" w:rsidRPr="00301DAB">
        <w:rPr>
          <w:rFonts w:ascii="Times New Roman" w:hAnsi="Times New Roman"/>
          <w:b/>
        </w:rPr>
        <w:t>Szpital Miejski Specjalistyczny im. Gabriela Narutowicza w</w:t>
      </w:r>
      <w:r w:rsidR="00B41019">
        <w:rPr>
          <w:rFonts w:ascii="Times New Roman" w:hAnsi="Times New Roman"/>
          <w:b/>
        </w:rPr>
        <w:t> </w:t>
      </w:r>
      <w:r w:rsidR="00301DAB" w:rsidRPr="00301DAB">
        <w:rPr>
          <w:rFonts w:ascii="Times New Roman" w:hAnsi="Times New Roman"/>
          <w:b/>
        </w:rPr>
        <w:t>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B163A3B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EC4C8E4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E5BBC67" w14:textId="77777777" w:rsidR="00C113BF" w:rsidRDefault="00C113BF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</w:t>
      </w:r>
      <w:r w:rsidR="002C4137" w:rsidRPr="00B41019">
        <w:rPr>
          <w:rFonts w:ascii="Times New Roman" w:hAnsi="Times New Roman"/>
        </w:rPr>
        <w:t>dstawie art. 24 ust</w:t>
      </w:r>
      <w:r w:rsidR="00B41019">
        <w:rPr>
          <w:rFonts w:ascii="Times New Roman" w:hAnsi="Times New Roman"/>
        </w:rPr>
        <w:t>.</w:t>
      </w:r>
      <w:r w:rsidR="002C4137" w:rsidRPr="00B41019">
        <w:rPr>
          <w:rFonts w:ascii="Times New Roman" w:hAnsi="Times New Roman"/>
        </w:rPr>
        <w:t xml:space="preserve"> 1 pkt 12-22</w:t>
      </w:r>
      <w:r w:rsidRPr="00B41019">
        <w:rPr>
          <w:rFonts w:ascii="Times New Roman" w:hAnsi="Times New Roman"/>
        </w:rPr>
        <w:t xml:space="preserve"> ustawy </w:t>
      </w:r>
      <w:proofErr w:type="spellStart"/>
      <w:r w:rsidRPr="00B41019">
        <w:rPr>
          <w:rFonts w:ascii="Times New Roman" w:hAnsi="Times New Roman"/>
        </w:rPr>
        <w:t>Pzp</w:t>
      </w:r>
      <w:proofErr w:type="spellEnd"/>
      <w:r w:rsidR="00641874" w:rsidRPr="00B41019">
        <w:rPr>
          <w:rFonts w:ascii="Times New Roman" w:hAnsi="Times New Roman"/>
        </w:rPr>
        <w:t>.</w:t>
      </w:r>
    </w:p>
    <w:p w14:paraId="005792B7" w14:textId="77777777" w:rsidR="00B41019" w:rsidRPr="00B41019" w:rsidRDefault="00B41019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podstawie art. 24 ust</w:t>
      </w:r>
      <w:r>
        <w:rPr>
          <w:rFonts w:ascii="Times New Roman" w:hAnsi="Times New Roman"/>
        </w:rPr>
        <w:t>. 5 pkt.1</w:t>
      </w:r>
      <w:r w:rsidRPr="00B41019">
        <w:rPr>
          <w:rFonts w:ascii="Times New Roman" w:hAnsi="Times New Roman"/>
        </w:rPr>
        <w:t xml:space="preserve"> ustawy </w:t>
      </w:r>
      <w:proofErr w:type="spellStart"/>
      <w:r w:rsidRPr="00B41019">
        <w:rPr>
          <w:rFonts w:ascii="Times New Roman" w:hAnsi="Times New Roman"/>
        </w:rPr>
        <w:t>Pzp</w:t>
      </w:r>
      <w:proofErr w:type="spellEnd"/>
      <w:r w:rsidRPr="00B41019">
        <w:rPr>
          <w:rFonts w:ascii="Times New Roman" w:hAnsi="Times New Roman"/>
        </w:rPr>
        <w:t>.</w:t>
      </w:r>
    </w:p>
    <w:p w14:paraId="3AA41B0C" w14:textId="77777777" w:rsidR="00023477" w:rsidRDefault="00023477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AE676A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1C21D61" w14:textId="77777777" w:rsidR="00BB0304" w:rsidRPr="00B41019" w:rsidRDefault="00BB0304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EEE043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24235E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6DBD3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A01C32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0A94C0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9D732C3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</w:rPr>
      </w:pPr>
    </w:p>
    <w:p w14:paraId="4FC34AD7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</w:rPr>
      </w:pPr>
    </w:p>
    <w:p w14:paraId="121B03FB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</w:rPr>
      </w:pPr>
    </w:p>
    <w:p w14:paraId="317480E9" w14:textId="77777777" w:rsidR="00023477" w:rsidRPr="00B41019" w:rsidRDefault="00C113BF" w:rsidP="00B41019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B41019">
        <w:rPr>
          <w:rFonts w:ascii="Times New Roman" w:hAnsi="Times New Roman"/>
        </w:rPr>
        <w:t xml:space="preserve"> </w:t>
      </w:r>
      <w:r w:rsidRPr="00023477">
        <w:rPr>
          <w:rFonts w:ascii="Times New Roman" w:hAnsi="Times New Roman"/>
        </w:rPr>
        <w:t xml:space="preserve">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D82447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98A1AB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22FDE3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16D720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BC1BEE" w14:textId="77777777" w:rsidR="00B41019" w:rsidRPr="00F8042D" w:rsidRDefault="00B41019" w:rsidP="00B41019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1886BCE" w14:textId="77777777" w:rsidR="00B41019" w:rsidRDefault="00B41019" w:rsidP="00B41019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099C785C" w14:textId="77777777" w:rsidR="00B41019" w:rsidRPr="00F8042D" w:rsidRDefault="00B41019" w:rsidP="00B41019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2C20F94" w14:textId="77777777" w:rsidR="00B41019" w:rsidRPr="00F8042D" w:rsidRDefault="00B41019" w:rsidP="00B410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DC7668" w14:textId="77777777" w:rsidR="00B41019" w:rsidRPr="00F90CD1" w:rsidRDefault="00B41019" w:rsidP="00B4101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9B7653A" w14:textId="77777777" w:rsidR="00B41019" w:rsidRPr="00F90CD1" w:rsidRDefault="00B41019" w:rsidP="00B4101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B315D9" w14:textId="77777777" w:rsidR="00B41019" w:rsidRPr="00B41019" w:rsidRDefault="00B41019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059ED04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64E67B5B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</w:t>
      </w:r>
      <w:r w:rsidR="00B41019">
        <w:rPr>
          <w:rFonts w:ascii="Times New Roman" w:hAnsi="Times New Roman"/>
        </w:rPr>
        <w:t> </w:t>
      </w:r>
      <w:r w:rsidRPr="00F8042D">
        <w:rPr>
          <w:rFonts w:ascii="Times New Roman" w:hAnsi="Times New Roman"/>
        </w:rPr>
        <w:t>udzielenie zamówienia.</w:t>
      </w:r>
    </w:p>
    <w:p w14:paraId="79174824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37977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8BAC351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E3C369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FCC4378" w14:textId="77777777" w:rsidR="009462BD" w:rsidRPr="00F8042D" w:rsidRDefault="009462BD" w:rsidP="00B4101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A4558D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316F034F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ADEAC3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809A0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FA120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5A974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56AAAAD" w14:textId="77777777" w:rsidR="00484F88" w:rsidRPr="00B41019" w:rsidRDefault="00FE4E2B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B4101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B2989" w14:textId="77777777" w:rsidR="001C35F7" w:rsidRDefault="001C35F7" w:rsidP="0038231F">
      <w:pPr>
        <w:spacing w:after="0" w:line="240" w:lineRule="auto"/>
      </w:pPr>
      <w:r>
        <w:separator/>
      </w:r>
    </w:p>
  </w:endnote>
  <w:endnote w:type="continuationSeparator" w:id="0">
    <w:p w14:paraId="0010177F" w14:textId="77777777" w:rsidR="001C35F7" w:rsidRDefault="001C3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5B185" w14:textId="77777777" w:rsidR="00301DAB" w:rsidRDefault="00301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DCB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6A64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B529F" w14:textId="77777777" w:rsidR="00301DAB" w:rsidRDefault="00301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2A2E9" w14:textId="77777777" w:rsidR="001C35F7" w:rsidRDefault="001C35F7" w:rsidP="0038231F">
      <w:pPr>
        <w:spacing w:after="0" w:line="240" w:lineRule="auto"/>
      </w:pPr>
      <w:r>
        <w:separator/>
      </w:r>
    </w:p>
  </w:footnote>
  <w:footnote w:type="continuationSeparator" w:id="0">
    <w:p w14:paraId="577094CB" w14:textId="77777777" w:rsidR="001C35F7" w:rsidRDefault="001C35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9685A" w14:textId="77777777" w:rsidR="00301DAB" w:rsidRDefault="00301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FB95" w14:textId="77777777" w:rsidR="00301DAB" w:rsidRDefault="00301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48063" w14:textId="77777777" w:rsidR="00301DAB" w:rsidRDefault="00301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50C85"/>
    <w:multiLevelType w:val="hybridMultilevel"/>
    <w:tmpl w:val="B7388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F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3929"/>
    <w:rsid w:val="00160A7A"/>
    <w:rsid w:val="001902D2"/>
    <w:rsid w:val="001C35F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DA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31A"/>
    <w:rsid w:val="004651B5"/>
    <w:rsid w:val="004761C6"/>
    <w:rsid w:val="0047664E"/>
    <w:rsid w:val="00476E7D"/>
    <w:rsid w:val="00482F6E"/>
    <w:rsid w:val="00484F88"/>
    <w:rsid w:val="00492019"/>
    <w:rsid w:val="004C4854"/>
    <w:rsid w:val="004D7E48"/>
    <w:rsid w:val="004F23F7"/>
    <w:rsid w:val="004F40EF"/>
    <w:rsid w:val="005103B9"/>
    <w:rsid w:val="00520174"/>
    <w:rsid w:val="005641F0"/>
    <w:rsid w:val="005930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02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25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75BA"/>
    <w:rsid w:val="00AE6FF2"/>
    <w:rsid w:val="00B0088C"/>
    <w:rsid w:val="00B15219"/>
    <w:rsid w:val="00B15FD3"/>
    <w:rsid w:val="00B34079"/>
    <w:rsid w:val="00B41019"/>
    <w:rsid w:val="00B8005E"/>
    <w:rsid w:val="00B90E42"/>
    <w:rsid w:val="00BB0304"/>
    <w:rsid w:val="00BB0C3C"/>
    <w:rsid w:val="00BB472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B420918"/>
  <w15:docId w15:val="{82C9B631-BD31-4542-89E0-45AEAEC6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D078B-BEFD-4309-A75B-416F14604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Barbara Bogusz</cp:lastModifiedBy>
  <cp:revision>10</cp:revision>
  <cp:lastPrinted>2020-06-09T09:39:00Z</cp:lastPrinted>
  <dcterms:created xsi:type="dcterms:W3CDTF">2018-11-28T09:56:00Z</dcterms:created>
  <dcterms:modified xsi:type="dcterms:W3CDTF">2020-06-09T09:41:00Z</dcterms:modified>
</cp:coreProperties>
</file>