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04C" w:rsidRPr="00240E71" w:rsidRDefault="0072204C" w:rsidP="0072204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72204C" w:rsidRDefault="0072204C" w:rsidP="0072204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72204C" w:rsidRPr="0022732C" w:rsidRDefault="0072204C" w:rsidP="0072204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72204C" w:rsidRDefault="0072204C" w:rsidP="0072204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2204C" w:rsidRPr="0022732C" w:rsidRDefault="0072204C" w:rsidP="0072204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72204C" w:rsidRPr="0022732C" w:rsidRDefault="0072204C" w:rsidP="0072204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72204C" w:rsidRPr="0022732C" w:rsidRDefault="0072204C" w:rsidP="0072204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72204C" w:rsidRPr="0022732C" w:rsidRDefault="0072204C" w:rsidP="0072204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72204C" w:rsidRPr="0022732C" w:rsidRDefault="0072204C" w:rsidP="0072204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51ADA">
        <w:rPr>
          <w:sz w:val="22"/>
          <w:lang w:val="en-US"/>
        </w:rPr>
        <w:t>……………………………………………………………………………………………..</w:t>
      </w:r>
    </w:p>
    <w:p w:rsidR="0072204C" w:rsidRPr="0022732C" w:rsidRDefault="0072204C" w:rsidP="0072204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51ADA">
        <w:rPr>
          <w:sz w:val="22"/>
          <w:lang w:val="en-US"/>
        </w:rPr>
        <w:t>…………………………………………………………………………………………….</w:t>
      </w:r>
    </w:p>
    <w:p w:rsidR="0072204C" w:rsidRPr="0022732C" w:rsidRDefault="0072204C" w:rsidP="0072204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72204C" w:rsidRPr="009E6A8A" w:rsidRDefault="0072204C" w:rsidP="0072204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9E6A8A">
        <w:rPr>
          <w:sz w:val="22"/>
        </w:rPr>
        <w:t>REGON:………………………………………………...</w:t>
      </w:r>
    </w:p>
    <w:p w:rsidR="0072204C" w:rsidRPr="0022732C" w:rsidRDefault="0072204C" w:rsidP="0072204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72204C" w:rsidRDefault="0072204C" w:rsidP="0072204C">
      <w:pPr>
        <w:spacing w:line="360" w:lineRule="auto"/>
      </w:pPr>
      <w:r>
        <w:t>Do: Nazwa i siedziba Zamawiającego:</w:t>
      </w:r>
    </w:p>
    <w:p w:rsidR="0072204C" w:rsidRPr="00E45A7B" w:rsidRDefault="0072204C" w:rsidP="0072204C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72204C" w:rsidRPr="00E45A7B" w:rsidRDefault="0072204C" w:rsidP="0072204C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72204C" w:rsidRDefault="0072204C" w:rsidP="0072204C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72204C" w:rsidRDefault="0072204C" w:rsidP="0072204C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72204C" w:rsidRDefault="0072204C" w:rsidP="0072204C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72204C" w:rsidRDefault="0072204C" w:rsidP="0072204C">
      <w:pPr>
        <w:ind w:firstLine="3969"/>
        <w:rPr>
          <w:b/>
        </w:rPr>
      </w:pPr>
    </w:p>
    <w:p w:rsidR="0072204C" w:rsidRDefault="0072204C" w:rsidP="0072204C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="001E4A7C" w:rsidRPr="001E4A7C">
        <w:rPr>
          <w:b/>
          <w:sz w:val="22"/>
          <w:szCs w:val="22"/>
        </w:rPr>
        <w:t>Dostawa 8 szt. monitorów oraz 9 szt. komputerów stacjonarnych umożliwiających pracę w konfiguracji "</w:t>
      </w:r>
      <w:proofErr w:type="spellStart"/>
      <w:r w:rsidR="001E4A7C" w:rsidRPr="001E4A7C">
        <w:rPr>
          <w:b/>
          <w:sz w:val="22"/>
          <w:szCs w:val="22"/>
        </w:rPr>
        <w:t>Thin</w:t>
      </w:r>
      <w:proofErr w:type="spellEnd"/>
      <w:r w:rsidR="001E4A7C" w:rsidRPr="001E4A7C">
        <w:rPr>
          <w:b/>
          <w:sz w:val="22"/>
          <w:szCs w:val="22"/>
        </w:rPr>
        <w:t xml:space="preserve"> </w:t>
      </w:r>
      <w:proofErr w:type="spellStart"/>
      <w:r w:rsidR="001E4A7C" w:rsidRPr="001E4A7C">
        <w:rPr>
          <w:b/>
          <w:sz w:val="22"/>
          <w:szCs w:val="22"/>
        </w:rPr>
        <w:t>client</w:t>
      </w:r>
      <w:proofErr w:type="spellEnd"/>
      <w:r w:rsidR="001E4A7C" w:rsidRPr="001E4A7C">
        <w:rPr>
          <w:b/>
          <w:sz w:val="22"/>
          <w:szCs w:val="22"/>
        </w:rPr>
        <w:t xml:space="preserve">" (terminal) dla </w:t>
      </w:r>
      <w:proofErr w:type="spellStart"/>
      <w:r w:rsidR="001E4A7C" w:rsidRPr="001E4A7C">
        <w:rPr>
          <w:b/>
          <w:sz w:val="22"/>
          <w:szCs w:val="22"/>
        </w:rPr>
        <w:t>WIMiR</w:t>
      </w:r>
      <w:proofErr w:type="spellEnd"/>
      <w:r>
        <w:rPr>
          <w:b/>
          <w:sz w:val="22"/>
          <w:szCs w:val="22"/>
        </w:rPr>
        <w:t>– KC-zp.272-</w:t>
      </w:r>
      <w:r w:rsidR="001E4A7C">
        <w:rPr>
          <w:b/>
          <w:sz w:val="22"/>
          <w:szCs w:val="22"/>
        </w:rPr>
        <w:t>244</w:t>
      </w:r>
      <w:r>
        <w:rPr>
          <w:b/>
          <w:sz w:val="22"/>
          <w:szCs w:val="22"/>
        </w:rPr>
        <w:t xml:space="preserve">/20,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tbl>
      <w:tblPr>
        <w:tblW w:w="10515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559"/>
        <w:gridCol w:w="1845"/>
        <w:gridCol w:w="1135"/>
        <w:gridCol w:w="1419"/>
        <w:gridCol w:w="1135"/>
        <w:gridCol w:w="851"/>
        <w:gridCol w:w="1720"/>
      </w:tblGrid>
      <w:tr w:rsidR="0072204C" w:rsidRPr="00F77C7A" w:rsidTr="009E50E7">
        <w:trPr>
          <w:trHeight w:val="645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2204C" w:rsidRDefault="0072204C" w:rsidP="009E50E7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2204C" w:rsidRDefault="0072204C" w:rsidP="009E50E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materiału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2204C" w:rsidRDefault="0072204C" w:rsidP="009E50E7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:rsidR="0072204C" w:rsidRDefault="0072204C" w:rsidP="009E50E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2204C" w:rsidRDefault="0072204C" w:rsidP="009E50E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Ilość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2204C" w:rsidRDefault="0072204C" w:rsidP="009E50E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Cena jednostkowa netto </w:t>
            </w: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2204C" w:rsidRDefault="0072204C" w:rsidP="009E50E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:rsidR="0072204C" w:rsidRDefault="0072204C" w:rsidP="009E50E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2204C" w:rsidRDefault="0072204C" w:rsidP="009E50E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:rsidR="0072204C" w:rsidRDefault="0072204C" w:rsidP="009E50E7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2204C" w:rsidRDefault="0072204C" w:rsidP="009E50E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:rsidR="0072204C" w:rsidRDefault="0072204C" w:rsidP="009E50E7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:rsidR="0072204C" w:rsidRDefault="0072204C" w:rsidP="009E50E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72204C" w:rsidRPr="00F77C7A" w:rsidTr="009E50E7">
        <w:trPr>
          <w:trHeight w:val="234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2204C" w:rsidRDefault="0072204C" w:rsidP="009E50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2204C" w:rsidRDefault="0072204C" w:rsidP="009E50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2204C" w:rsidRDefault="0072204C" w:rsidP="009E50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2204C" w:rsidRDefault="0072204C" w:rsidP="009E50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2204C" w:rsidRDefault="0072204C" w:rsidP="009E50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2204C" w:rsidRDefault="0072204C" w:rsidP="009E50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2204C" w:rsidRDefault="0072204C" w:rsidP="009E50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2204C" w:rsidRDefault="0072204C" w:rsidP="009E50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8</w:t>
            </w:r>
          </w:p>
        </w:tc>
      </w:tr>
      <w:tr w:rsidR="0072204C" w:rsidRPr="00F77C7A" w:rsidTr="009E50E7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2204C" w:rsidRPr="00D00E38" w:rsidRDefault="0072204C" w:rsidP="009E50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  <w:p w:rsidR="0072204C" w:rsidRPr="00D00E38" w:rsidRDefault="0072204C" w:rsidP="009E50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D00E38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4C" w:rsidRPr="004740FD" w:rsidRDefault="0072204C" w:rsidP="009E50E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Monitor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4C" w:rsidRPr="00451ADA" w:rsidRDefault="0072204C" w:rsidP="009E50E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4C" w:rsidRDefault="0072204C" w:rsidP="009E50E7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4C" w:rsidRDefault="0072204C" w:rsidP="009E50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4C" w:rsidRDefault="0072204C" w:rsidP="009E50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2204C" w:rsidRDefault="0072204C" w:rsidP="009E50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2204C" w:rsidRDefault="0072204C" w:rsidP="009E50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72204C" w:rsidRPr="00F77C7A" w:rsidTr="009E50E7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2204C" w:rsidRPr="00D00E38" w:rsidRDefault="0072204C" w:rsidP="009E50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4C" w:rsidRPr="004740FD" w:rsidRDefault="0072204C" w:rsidP="009E50E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Komputer stacjonarny typu terminal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4C" w:rsidRDefault="001E4A7C" w:rsidP="009E50E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Obudowa: …………………..</w:t>
            </w:r>
          </w:p>
          <w:p w:rsidR="001E4A7C" w:rsidRDefault="001E4A7C" w:rsidP="009E50E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Procesor: …………………..</w:t>
            </w:r>
          </w:p>
          <w:p w:rsidR="00991394" w:rsidRDefault="00991394" w:rsidP="009E50E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Pamięć typu DDR SODIMM:</w:t>
            </w:r>
          </w:p>
          <w:p w:rsidR="00991394" w:rsidRDefault="00991394" w:rsidP="009E50E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……………………Dysk typu SSD:</w:t>
            </w:r>
          </w:p>
          <w:p w:rsidR="00991394" w:rsidRDefault="00991394" w:rsidP="009E50E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…………………..</w:t>
            </w:r>
          </w:p>
          <w:p w:rsidR="00991394" w:rsidRDefault="00991394" w:rsidP="009E50E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Klawiatura;</w:t>
            </w:r>
          </w:p>
          <w:p w:rsidR="00991394" w:rsidRDefault="00991394" w:rsidP="009E50E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……………………</w:t>
            </w:r>
          </w:p>
          <w:p w:rsidR="00991394" w:rsidRDefault="00991394" w:rsidP="009E50E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Mysz:</w:t>
            </w:r>
          </w:p>
          <w:p w:rsidR="00991394" w:rsidRDefault="00991394" w:rsidP="009E50E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……………………</w:t>
            </w:r>
          </w:p>
          <w:p w:rsidR="001E4A7C" w:rsidRPr="00451ADA" w:rsidRDefault="001E4A7C" w:rsidP="009E50E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4C" w:rsidRDefault="0072204C" w:rsidP="009E50E7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4C" w:rsidRDefault="0072204C" w:rsidP="009E50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4C" w:rsidRDefault="0072204C" w:rsidP="009E50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2204C" w:rsidRDefault="0072204C" w:rsidP="009E50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2204C" w:rsidRDefault="0072204C" w:rsidP="009E50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72204C" w:rsidRPr="00F77C7A" w:rsidTr="009E50E7">
        <w:trPr>
          <w:trHeight w:val="163"/>
        </w:trPr>
        <w:tc>
          <w:tcPr>
            <w:tcW w:w="879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2204C" w:rsidRDefault="0072204C" w:rsidP="009E50E7">
            <w:pPr>
              <w:spacing w:line="276" w:lineRule="auto"/>
              <w:ind w:right="425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Razem: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2204C" w:rsidRDefault="0072204C" w:rsidP="009E50E7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</w:tbl>
    <w:p w:rsidR="0072204C" w:rsidRDefault="0072204C" w:rsidP="0072204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72204C" w:rsidRDefault="0072204C" w:rsidP="0072204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Słownie brutto :.......................................................................................................................</w:t>
      </w:r>
    </w:p>
    <w:p w:rsidR="0072204C" w:rsidRDefault="0072204C" w:rsidP="0072204C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72204C" w:rsidRDefault="0072204C" w:rsidP="0072204C">
      <w:pPr>
        <w:widowControl w:val="0"/>
        <w:spacing w:before="12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 zamówienia (kryterium oceny): do ………………. </w:t>
      </w:r>
      <w:r>
        <w:rPr>
          <w:sz w:val="22"/>
          <w:szCs w:val="22"/>
        </w:rPr>
        <w:t xml:space="preserve">dni </w:t>
      </w:r>
      <w:bookmarkStart w:id="0" w:name="_GoBack"/>
      <w:bookmarkEnd w:id="0"/>
      <w:r>
        <w:rPr>
          <w:sz w:val="22"/>
          <w:szCs w:val="22"/>
        </w:rPr>
        <w:t xml:space="preserve">od daty otrzymania zamówienia potwierdzonego przez </w:t>
      </w:r>
      <w:proofErr w:type="spellStart"/>
      <w:r>
        <w:rPr>
          <w:sz w:val="22"/>
          <w:szCs w:val="22"/>
        </w:rPr>
        <w:t>MNiSW</w:t>
      </w:r>
      <w:proofErr w:type="spellEnd"/>
    </w:p>
    <w:p w:rsidR="0072204C" w:rsidRPr="00FC7270" w:rsidRDefault="0072204C" w:rsidP="0072204C">
      <w:pPr>
        <w:rPr>
          <w:b/>
          <w:color w:val="000000"/>
          <w:sz w:val="22"/>
          <w:szCs w:val="22"/>
        </w:rPr>
      </w:pPr>
    </w:p>
    <w:p w:rsidR="0072204C" w:rsidRDefault="0072204C" w:rsidP="0072204C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(kryterium oceny): ……………………miesięcy</w:t>
      </w:r>
    </w:p>
    <w:p w:rsidR="0072204C" w:rsidRDefault="0072204C" w:rsidP="0072204C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:rsidR="0072204C" w:rsidRDefault="0072204C" w:rsidP="0072204C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72204C" w:rsidRDefault="0072204C" w:rsidP="0072204C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72204C" w:rsidRPr="00660341" w:rsidRDefault="0072204C" w:rsidP="0072204C">
      <w:pPr>
        <w:tabs>
          <w:tab w:val="left" w:pos="426"/>
        </w:tabs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</w:t>
      </w:r>
    </w:p>
    <w:p w:rsidR="0072204C" w:rsidRDefault="0072204C" w:rsidP="0072204C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72204C" w:rsidRDefault="0072204C" w:rsidP="0072204C">
      <w:pPr>
        <w:rPr>
          <w:b/>
          <w:sz w:val="22"/>
          <w:szCs w:val="22"/>
          <w:u w:val="single"/>
        </w:rPr>
      </w:pPr>
    </w:p>
    <w:p w:rsidR="0072204C" w:rsidRDefault="0072204C" w:rsidP="0072204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72204C" w:rsidRDefault="0072204C" w:rsidP="0072204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72204C" w:rsidRPr="00DC5D29" w:rsidRDefault="0072204C" w:rsidP="007220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72204C" w:rsidRDefault="0072204C" w:rsidP="007220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monitory i komputery stacjonarne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72204C" w:rsidRDefault="0072204C" w:rsidP="0072204C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>
        <w:rPr>
          <w:b/>
          <w:color w:val="000000"/>
          <w:sz w:val="22"/>
          <w:szCs w:val="22"/>
          <w:lang w:eastAsia="ar-SA"/>
        </w:rPr>
        <w:t xml:space="preserve">serwery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72204C" w:rsidRDefault="0072204C" w:rsidP="0072204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2204C" w:rsidRDefault="0072204C" w:rsidP="0072204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2204C" w:rsidRDefault="0072204C" w:rsidP="0072204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2204C" w:rsidRDefault="0072204C" w:rsidP="0072204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2204C" w:rsidTr="009E50E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204C" w:rsidRDefault="0072204C" w:rsidP="009E50E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204C" w:rsidRDefault="0072204C" w:rsidP="009E50E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72204C" w:rsidRDefault="0072204C" w:rsidP="009E50E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2204C" w:rsidRDefault="0072204C" w:rsidP="009E50E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72204C" w:rsidTr="009E50E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204C" w:rsidRDefault="0072204C" w:rsidP="009E50E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204C" w:rsidRDefault="0072204C" w:rsidP="009E50E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204C" w:rsidRDefault="0072204C" w:rsidP="009E50E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2204C" w:rsidTr="009E50E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204C" w:rsidRDefault="0072204C" w:rsidP="009E50E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204C" w:rsidRDefault="0072204C" w:rsidP="009E50E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204C" w:rsidRDefault="0072204C" w:rsidP="009E50E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2204C" w:rsidTr="009E50E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204C" w:rsidRDefault="0072204C" w:rsidP="009E50E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204C" w:rsidRDefault="0072204C" w:rsidP="009E50E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2204C" w:rsidRDefault="0072204C" w:rsidP="009E50E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72204C" w:rsidRDefault="0072204C" w:rsidP="0072204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72204C" w:rsidRDefault="0072204C" w:rsidP="0072204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72204C" w:rsidRDefault="0072204C" w:rsidP="0072204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72204C" w:rsidRDefault="0072204C" w:rsidP="0072204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72204C" w:rsidRDefault="0072204C" w:rsidP="0072204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72204C" w:rsidRDefault="0072204C" w:rsidP="0072204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72204C" w:rsidRDefault="0072204C" w:rsidP="0072204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2204C" w:rsidRDefault="0072204C" w:rsidP="007220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2204C" w:rsidRDefault="0072204C" w:rsidP="007220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2204C" w:rsidRDefault="0072204C" w:rsidP="007220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2204C" w:rsidRDefault="0072204C" w:rsidP="007220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2204C" w:rsidRDefault="0072204C" w:rsidP="007220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2204C" w:rsidRDefault="0072204C" w:rsidP="0072204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2204C" w:rsidRDefault="0072204C" w:rsidP="0072204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2204C" w:rsidRDefault="0072204C" w:rsidP="0072204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2204C" w:rsidRDefault="0072204C" w:rsidP="007220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2204C" w:rsidRDefault="0072204C" w:rsidP="007220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2204C" w:rsidRDefault="0072204C" w:rsidP="007220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2204C" w:rsidRDefault="0072204C" w:rsidP="007220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2204C" w:rsidRDefault="0072204C" w:rsidP="007220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2204C" w:rsidRDefault="0072204C" w:rsidP="007220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2204C" w:rsidRDefault="0072204C" w:rsidP="007220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2204C" w:rsidRDefault="0072204C" w:rsidP="007220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2204C" w:rsidRDefault="0072204C" w:rsidP="0072204C">
      <w:pPr>
        <w:jc w:val="both"/>
        <w:rPr>
          <w:sz w:val="22"/>
          <w:szCs w:val="22"/>
        </w:rPr>
      </w:pPr>
    </w:p>
    <w:p w:rsidR="0072204C" w:rsidRPr="0029777A" w:rsidRDefault="0072204C" w:rsidP="0072204C">
      <w:pPr>
        <w:jc w:val="both"/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72204C" w:rsidRPr="001C2A4F" w:rsidRDefault="0072204C" w:rsidP="0072204C"/>
    <w:p w:rsidR="0072204C" w:rsidRPr="008C604F" w:rsidRDefault="0072204C" w:rsidP="0072204C"/>
    <w:p w:rsidR="00FE545C" w:rsidRPr="00B71B60" w:rsidRDefault="00FE545C" w:rsidP="00B71B60"/>
    <w:sectPr w:rsidR="00FE545C" w:rsidRPr="00B71B6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383" w:rsidRDefault="00390383">
      <w:r>
        <w:separator/>
      </w:r>
    </w:p>
  </w:endnote>
  <w:endnote w:type="continuationSeparator" w:id="0">
    <w:p w:rsidR="00390383" w:rsidRDefault="00390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404" w:rsidRDefault="009124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404" w:rsidRDefault="009124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383" w:rsidRDefault="00390383">
      <w:r>
        <w:separator/>
      </w:r>
    </w:p>
  </w:footnote>
  <w:footnote w:type="continuationSeparator" w:id="0">
    <w:p w:rsidR="00390383" w:rsidRDefault="00390383">
      <w:r>
        <w:continuationSeparator/>
      </w:r>
    </w:p>
  </w:footnote>
  <w:footnote w:id="1">
    <w:p w:rsidR="0072204C" w:rsidRDefault="0072204C" w:rsidP="0072204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72204C" w:rsidRDefault="0072204C" w:rsidP="0072204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404" w:rsidRDefault="009124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404" w:rsidRDefault="009124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1B4958"/>
    <w:multiLevelType w:val="hybridMultilevel"/>
    <w:tmpl w:val="E88A7C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625DDB"/>
    <w:multiLevelType w:val="hybridMultilevel"/>
    <w:tmpl w:val="D2E2B4B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038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4A7C"/>
    <w:rsid w:val="00207E98"/>
    <w:rsid w:val="002723B0"/>
    <w:rsid w:val="00315A4A"/>
    <w:rsid w:val="0039038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2204C"/>
    <w:rsid w:val="007748F0"/>
    <w:rsid w:val="007A4321"/>
    <w:rsid w:val="00833933"/>
    <w:rsid w:val="00853083"/>
    <w:rsid w:val="008B2F0C"/>
    <w:rsid w:val="008B4928"/>
    <w:rsid w:val="008D2AB8"/>
    <w:rsid w:val="008F1C66"/>
    <w:rsid w:val="00912404"/>
    <w:rsid w:val="00970FE4"/>
    <w:rsid w:val="00991394"/>
    <w:rsid w:val="00A0022B"/>
    <w:rsid w:val="00A346FE"/>
    <w:rsid w:val="00A47B4D"/>
    <w:rsid w:val="00A83018"/>
    <w:rsid w:val="00B71B60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204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F65E3-A7FF-4B57-8152-D8EF902EF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669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1900-12-31T22:00:00Z</cp:lastPrinted>
  <dcterms:created xsi:type="dcterms:W3CDTF">2020-06-08T11:35:00Z</dcterms:created>
  <dcterms:modified xsi:type="dcterms:W3CDTF">2020-06-08T11:45:00Z</dcterms:modified>
</cp:coreProperties>
</file>