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2EF" w:rsidRPr="00C152EF" w:rsidRDefault="00C152EF">
      <w:pPr>
        <w:rPr>
          <w:b/>
          <w:bCs/>
          <w:sz w:val="24"/>
        </w:rPr>
      </w:pPr>
      <w:r w:rsidRPr="00C152EF">
        <w:rPr>
          <w:b/>
          <w:bCs/>
          <w:sz w:val="24"/>
        </w:rPr>
        <w:t>Politechnika Rzeszowska</w:t>
      </w:r>
    </w:p>
    <w:p w:rsidR="003F0CBE" w:rsidRDefault="00C152EF">
      <w:pPr>
        <w:rPr>
          <w:b/>
          <w:bCs/>
          <w:sz w:val="24"/>
        </w:rPr>
      </w:pPr>
      <w:r w:rsidRPr="00C152EF">
        <w:rPr>
          <w:b/>
          <w:bCs/>
          <w:sz w:val="24"/>
        </w:rPr>
        <w:t>Dział Logistyki i Zamówień Publicznych</w:t>
      </w:r>
    </w:p>
    <w:p w:rsidR="003F0CBE" w:rsidRDefault="00C152EF">
      <w:pPr>
        <w:rPr>
          <w:b/>
          <w:bCs/>
          <w:sz w:val="24"/>
        </w:rPr>
      </w:pPr>
      <w:r w:rsidRPr="00C152EF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C152EF">
        <w:rPr>
          <w:b/>
          <w:bCs/>
          <w:sz w:val="24"/>
        </w:rPr>
        <w:t>12</w:t>
      </w:r>
    </w:p>
    <w:p w:rsidR="003F0CBE" w:rsidRPr="00620A35" w:rsidRDefault="00C152EF" w:rsidP="00620A35">
      <w:pPr>
        <w:rPr>
          <w:b/>
          <w:bCs/>
          <w:sz w:val="24"/>
        </w:rPr>
      </w:pPr>
      <w:r w:rsidRPr="00C152EF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C152EF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152EF" w:rsidRPr="00C152EF">
        <w:rPr>
          <w:b/>
          <w:bCs/>
          <w:sz w:val="24"/>
        </w:rPr>
        <w:t>NA/O/141/2020/5</w:t>
      </w:r>
      <w:r>
        <w:rPr>
          <w:sz w:val="24"/>
        </w:rPr>
        <w:tab/>
        <w:t xml:space="preserve"> </w:t>
      </w:r>
      <w:r w:rsidR="00C152EF" w:rsidRPr="00C152EF">
        <w:rPr>
          <w:sz w:val="24"/>
        </w:rPr>
        <w:t>Rzeszów</w:t>
      </w:r>
      <w:r>
        <w:rPr>
          <w:sz w:val="24"/>
        </w:rPr>
        <w:t xml:space="preserve"> dnia: </w:t>
      </w:r>
      <w:r w:rsidR="00C152EF" w:rsidRPr="00C152EF">
        <w:rPr>
          <w:sz w:val="24"/>
        </w:rPr>
        <w:t>2020-06-17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«@t_oferent_zloz#lokal»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</w:instrText>
      </w:r>
      <w:r>
        <w:rPr>
          <w:b/>
          <w:noProof/>
          <w:sz w:val="24"/>
        </w:rPr>
        <w:instrText>zloz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63846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:rsidR="003F0CBE" w:rsidRPr="00B62562" w:rsidRDefault="003F0CBE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  <w:r w:rsidR="00620A35">
        <w:rPr>
          <w:b/>
          <w:sz w:val="28"/>
        </w:rPr>
        <w:t xml:space="preserve"> 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620A35">
        <w:rPr>
          <w:b/>
          <w:sz w:val="28"/>
        </w:rPr>
        <w:t xml:space="preserve">odrzuceniu ofert i </w:t>
      </w:r>
      <w:r>
        <w:rPr>
          <w:b/>
          <w:sz w:val="28"/>
        </w:rPr>
        <w:t>unieważnieniu postępowania</w:t>
      </w:r>
    </w:p>
    <w:p w:rsidR="003F0CBE" w:rsidRPr="00B62562" w:rsidRDefault="003F0CBE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152EF" w:rsidRPr="00C152EF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C152EF">
      <w:pPr>
        <w:spacing w:line="360" w:lineRule="auto"/>
        <w:jc w:val="both"/>
        <w:rPr>
          <w:sz w:val="24"/>
        </w:rPr>
      </w:pPr>
      <w:r w:rsidRPr="00C152EF">
        <w:rPr>
          <w:b/>
          <w:sz w:val="24"/>
        </w:rPr>
        <w:t xml:space="preserve">Dostawa maszyny czyszczącej do powierzchni w obiektach sportowych </w:t>
      </w:r>
      <w:proofErr w:type="spellStart"/>
      <w:r w:rsidRPr="00C152EF">
        <w:rPr>
          <w:b/>
          <w:sz w:val="24"/>
        </w:rPr>
        <w:t>CFiS</w:t>
      </w:r>
      <w:proofErr w:type="spellEnd"/>
      <w:r w:rsidRPr="00C152EF">
        <w:rPr>
          <w:b/>
          <w:sz w:val="24"/>
        </w:rPr>
        <w:t xml:space="preserve"> Politechniki Rzeszowskiej</w:t>
      </w:r>
      <w:r w:rsidR="003F0CBE">
        <w:rPr>
          <w:sz w:val="24"/>
        </w:rPr>
        <w:t>,</w:t>
      </w:r>
    </w:p>
    <w:p w:rsidR="0011084E" w:rsidRDefault="0011084E">
      <w:pPr>
        <w:spacing w:line="360" w:lineRule="auto"/>
        <w:jc w:val="both"/>
        <w:rPr>
          <w:sz w:val="24"/>
        </w:rPr>
      </w:pPr>
    </w:p>
    <w:p w:rsidR="0011084E" w:rsidRPr="00B364AD" w:rsidRDefault="00B364AD">
      <w:pPr>
        <w:spacing w:line="360" w:lineRule="auto"/>
        <w:jc w:val="both"/>
        <w:rPr>
          <w:b/>
          <w:sz w:val="24"/>
          <w:u w:val="single"/>
        </w:rPr>
      </w:pPr>
      <w:r w:rsidRPr="00B364AD">
        <w:rPr>
          <w:b/>
          <w:sz w:val="24"/>
          <w:u w:val="single"/>
        </w:rPr>
        <w:t xml:space="preserve">STRESZCZENIE OFERT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382"/>
        <w:gridCol w:w="2551"/>
      </w:tblGrid>
      <w:tr w:rsidR="0011084E" w:rsidRPr="00493F8C" w:rsidTr="0011084E">
        <w:tc>
          <w:tcPr>
            <w:tcW w:w="706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6382" w:type="dxa"/>
            <w:shd w:val="clear" w:color="auto" w:fill="auto"/>
            <w:vAlign w:val="center"/>
          </w:tcPr>
          <w:p w:rsidR="0011084E" w:rsidRDefault="0011084E" w:rsidP="00F139CB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1084E" w:rsidRPr="00490DC0" w:rsidRDefault="0011084E" w:rsidP="00F139CB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after="40"/>
              <w:jc w:val="center"/>
            </w:pPr>
            <w:r w:rsidRPr="00490DC0">
              <w:t>Cena oferty</w:t>
            </w:r>
          </w:p>
        </w:tc>
      </w:tr>
      <w:tr w:rsidR="0011084E" w:rsidRPr="00493F8C" w:rsidTr="0011084E">
        <w:tc>
          <w:tcPr>
            <w:tcW w:w="706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center"/>
            </w:pPr>
            <w:r w:rsidRPr="003C49D9">
              <w:t>1</w:t>
            </w:r>
          </w:p>
        </w:tc>
        <w:tc>
          <w:tcPr>
            <w:tcW w:w="6382" w:type="dxa"/>
            <w:shd w:val="clear" w:color="auto" w:fill="auto"/>
          </w:tcPr>
          <w:p w:rsidR="0011084E" w:rsidRPr="00490DC0" w:rsidRDefault="0011084E" w:rsidP="00F139CB">
            <w:pPr>
              <w:spacing w:before="40"/>
            </w:pPr>
            <w:r w:rsidRPr="003C49D9">
              <w:t>EX - ZONE Szymon Jeziorski</w:t>
            </w:r>
          </w:p>
          <w:p w:rsidR="0011084E" w:rsidRPr="00490DC0" w:rsidRDefault="0011084E" w:rsidP="00F139CB">
            <w:proofErr w:type="gramStart"/>
            <w:r w:rsidRPr="003C49D9">
              <w:t>ul</w:t>
            </w:r>
            <w:proofErr w:type="gramEnd"/>
            <w:r w:rsidRPr="003C49D9">
              <w:t>. Wyspowa</w:t>
            </w:r>
            <w:r w:rsidRPr="00490DC0">
              <w:t xml:space="preserve"> </w:t>
            </w:r>
            <w:r w:rsidRPr="003C49D9">
              <w:t>6/42</w:t>
            </w:r>
            <w:r w:rsidRPr="00490DC0">
              <w:t xml:space="preserve"> </w:t>
            </w:r>
          </w:p>
          <w:p w:rsidR="0011084E" w:rsidRPr="00490DC0" w:rsidRDefault="0011084E" w:rsidP="00F139CB">
            <w:pPr>
              <w:spacing w:after="40"/>
              <w:jc w:val="both"/>
            </w:pPr>
            <w:r w:rsidRPr="003C49D9">
              <w:t>03-687</w:t>
            </w:r>
            <w:r w:rsidRPr="00490DC0">
              <w:t xml:space="preserve"> </w:t>
            </w:r>
            <w:r w:rsidRPr="003C49D9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both"/>
            </w:pPr>
            <w:r w:rsidRPr="003C49D9">
              <w:t xml:space="preserve">24 598.77 </w:t>
            </w:r>
            <w:proofErr w:type="gramStart"/>
            <w:r w:rsidRPr="003C49D9">
              <w:t>zł</w:t>
            </w:r>
            <w:proofErr w:type="gramEnd"/>
          </w:p>
        </w:tc>
      </w:tr>
      <w:tr w:rsidR="0011084E" w:rsidRPr="00493F8C" w:rsidTr="0011084E">
        <w:tc>
          <w:tcPr>
            <w:tcW w:w="706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center"/>
            </w:pPr>
            <w:r w:rsidRPr="003C49D9">
              <w:t>2</w:t>
            </w:r>
          </w:p>
        </w:tc>
        <w:tc>
          <w:tcPr>
            <w:tcW w:w="6382" w:type="dxa"/>
            <w:shd w:val="clear" w:color="auto" w:fill="auto"/>
          </w:tcPr>
          <w:p w:rsidR="0011084E" w:rsidRPr="00490DC0" w:rsidRDefault="0011084E" w:rsidP="00F139CB">
            <w:pPr>
              <w:spacing w:before="40"/>
            </w:pPr>
            <w:r w:rsidRPr="003C49D9">
              <w:t xml:space="preserve">LINEA Dominika Jakubczyk </w:t>
            </w:r>
            <w:proofErr w:type="spellStart"/>
            <w:r w:rsidRPr="003C49D9">
              <w:t>Sp.J</w:t>
            </w:r>
            <w:proofErr w:type="spellEnd"/>
          </w:p>
          <w:p w:rsidR="0011084E" w:rsidRPr="00490DC0" w:rsidRDefault="0011084E" w:rsidP="00F139CB">
            <w:r w:rsidRPr="003C49D9">
              <w:t>Warszawska</w:t>
            </w:r>
            <w:r w:rsidRPr="00490DC0">
              <w:t xml:space="preserve"> </w:t>
            </w:r>
            <w:r w:rsidRPr="003C49D9">
              <w:t>40</w:t>
            </w:r>
            <w:r w:rsidRPr="00490DC0">
              <w:t xml:space="preserve"> </w:t>
            </w:r>
          </w:p>
          <w:p w:rsidR="0011084E" w:rsidRPr="00490DC0" w:rsidRDefault="0011084E" w:rsidP="00F139CB">
            <w:pPr>
              <w:spacing w:after="40"/>
              <w:jc w:val="both"/>
            </w:pPr>
            <w:r w:rsidRPr="003C49D9">
              <w:t>35-205</w:t>
            </w:r>
            <w:r w:rsidRPr="00490DC0">
              <w:t xml:space="preserve"> </w:t>
            </w:r>
            <w:r w:rsidRPr="003C49D9"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both"/>
            </w:pPr>
            <w:r w:rsidRPr="003C49D9">
              <w:t xml:space="preserve">23 862.00 </w:t>
            </w:r>
            <w:proofErr w:type="gramStart"/>
            <w:r w:rsidRPr="003C49D9">
              <w:t>zł</w:t>
            </w:r>
            <w:proofErr w:type="gramEnd"/>
          </w:p>
        </w:tc>
      </w:tr>
      <w:tr w:rsidR="0011084E" w:rsidRPr="00493F8C" w:rsidTr="0011084E">
        <w:tc>
          <w:tcPr>
            <w:tcW w:w="706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center"/>
            </w:pPr>
            <w:bookmarkStart w:id="0" w:name="_GoBack"/>
            <w:r w:rsidRPr="003C49D9">
              <w:t>3</w:t>
            </w:r>
          </w:p>
        </w:tc>
        <w:tc>
          <w:tcPr>
            <w:tcW w:w="6382" w:type="dxa"/>
            <w:shd w:val="clear" w:color="auto" w:fill="auto"/>
          </w:tcPr>
          <w:p w:rsidR="0011084E" w:rsidRPr="00490DC0" w:rsidRDefault="0011084E" w:rsidP="00F139CB">
            <w:pPr>
              <w:spacing w:before="40"/>
            </w:pPr>
            <w:r w:rsidRPr="003C49D9">
              <w:t>Przedsiębiorstwo Produkcyjno-Handlowo-Usługowe Arras" S.CM. Lis R. Żołądź</w:t>
            </w:r>
          </w:p>
          <w:p w:rsidR="0011084E" w:rsidRPr="00490DC0" w:rsidRDefault="0011084E" w:rsidP="00F139CB">
            <w:proofErr w:type="gramStart"/>
            <w:r w:rsidRPr="003C49D9">
              <w:t>ul</w:t>
            </w:r>
            <w:proofErr w:type="gramEnd"/>
            <w:r w:rsidRPr="003C49D9">
              <w:t xml:space="preserve">. </w:t>
            </w:r>
            <w:proofErr w:type="spellStart"/>
            <w:r w:rsidRPr="003C49D9">
              <w:t>Kwatkowskiego</w:t>
            </w:r>
            <w:proofErr w:type="spellEnd"/>
            <w:r w:rsidRPr="00490DC0">
              <w:t xml:space="preserve"> </w:t>
            </w:r>
            <w:r w:rsidRPr="003C49D9">
              <w:t>2b</w:t>
            </w:r>
            <w:r w:rsidRPr="00490DC0">
              <w:t xml:space="preserve"> </w:t>
            </w:r>
          </w:p>
          <w:p w:rsidR="0011084E" w:rsidRPr="00490DC0" w:rsidRDefault="0011084E" w:rsidP="00F139CB">
            <w:pPr>
              <w:spacing w:after="40"/>
              <w:jc w:val="both"/>
            </w:pPr>
            <w:r w:rsidRPr="003C49D9">
              <w:t>39-300</w:t>
            </w:r>
            <w:r w:rsidRPr="00490DC0">
              <w:t xml:space="preserve"> </w:t>
            </w:r>
            <w:r w:rsidRPr="003C49D9">
              <w:t>Mielec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084E" w:rsidRPr="00490DC0" w:rsidRDefault="0011084E" w:rsidP="00F139CB">
            <w:pPr>
              <w:spacing w:before="120" w:after="120"/>
              <w:jc w:val="both"/>
            </w:pPr>
            <w:r w:rsidRPr="003C49D9">
              <w:t xml:space="preserve">25 522.00 </w:t>
            </w:r>
            <w:proofErr w:type="gramStart"/>
            <w:r w:rsidRPr="003C49D9">
              <w:t>zł</w:t>
            </w:r>
            <w:proofErr w:type="gramEnd"/>
          </w:p>
        </w:tc>
      </w:tr>
      <w:bookmarkEnd w:id="0"/>
    </w:tbl>
    <w:p w:rsidR="0011084E" w:rsidRDefault="0011084E">
      <w:pPr>
        <w:spacing w:line="360" w:lineRule="auto"/>
        <w:jc w:val="both"/>
        <w:rPr>
          <w:sz w:val="24"/>
        </w:rPr>
      </w:pPr>
    </w:p>
    <w:p w:rsidR="00020DF5" w:rsidRPr="00B62562" w:rsidRDefault="00020DF5" w:rsidP="00020DF5">
      <w:pPr>
        <w:pStyle w:val="Nagwek6"/>
        <w:rPr>
          <w:rFonts w:ascii="Times New Roman" w:hAnsi="Times New Roman"/>
          <w:b w:val="0"/>
          <w:sz w:val="16"/>
          <w:szCs w:val="16"/>
        </w:rPr>
      </w:pPr>
    </w:p>
    <w:p w:rsidR="003F0CBE" w:rsidRPr="00B62562" w:rsidRDefault="00B62562">
      <w:pPr>
        <w:spacing w:line="360" w:lineRule="auto"/>
        <w:jc w:val="both"/>
        <w:rPr>
          <w:b/>
          <w:sz w:val="24"/>
          <w:u w:val="single"/>
        </w:rPr>
      </w:pPr>
      <w:r w:rsidRPr="00B62562">
        <w:rPr>
          <w:b/>
          <w:sz w:val="24"/>
          <w:u w:val="single"/>
        </w:rPr>
        <w:t xml:space="preserve">ODRZUCONE OFERTY </w:t>
      </w:r>
    </w:p>
    <w:tbl>
      <w:tblPr>
        <w:tblW w:w="907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098"/>
      </w:tblGrid>
      <w:tr w:rsidR="00B62562" w:rsidTr="0080565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B62562" w:rsidRDefault="00B62562" w:rsidP="0080565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Nazwa</w:t>
            </w:r>
            <w:proofErr w:type="gramStart"/>
            <w:r>
              <w:rPr>
                <w:b/>
              </w:rPr>
              <w:t>, adres</w:t>
            </w:r>
            <w:proofErr w:type="gramEnd"/>
            <w:r>
              <w:rPr>
                <w:b/>
              </w:rPr>
              <w:t xml:space="preserve"> Wykonawcy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B62562" w:rsidRDefault="00B62562" w:rsidP="0080565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Podstawa prawna, uzasadnienie odrzucenia oferty</w:t>
            </w:r>
          </w:p>
        </w:tc>
      </w:tr>
      <w:tr w:rsidR="00B62562" w:rsidTr="0080565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B62562" w:rsidRDefault="00B62562" w:rsidP="0080565A">
            <w:pPr>
              <w:spacing w:before="60"/>
            </w:pPr>
            <w:r w:rsidRPr="00E47E3E">
              <w:t>EX - ZONE Szymon Jeziorski</w:t>
            </w:r>
          </w:p>
          <w:p w:rsidR="00B62562" w:rsidRDefault="00B62562" w:rsidP="0080565A">
            <w:proofErr w:type="gramStart"/>
            <w:r w:rsidRPr="00E47E3E">
              <w:t>ul</w:t>
            </w:r>
            <w:proofErr w:type="gramEnd"/>
            <w:r w:rsidRPr="00E47E3E">
              <w:t>. Wyspowa</w:t>
            </w:r>
            <w:r>
              <w:t xml:space="preserve"> </w:t>
            </w:r>
            <w:r w:rsidRPr="00E47E3E">
              <w:t>6</w:t>
            </w:r>
            <w:r>
              <w:t xml:space="preserve"> </w:t>
            </w:r>
            <w:r w:rsidRPr="00E47E3E">
              <w:t>/42</w:t>
            </w:r>
          </w:p>
          <w:p w:rsidR="00B62562" w:rsidRDefault="00B62562" w:rsidP="0080565A">
            <w:pPr>
              <w:spacing w:after="60"/>
            </w:pPr>
            <w:r w:rsidRPr="00E47E3E">
              <w:t>03-687</w:t>
            </w:r>
            <w:r>
              <w:t xml:space="preserve"> </w:t>
            </w:r>
            <w:r w:rsidRPr="00E47E3E">
              <w:t>Warszawa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62562" w:rsidRPr="00E47E3E" w:rsidRDefault="00B62562" w:rsidP="0080565A">
            <w:pPr>
              <w:jc w:val="both"/>
            </w:pPr>
            <w:r w:rsidRPr="00E47E3E">
              <w:t xml:space="preserve">Zamawiający w szczegółowym opisie przedmiotu </w:t>
            </w:r>
            <w:r>
              <w:t>zamówienia wymagał zaoferowania</w:t>
            </w:r>
            <w:r w:rsidRPr="00E47E3E">
              <w:t xml:space="preserve"> czasu trwania baterii 4-5 h, Wykonawca zaoferował czas trwania baterii</w:t>
            </w:r>
            <w:r>
              <w:t xml:space="preserve"> 2,5h</w:t>
            </w:r>
            <w:r w:rsidRPr="00E47E3E">
              <w:t>.</w:t>
            </w:r>
          </w:p>
          <w:p w:rsidR="00B62562" w:rsidRDefault="00B62562" w:rsidP="0080565A">
            <w:pPr>
              <w:jc w:val="both"/>
            </w:pPr>
            <w:r w:rsidRPr="00E47E3E">
              <w:t>Wobec powyższego oferta Wykonawcy została odrzucona, jako niezgodna z szczegółowym opisem przedmiotu zamówienia.</w:t>
            </w:r>
          </w:p>
        </w:tc>
      </w:tr>
      <w:tr w:rsidR="00B62562" w:rsidTr="0080565A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B62562" w:rsidRDefault="00B62562" w:rsidP="0080565A">
            <w:pPr>
              <w:spacing w:before="60"/>
            </w:pPr>
            <w:r w:rsidRPr="00E47E3E">
              <w:t xml:space="preserve">LINEA Dominika Jakubczyk </w:t>
            </w:r>
            <w:proofErr w:type="spellStart"/>
            <w:r w:rsidRPr="00E47E3E">
              <w:t>Sp.J</w:t>
            </w:r>
            <w:proofErr w:type="spellEnd"/>
          </w:p>
          <w:p w:rsidR="00B62562" w:rsidRDefault="00B62562" w:rsidP="0080565A">
            <w:r w:rsidRPr="00E47E3E">
              <w:t>Warszawska</w:t>
            </w:r>
            <w:r>
              <w:t xml:space="preserve"> </w:t>
            </w:r>
            <w:r w:rsidRPr="00E47E3E">
              <w:t>40</w:t>
            </w:r>
            <w:r>
              <w:t xml:space="preserve"> </w:t>
            </w:r>
          </w:p>
          <w:p w:rsidR="00B62562" w:rsidRDefault="00B62562" w:rsidP="0080565A">
            <w:pPr>
              <w:spacing w:after="60"/>
            </w:pPr>
            <w:r w:rsidRPr="00E47E3E">
              <w:lastRenderedPageBreak/>
              <w:t>35-205</w:t>
            </w:r>
            <w:r>
              <w:t xml:space="preserve"> </w:t>
            </w:r>
            <w:r w:rsidRPr="00E47E3E">
              <w:t>Rzeszów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62562" w:rsidRPr="00E47E3E" w:rsidRDefault="00B62562" w:rsidP="0080565A">
            <w:pPr>
              <w:jc w:val="both"/>
            </w:pPr>
            <w:r w:rsidRPr="00E47E3E">
              <w:lastRenderedPageBreak/>
              <w:t xml:space="preserve">Zamawiający w szczegółowym opisie przedmiotu </w:t>
            </w:r>
            <w:r>
              <w:t>zamówienia wymagał zaoferowania</w:t>
            </w:r>
            <w:r w:rsidRPr="00E47E3E">
              <w:t xml:space="preserve"> czasu trwania baterii 4-5 h, Wykonawca zaoferował czas trwania baterii 3h.</w:t>
            </w:r>
          </w:p>
          <w:p w:rsidR="00B62562" w:rsidRDefault="00B62562" w:rsidP="0080565A">
            <w:pPr>
              <w:jc w:val="both"/>
            </w:pPr>
            <w:r w:rsidRPr="00E47E3E">
              <w:lastRenderedPageBreak/>
              <w:t>Wobec powyższego oferta Wykonawcy została odrzucona, jako niezgodna z szczegółowym opisem przedmiotu zamówienia.</w:t>
            </w:r>
          </w:p>
        </w:tc>
      </w:tr>
    </w:tbl>
    <w:p w:rsidR="00B62562" w:rsidRDefault="00B62562">
      <w:pPr>
        <w:spacing w:line="360" w:lineRule="auto"/>
        <w:jc w:val="both"/>
        <w:rPr>
          <w:sz w:val="24"/>
        </w:rPr>
      </w:pPr>
    </w:p>
    <w:p w:rsidR="00B62562" w:rsidRDefault="00C52FE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Postępowanie zostało </w:t>
      </w:r>
      <w:proofErr w:type="gramStart"/>
      <w:r w:rsidR="00B16967">
        <w:rPr>
          <w:sz w:val="24"/>
        </w:rPr>
        <w:t>unieważnione ponieważ</w:t>
      </w:r>
      <w:proofErr w:type="gramEnd"/>
      <w:r>
        <w:rPr>
          <w:sz w:val="24"/>
        </w:rPr>
        <w:t xml:space="preserve">, kwota najkorzystniejszej oferty </w:t>
      </w:r>
      <w:r w:rsidR="00B16967">
        <w:rPr>
          <w:sz w:val="24"/>
        </w:rPr>
        <w:t>przekracza kwotę jaką Zamawiający zamierzał przeznaczyć na realizację zamówienia.</w:t>
      </w: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846" w:rsidRDefault="00E63846">
      <w:r>
        <w:separator/>
      </w:r>
    </w:p>
  </w:endnote>
  <w:endnote w:type="continuationSeparator" w:id="0">
    <w:p w:rsidR="00E63846" w:rsidRDefault="00E6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D51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84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846" w:rsidRDefault="00E63846">
      <w:r>
        <w:separator/>
      </w:r>
    </w:p>
  </w:footnote>
  <w:footnote w:type="continuationSeparator" w:id="0">
    <w:p w:rsidR="00E63846" w:rsidRDefault="00E63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2EF" w:rsidRDefault="00C152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2EF" w:rsidRDefault="00C152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2EF" w:rsidRDefault="00C152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846"/>
    <w:rsid w:val="00020DF5"/>
    <w:rsid w:val="000345C2"/>
    <w:rsid w:val="00047A30"/>
    <w:rsid w:val="0011084E"/>
    <w:rsid w:val="001B1480"/>
    <w:rsid w:val="002D47D4"/>
    <w:rsid w:val="00372CE9"/>
    <w:rsid w:val="003F0CBE"/>
    <w:rsid w:val="00420F05"/>
    <w:rsid w:val="005644C6"/>
    <w:rsid w:val="00620A35"/>
    <w:rsid w:val="006E6C0F"/>
    <w:rsid w:val="007A2D48"/>
    <w:rsid w:val="007D5145"/>
    <w:rsid w:val="009553F8"/>
    <w:rsid w:val="00A86662"/>
    <w:rsid w:val="00AF7988"/>
    <w:rsid w:val="00B1578C"/>
    <w:rsid w:val="00B16967"/>
    <w:rsid w:val="00B364AD"/>
    <w:rsid w:val="00B62562"/>
    <w:rsid w:val="00BA77A9"/>
    <w:rsid w:val="00BF7AFB"/>
    <w:rsid w:val="00C152EF"/>
    <w:rsid w:val="00C52FE7"/>
    <w:rsid w:val="00CC422D"/>
    <w:rsid w:val="00CE52C3"/>
    <w:rsid w:val="00E63846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88E490-52A4-4D5D-B494-03BBA045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236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3</cp:revision>
  <cp:lastPrinted>2001-02-25T08:00:00Z</cp:lastPrinted>
  <dcterms:created xsi:type="dcterms:W3CDTF">2020-06-17T06:32:00Z</dcterms:created>
  <dcterms:modified xsi:type="dcterms:W3CDTF">2020-06-17T06:39:00Z</dcterms:modified>
</cp:coreProperties>
</file>