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49E53" w14:textId="7CDE5BDA" w:rsidR="00821C80" w:rsidRPr="00710E75" w:rsidRDefault="006A43A2">
      <w:pPr>
        <w:pStyle w:val="Nagwek3"/>
        <w:rPr>
          <w:rFonts w:cs="Arial"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AD7968" wp14:editId="031796FA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BE947D" w14:textId="77777777" w:rsidR="00821C80" w:rsidRDefault="00821C80"/>
                          <w:p w14:paraId="79533C6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410FB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04A04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863BA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AB70C6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012468D" w14:textId="77777777"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8297B59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AD7968"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" filled="f" strokeweight=".25pt">
                <v:textbox inset="1pt,1pt,1pt,1pt">
                  <w:txbxContent>
                    <w:p w14:paraId="1BBE947D" w14:textId="77777777" w:rsidR="00821C80" w:rsidRDefault="00821C80"/>
                    <w:p w14:paraId="79533C6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9410FB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004A04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C863BA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4AB70C6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012468D" w14:textId="77777777"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8297B59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710E75">
        <w:rPr>
          <w:rFonts w:cs="Arial"/>
          <w:szCs w:val="22"/>
        </w:rPr>
        <w:t xml:space="preserve">Załącznik nr </w:t>
      </w:r>
      <w:r w:rsidR="00B572A6">
        <w:rPr>
          <w:rFonts w:cs="Arial"/>
          <w:szCs w:val="22"/>
        </w:rPr>
        <w:t>9</w:t>
      </w:r>
      <w:r w:rsidR="00D0758A">
        <w:rPr>
          <w:rFonts w:cs="Arial"/>
          <w:szCs w:val="22"/>
        </w:rPr>
        <w:t xml:space="preserve"> do SIWZ</w:t>
      </w:r>
    </w:p>
    <w:p w14:paraId="314A9924" w14:textId="77777777" w:rsidR="00821C80" w:rsidRPr="00DF1FAE" w:rsidRDefault="00821C80">
      <w:pPr>
        <w:rPr>
          <w:rFonts w:ascii="Arial" w:hAnsi="Arial" w:cs="Arial"/>
          <w:sz w:val="22"/>
        </w:rPr>
      </w:pPr>
    </w:p>
    <w:p w14:paraId="15E1D363" w14:textId="77777777" w:rsidR="00821C80" w:rsidRPr="00DF1FAE" w:rsidRDefault="00821C80">
      <w:pPr>
        <w:rPr>
          <w:rFonts w:ascii="Arial" w:hAnsi="Arial" w:cs="Arial"/>
          <w:sz w:val="22"/>
        </w:rPr>
      </w:pPr>
    </w:p>
    <w:p w14:paraId="137734FA" w14:textId="363AA0F6" w:rsidR="00821C80" w:rsidRPr="00710E75" w:rsidRDefault="00150D7E" w:rsidP="00DF1FAE">
      <w:pPr>
        <w:rPr>
          <w:rFonts w:ascii="Arial" w:hAnsi="Arial" w:cs="Arial"/>
          <w:sz w:val="22"/>
          <w:szCs w:val="24"/>
        </w:rPr>
      </w:pPr>
      <w:r w:rsidRPr="00710E75">
        <w:rPr>
          <w:rFonts w:ascii="Arial" w:hAnsi="Arial" w:cs="Arial"/>
          <w:sz w:val="22"/>
          <w:szCs w:val="24"/>
        </w:rPr>
        <w:t xml:space="preserve">Znak sprawy: </w:t>
      </w:r>
      <w:r w:rsidR="00C65D18" w:rsidRPr="00710E75">
        <w:rPr>
          <w:rFonts w:ascii="Arial" w:hAnsi="Arial" w:cs="Arial"/>
          <w:sz w:val="22"/>
          <w:szCs w:val="24"/>
        </w:rPr>
        <w:t>ADZP-381-</w:t>
      </w:r>
      <w:r w:rsidR="00B3152F">
        <w:rPr>
          <w:rFonts w:ascii="Arial" w:hAnsi="Arial" w:cs="Arial"/>
          <w:sz w:val="22"/>
          <w:szCs w:val="24"/>
        </w:rPr>
        <w:t>33</w:t>
      </w:r>
      <w:r w:rsidR="00B572A6">
        <w:rPr>
          <w:rFonts w:ascii="Arial" w:hAnsi="Arial" w:cs="Arial"/>
          <w:sz w:val="22"/>
          <w:szCs w:val="24"/>
        </w:rPr>
        <w:t>/20</w:t>
      </w:r>
    </w:p>
    <w:p w14:paraId="5F3818E6" w14:textId="77777777" w:rsidR="00821C80" w:rsidRPr="00710E75" w:rsidRDefault="0060654D">
      <w:pPr>
        <w:pStyle w:val="Nagwek4"/>
        <w:rPr>
          <w:rFonts w:cs="Arial"/>
          <w:spacing w:val="30"/>
          <w:szCs w:val="24"/>
        </w:rPr>
      </w:pPr>
      <w:r w:rsidRPr="00710E75">
        <w:rPr>
          <w:rFonts w:cs="Arial"/>
          <w:spacing w:val="30"/>
          <w:szCs w:val="24"/>
        </w:rPr>
        <w:t>WYKAZ OSÓB</w:t>
      </w:r>
    </w:p>
    <w:p w14:paraId="16056A0A" w14:textId="5F92F539" w:rsidR="00150D7E" w:rsidRDefault="00B572A6" w:rsidP="0060654D">
      <w:pPr>
        <w:pStyle w:val="Tekstpodstawowy2"/>
        <w:rPr>
          <w:rFonts w:ascii="Arial" w:hAnsi="Arial" w:cs="Arial"/>
          <w:bCs/>
          <w:sz w:val="22"/>
          <w:szCs w:val="22"/>
        </w:rPr>
      </w:pPr>
      <w:r w:rsidRPr="00B572A6">
        <w:rPr>
          <w:rFonts w:ascii="Arial" w:hAnsi="Arial" w:cs="Arial"/>
          <w:bCs/>
          <w:sz w:val="22"/>
          <w:szCs w:val="22"/>
        </w:rPr>
        <w:t>Wykazu osób, skierowanych przez wykonawcę do realizacji zamówienia publicznego, w szczególności odpowiedzialnych za świadczenie usług, wraz z informacjami na temat ich kwalifikacji zawodowych, uprawnień, doświadczenia i wykształcenia niezbędnych do wykonania zamówienia publicznego, a także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B572A6">
        <w:rPr>
          <w:rFonts w:ascii="Arial" w:hAnsi="Arial" w:cs="Arial"/>
          <w:bCs/>
          <w:sz w:val="22"/>
          <w:szCs w:val="22"/>
        </w:rPr>
        <w:t>zakresu wykonywanych przez nie czynności oraz informacją o podstawie do dysponowania tymi osobami</w:t>
      </w:r>
      <w:r>
        <w:rPr>
          <w:rFonts w:ascii="Arial" w:hAnsi="Arial" w:cs="Arial"/>
          <w:bCs/>
          <w:sz w:val="22"/>
          <w:szCs w:val="22"/>
        </w:rPr>
        <w:t>.</w:t>
      </w:r>
    </w:p>
    <w:p w14:paraId="23D66420" w14:textId="77777777" w:rsidR="00B572A6" w:rsidRPr="00710E75" w:rsidRDefault="00B572A6" w:rsidP="0060654D">
      <w:pPr>
        <w:pStyle w:val="Tekstpodstawowy2"/>
        <w:rPr>
          <w:rFonts w:ascii="Arial" w:hAnsi="Arial" w:cs="Arial"/>
          <w:sz w:val="22"/>
          <w:szCs w:val="22"/>
        </w:rPr>
      </w:pPr>
    </w:p>
    <w:p w14:paraId="68C1C7D7" w14:textId="77777777" w:rsidR="00150D7E" w:rsidRPr="00710E75" w:rsidRDefault="00150D7E" w:rsidP="00150D7E">
      <w:pPr>
        <w:jc w:val="both"/>
        <w:rPr>
          <w:rFonts w:ascii="Arial" w:hAnsi="Arial" w:cs="Arial"/>
          <w:sz w:val="22"/>
          <w:szCs w:val="22"/>
        </w:rPr>
      </w:pPr>
      <w:r w:rsidRPr="00710E75">
        <w:rPr>
          <w:rFonts w:ascii="Arial" w:hAnsi="Arial" w:cs="Arial"/>
          <w:sz w:val="22"/>
          <w:szCs w:val="22"/>
        </w:rPr>
        <w:t xml:space="preserve">Składając ofertę w postępowaniu o udzielenie zamówienia publicznego prowadzonym w trybie </w:t>
      </w:r>
      <w:r w:rsidR="00C65D18" w:rsidRPr="00710E75">
        <w:rPr>
          <w:rFonts w:ascii="Arial" w:hAnsi="Arial" w:cs="Arial"/>
          <w:b/>
          <w:sz w:val="22"/>
          <w:szCs w:val="22"/>
        </w:rPr>
        <w:t>przetarg</w:t>
      </w:r>
      <w:r w:rsidR="00D8586A">
        <w:rPr>
          <w:rFonts w:ascii="Arial" w:hAnsi="Arial" w:cs="Arial"/>
          <w:b/>
          <w:sz w:val="22"/>
          <w:szCs w:val="22"/>
        </w:rPr>
        <w:t>u</w:t>
      </w:r>
      <w:r w:rsidR="00C65D18" w:rsidRPr="00710E75">
        <w:rPr>
          <w:rFonts w:ascii="Arial" w:hAnsi="Arial" w:cs="Arial"/>
          <w:b/>
          <w:sz w:val="22"/>
          <w:szCs w:val="22"/>
        </w:rPr>
        <w:t xml:space="preserve"> nieograniczon</w:t>
      </w:r>
      <w:r w:rsidR="00D8586A">
        <w:rPr>
          <w:rFonts w:ascii="Arial" w:hAnsi="Arial" w:cs="Arial"/>
          <w:b/>
          <w:sz w:val="22"/>
          <w:szCs w:val="22"/>
        </w:rPr>
        <w:t>ego</w:t>
      </w:r>
      <w:r w:rsidRPr="00710E75">
        <w:rPr>
          <w:rFonts w:ascii="Arial" w:hAnsi="Arial" w:cs="Arial"/>
          <w:b/>
          <w:bCs/>
          <w:sz w:val="22"/>
          <w:szCs w:val="22"/>
        </w:rPr>
        <w:t xml:space="preserve"> </w:t>
      </w:r>
      <w:r w:rsidR="00D8586A">
        <w:rPr>
          <w:rFonts w:ascii="Arial" w:hAnsi="Arial" w:cs="Arial"/>
          <w:sz w:val="22"/>
          <w:szCs w:val="22"/>
        </w:rPr>
        <w:t>w przedmiocie</w:t>
      </w:r>
      <w:r w:rsidRPr="00710E75">
        <w:rPr>
          <w:rFonts w:ascii="Arial" w:hAnsi="Arial" w:cs="Arial"/>
          <w:sz w:val="22"/>
          <w:szCs w:val="22"/>
        </w:rPr>
        <w:t>:</w:t>
      </w:r>
    </w:p>
    <w:p w14:paraId="65E82F12" w14:textId="77777777" w:rsidR="00B572A6" w:rsidRPr="00B572A6" w:rsidRDefault="00B572A6" w:rsidP="00B572A6">
      <w:pPr>
        <w:pStyle w:val="Tekstpodstawowy2"/>
        <w:rPr>
          <w:rFonts w:ascii="Arial" w:hAnsi="Arial" w:cs="Arial"/>
          <w:b/>
          <w:sz w:val="22"/>
          <w:szCs w:val="22"/>
        </w:rPr>
      </w:pPr>
      <w:bookmarkStart w:id="0" w:name="_Hlk40427796"/>
      <w:r w:rsidRPr="00B572A6">
        <w:rPr>
          <w:rFonts w:ascii="Arial" w:hAnsi="Arial" w:cs="Arial"/>
          <w:b/>
          <w:sz w:val="22"/>
          <w:szCs w:val="22"/>
        </w:rPr>
        <w:t xml:space="preserve">„Świadczenie usług w zakresie transportu z Zespołem Specjalistycznym typu S dla SZOZ </w:t>
      </w:r>
    </w:p>
    <w:p w14:paraId="7548D485" w14:textId="10400809" w:rsidR="00150D7E" w:rsidRPr="00710E75" w:rsidRDefault="00B572A6" w:rsidP="00B572A6">
      <w:pPr>
        <w:pStyle w:val="Tekstpodstawowy2"/>
        <w:rPr>
          <w:rFonts w:ascii="Arial" w:hAnsi="Arial" w:cs="Arial"/>
          <w:sz w:val="22"/>
          <w:szCs w:val="22"/>
        </w:rPr>
      </w:pPr>
      <w:r w:rsidRPr="00B572A6">
        <w:rPr>
          <w:rFonts w:ascii="Arial" w:hAnsi="Arial" w:cs="Arial"/>
          <w:b/>
          <w:sz w:val="22"/>
          <w:szCs w:val="22"/>
        </w:rPr>
        <w:t>n MiD w Poznaniu”</w:t>
      </w:r>
      <w:bookmarkEnd w:id="0"/>
      <w:r w:rsidR="00F35D5A">
        <w:rPr>
          <w:rFonts w:ascii="Arial" w:hAnsi="Arial" w:cs="Arial"/>
          <w:b/>
          <w:sz w:val="22"/>
          <w:szCs w:val="22"/>
        </w:rPr>
        <w:t xml:space="preserve"> </w:t>
      </w:r>
      <w:r w:rsidR="00150D7E" w:rsidRPr="00710E75">
        <w:rPr>
          <w:rFonts w:ascii="Arial" w:hAnsi="Arial" w:cs="Arial"/>
          <w:sz w:val="22"/>
          <w:szCs w:val="22"/>
        </w:rPr>
        <w:t>OŚWIADCZAM(Y), że w wykonaniu niniejszego zamówienia będą uczestniczyć następujące osoby:</w:t>
      </w:r>
    </w:p>
    <w:p w14:paraId="060DF7EB" w14:textId="77777777" w:rsidR="0060654D" w:rsidRPr="00DF1FAE" w:rsidRDefault="0060654D" w:rsidP="0060654D">
      <w:pPr>
        <w:pStyle w:val="Tekstpodstawowy2"/>
        <w:rPr>
          <w:rFonts w:ascii="Arial" w:hAnsi="Arial" w:cs="Arial"/>
        </w:rPr>
      </w:pPr>
    </w:p>
    <w:tbl>
      <w:tblPr>
        <w:tblW w:w="14627" w:type="dxa"/>
        <w:tblInd w:w="-6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2861"/>
        <w:gridCol w:w="2126"/>
        <w:gridCol w:w="2977"/>
        <w:gridCol w:w="3544"/>
      </w:tblGrid>
      <w:tr w:rsidR="00F35D5A" w:rsidRPr="00C72783" w14:paraId="67D77F26" w14:textId="4808D623" w:rsidTr="00F35D5A">
        <w:trPr>
          <w:cantSplit/>
          <w:trHeight w:val="600"/>
        </w:trPr>
        <w:tc>
          <w:tcPr>
            <w:tcW w:w="3119" w:type="dxa"/>
            <w:vAlign w:val="center"/>
          </w:tcPr>
          <w:p w14:paraId="70DFD04C" w14:textId="77777777" w:rsidR="00F35D5A" w:rsidRPr="00C72783" w:rsidRDefault="00F35D5A" w:rsidP="0060654D">
            <w:pPr>
              <w:jc w:val="center"/>
              <w:rPr>
                <w:rFonts w:ascii="Arial" w:hAnsi="Arial" w:cs="Arial"/>
                <w:b/>
              </w:rPr>
            </w:pPr>
            <w:r w:rsidRPr="00C72783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2861" w:type="dxa"/>
            <w:vAlign w:val="center"/>
          </w:tcPr>
          <w:p w14:paraId="5546D8B0" w14:textId="4B12186E" w:rsidR="00F35D5A" w:rsidRPr="00C72783" w:rsidRDefault="00F35D5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C72783">
              <w:rPr>
                <w:rFonts w:ascii="Arial" w:hAnsi="Arial" w:cs="Arial"/>
                <w:b/>
              </w:rPr>
              <w:t>Opis posiadanych kwalifikacji zawodowych</w:t>
            </w:r>
            <w:r>
              <w:rPr>
                <w:rFonts w:ascii="Arial" w:hAnsi="Arial" w:cs="Arial"/>
                <w:b/>
              </w:rPr>
              <w:t>, uprawnień</w:t>
            </w:r>
            <w:r w:rsidRPr="00C72783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52BAEA3" w14:textId="53818D8A" w:rsidR="00F35D5A" w:rsidRPr="00C72783" w:rsidRDefault="00F35D5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Wykształcenie</w:t>
            </w:r>
          </w:p>
        </w:tc>
        <w:tc>
          <w:tcPr>
            <w:tcW w:w="2977" w:type="dxa"/>
          </w:tcPr>
          <w:p w14:paraId="59025F62" w14:textId="77777777" w:rsidR="00F35D5A" w:rsidRDefault="00F35D5A" w:rsidP="00F35D5A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</w:rPr>
            </w:pPr>
          </w:p>
          <w:p w14:paraId="7D842DE8" w14:textId="564CF7EA" w:rsidR="00F35D5A" w:rsidRPr="00C72783" w:rsidRDefault="00C540E8" w:rsidP="00F35D5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Zakres wykonywanych czynności</w:t>
            </w:r>
          </w:p>
        </w:tc>
        <w:tc>
          <w:tcPr>
            <w:tcW w:w="3544" w:type="dxa"/>
          </w:tcPr>
          <w:p w14:paraId="32983FD8" w14:textId="77777777" w:rsidR="00C540E8" w:rsidRPr="00C540E8" w:rsidRDefault="00C540E8" w:rsidP="00C540E8">
            <w:pPr>
              <w:pStyle w:val="Nagwek"/>
              <w:rPr>
                <w:rFonts w:ascii="Arial" w:hAnsi="Arial" w:cs="Arial"/>
                <w:b/>
              </w:rPr>
            </w:pPr>
            <w:r w:rsidRPr="00C540E8">
              <w:rPr>
                <w:rFonts w:ascii="Arial" w:hAnsi="Arial" w:cs="Arial"/>
                <w:b/>
              </w:rPr>
              <w:t xml:space="preserve">Informacja </w:t>
            </w:r>
          </w:p>
          <w:p w14:paraId="01FC066B" w14:textId="61CFA9BE" w:rsidR="00F35D5A" w:rsidRPr="00F35D5A" w:rsidRDefault="00C540E8" w:rsidP="00C540E8">
            <w:pPr>
              <w:pStyle w:val="Nagwek"/>
              <w:rPr>
                <w:rFonts w:ascii="Arial" w:hAnsi="Arial" w:cs="Arial"/>
                <w:b/>
              </w:rPr>
            </w:pPr>
            <w:r w:rsidRPr="00C540E8">
              <w:rPr>
                <w:rFonts w:ascii="Arial" w:hAnsi="Arial" w:cs="Arial"/>
                <w:b/>
              </w:rPr>
              <w:t>o podstawie dysponowania tymi osobami*</w:t>
            </w:r>
          </w:p>
          <w:p w14:paraId="160BCCAB" w14:textId="3C8EF942" w:rsidR="00F35D5A" w:rsidRPr="00F35D5A" w:rsidRDefault="00F35D5A" w:rsidP="00F35D5A">
            <w:pPr>
              <w:pStyle w:val="Nagwek"/>
              <w:rPr>
                <w:rFonts w:ascii="Arial" w:hAnsi="Arial" w:cs="Arial"/>
                <w:b/>
              </w:rPr>
            </w:pPr>
            <w:r w:rsidRPr="00F35D5A">
              <w:rPr>
                <w:rFonts w:ascii="Arial" w:hAnsi="Arial" w:cs="Arial"/>
                <w:b/>
              </w:rPr>
              <w:t>Dysponowanie bezpośrednie / zobowiązanie podmiotu trzeciego</w:t>
            </w:r>
          </w:p>
        </w:tc>
      </w:tr>
      <w:tr w:rsidR="00F35D5A" w:rsidRPr="00C72783" w14:paraId="59CCD2D0" w14:textId="5DB76854" w:rsidTr="00F35D5A">
        <w:trPr>
          <w:cantSplit/>
          <w:trHeight w:hRule="exact" w:val="4124"/>
        </w:trPr>
        <w:tc>
          <w:tcPr>
            <w:tcW w:w="3119" w:type="dxa"/>
          </w:tcPr>
          <w:p w14:paraId="4DF8628D" w14:textId="5DEDDBED" w:rsidR="00F35D5A" w:rsidRPr="006C316C" w:rsidRDefault="00F35D5A" w:rsidP="006C316C">
            <w:pPr>
              <w:pStyle w:val="Akapitzlist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6C316C">
              <w:rPr>
                <w:rFonts w:ascii="Arial" w:hAnsi="Arial" w:cs="Arial"/>
              </w:rPr>
              <w:t xml:space="preserve">Imię i nazwisko </w:t>
            </w:r>
          </w:p>
          <w:p w14:paraId="4CE99775" w14:textId="77777777" w:rsidR="00F35D5A" w:rsidRPr="00C72783" w:rsidRDefault="00F35D5A" w:rsidP="00C72783">
            <w:pPr>
              <w:ind w:left="321"/>
              <w:rPr>
                <w:rFonts w:ascii="Arial" w:hAnsi="Arial" w:cs="Arial"/>
              </w:rPr>
            </w:pPr>
          </w:p>
          <w:p w14:paraId="38645459" w14:textId="77777777" w:rsidR="00F35D5A" w:rsidRPr="00C72783" w:rsidRDefault="00F35D5A" w:rsidP="00C72783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>……………………………</w:t>
            </w:r>
          </w:p>
          <w:p w14:paraId="7C04A2EF" w14:textId="77777777" w:rsidR="00F35D5A" w:rsidRPr="00C72783" w:rsidRDefault="00F35D5A" w:rsidP="00C72783">
            <w:pPr>
              <w:ind w:left="321"/>
              <w:rPr>
                <w:rFonts w:ascii="Arial" w:hAnsi="Arial" w:cs="Arial"/>
              </w:rPr>
            </w:pPr>
          </w:p>
          <w:p w14:paraId="641B5C91" w14:textId="0977D4AD" w:rsidR="00F35D5A" w:rsidRPr="00C72783" w:rsidRDefault="00F35D5A" w:rsidP="00F35D5A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>………..………………….</w:t>
            </w:r>
          </w:p>
        </w:tc>
        <w:tc>
          <w:tcPr>
            <w:tcW w:w="2861" w:type="dxa"/>
          </w:tcPr>
          <w:p w14:paraId="7ACEB8D0" w14:textId="2BC1BB12" w:rsidR="00F35D5A" w:rsidRPr="00C72783" w:rsidRDefault="00F35D5A" w:rsidP="007917F1">
            <w:pPr>
              <w:ind w:left="316" w:right="17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794FD78" w14:textId="77777777" w:rsidR="00F35D5A" w:rsidRPr="00C72783" w:rsidRDefault="00F35D5A" w:rsidP="00C72783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487069EE" w14:textId="77777777" w:rsidR="00F35D5A" w:rsidRDefault="00F35D5A" w:rsidP="00C72783">
            <w:pPr>
              <w:rPr>
                <w:rFonts w:ascii="Arial" w:hAnsi="Arial" w:cs="Arial"/>
              </w:rPr>
            </w:pPr>
          </w:p>
          <w:p w14:paraId="635FC8EB" w14:textId="77777777" w:rsidR="006C316C" w:rsidRDefault="006C316C" w:rsidP="00C72783">
            <w:pPr>
              <w:rPr>
                <w:rFonts w:ascii="Arial" w:hAnsi="Arial" w:cs="Arial"/>
              </w:rPr>
            </w:pPr>
          </w:p>
          <w:p w14:paraId="47DCAC6E" w14:textId="48297A51" w:rsidR="006C316C" w:rsidRPr="00C72783" w:rsidRDefault="006C316C" w:rsidP="00C727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103AEA">
              <w:rPr>
                <w:rFonts w:ascii="Arial" w:hAnsi="Arial" w:cs="Arial"/>
              </w:rPr>
              <w:t xml:space="preserve">             Lekarz</w:t>
            </w:r>
          </w:p>
        </w:tc>
        <w:tc>
          <w:tcPr>
            <w:tcW w:w="3544" w:type="dxa"/>
          </w:tcPr>
          <w:p w14:paraId="602A3ECC" w14:textId="77777777" w:rsidR="00F35D5A" w:rsidRPr="00C72783" w:rsidRDefault="00F35D5A" w:rsidP="00C72783">
            <w:pPr>
              <w:rPr>
                <w:rFonts w:ascii="Arial" w:hAnsi="Arial" w:cs="Arial"/>
              </w:rPr>
            </w:pPr>
          </w:p>
        </w:tc>
      </w:tr>
      <w:tr w:rsidR="00F35D5A" w:rsidRPr="00C72783" w14:paraId="488CEDAF" w14:textId="4FB8019C" w:rsidTr="00F35D5A">
        <w:trPr>
          <w:cantSplit/>
          <w:trHeight w:hRule="exact" w:val="2851"/>
        </w:trPr>
        <w:tc>
          <w:tcPr>
            <w:tcW w:w="3119" w:type="dxa"/>
          </w:tcPr>
          <w:p w14:paraId="30D46DA7" w14:textId="18F76747" w:rsidR="00F35D5A" w:rsidRPr="006C316C" w:rsidRDefault="006C316C" w:rsidP="006C31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    2)</w:t>
            </w:r>
          </w:p>
          <w:p w14:paraId="607F6427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 xml:space="preserve">Imię i nazwisko </w:t>
            </w:r>
          </w:p>
          <w:p w14:paraId="123206C2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243A0B1B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>……………………………</w:t>
            </w:r>
          </w:p>
          <w:p w14:paraId="61C8E159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727A0BAA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>………..………………….</w:t>
            </w:r>
          </w:p>
          <w:p w14:paraId="4F1E6E05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5D6F99FE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1D739FDC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77C874B0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603185DD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66E947EC" w14:textId="77777777" w:rsidR="00F35D5A" w:rsidRPr="00C72783" w:rsidRDefault="00F35D5A" w:rsidP="00D0758A">
            <w:pPr>
              <w:ind w:left="321"/>
              <w:rPr>
                <w:rFonts w:ascii="Arial" w:hAnsi="Arial" w:cs="Arial"/>
              </w:rPr>
            </w:pPr>
          </w:p>
        </w:tc>
        <w:tc>
          <w:tcPr>
            <w:tcW w:w="2861" w:type="dxa"/>
          </w:tcPr>
          <w:p w14:paraId="5A8618DD" w14:textId="77777777" w:rsidR="00F35D5A" w:rsidRPr="00310828" w:rsidRDefault="00F35D5A" w:rsidP="00F35D5A">
            <w:pPr>
              <w:pStyle w:val="Akapitzlist"/>
              <w:ind w:right="17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574AFE6" w14:textId="77777777" w:rsidR="00F35D5A" w:rsidRPr="00C72783" w:rsidRDefault="00F35D5A">
            <w:pPr>
              <w:spacing w:before="120"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7CDB3E2E" w14:textId="23DAC4C5" w:rsidR="00F35D5A" w:rsidRPr="00C72783" w:rsidRDefault="00103AEA">
            <w:pPr>
              <w:spacing w:before="12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Ratownik medyczny</w:t>
            </w:r>
          </w:p>
        </w:tc>
        <w:tc>
          <w:tcPr>
            <w:tcW w:w="3544" w:type="dxa"/>
          </w:tcPr>
          <w:p w14:paraId="61228DEB" w14:textId="77777777" w:rsidR="00F35D5A" w:rsidRPr="00C72783" w:rsidRDefault="00F35D5A">
            <w:pPr>
              <w:spacing w:before="120" w:line="360" w:lineRule="auto"/>
              <w:rPr>
                <w:rFonts w:ascii="Arial" w:hAnsi="Arial" w:cs="Arial"/>
              </w:rPr>
            </w:pPr>
          </w:p>
        </w:tc>
      </w:tr>
      <w:tr w:rsidR="00F35D5A" w:rsidRPr="00C72783" w14:paraId="45C41D9D" w14:textId="77777777" w:rsidTr="00F35D5A">
        <w:trPr>
          <w:cantSplit/>
          <w:trHeight w:hRule="exact" w:val="2548"/>
        </w:trPr>
        <w:tc>
          <w:tcPr>
            <w:tcW w:w="3119" w:type="dxa"/>
          </w:tcPr>
          <w:p w14:paraId="1E9FD98E" w14:textId="27901970" w:rsidR="00F35D5A" w:rsidRPr="006C316C" w:rsidRDefault="006C316C" w:rsidP="006C31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3)</w:t>
            </w:r>
          </w:p>
          <w:p w14:paraId="7569EC88" w14:textId="6C95474E" w:rsidR="00F35D5A" w:rsidRPr="006C316C" w:rsidRDefault="006C316C" w:rsidP="006C316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F35D5A" w:rsidRPr="006C316C">
              <w:rPr>
                <w:rFonts w:ascii="Arial" w:hAnsi="Arial" w:cs="Arial"/>
              </w:rPr>
              <w:t xml:space="preserve">Imię i nazwisko </w:t>
            </w:r>
          </w:p>
          <w:p w14:paraId="7BA41656" w14:textId="77777777" w:rsidR="00F35D5A" w:rsidRPr="00F35D5A" w:rsidRDefault="00F35D5A" w:rsidP="006C316C">
            <w:pPr>
              <w:pStyle w:val="Akapitzlist"/>
              <w:jc w:val="both"/>
              <w:rPr>
                <w:rFonts w:ascii="Arial" w:hAnsi="Arial" w:cs="Arial"/>
              </w:rPr>
            </w:pPr>
          </w:p>
          <w:p w14:paraId="60F9E809" w14:textId="5F6AC568" w:rsidR="00F35D5A" w:rsidRPr="006C316C" w:rsidRDefault="006C316C" w:rsidP="006C316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F35D5A" w:rsidRPr="006C316C">
              <w:rPr>
                <w:rFonts w:ascii="Arial" w:hAnsi="Arial" w:cs="Arial"/>
              </w:rPr>
              <w:t>…………………………</w:t>
            </w:r>
          </w:p>
          <w:p w14:paraId="6E4798C7" w14:textId="77777777" w:rsidR="00F35D5A" w:rsidRPr="00F35D5A" w:rsidRDefault="00F35D5A" w:rsidP="006C316C">
            <w:pPr>
              <w:pStyle w:val="Akapitzlist"/>
              <w:jc w:val="both"/>
              <w:rPr>
                <w:rFonts w:ascii="Arial" w:hAnsi="Arial" w:cs="Arial"/>
              </w:rPr>
            </w:pPr>
          </w:p>
          <w:p w14:paraId="4BBCFFA1" w14:textId="5C43ACA5" w:rsidR="00F35D5A" w:rsidRPr="006C316C" w:rsidRDefault="006C316C" w:rsidP="006C316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F35D5A" w:rsidRPr="006C316C">
              <w:rPr>
                <w:rFonts w:ascii="Arial" w:hAnsi="Arial" w:cs="Arial"/>
              </w:rPr>
              <w:t>………..………………….</w:t>
            </w:r>
          </w:p>
          <w:p w14:paraId="23475B83" w14:textId="77777777" w:rsidR="00F35D5A" w:rsidRDefault="00F35D5A" w:rsidP="00F35D5A">
            <w:pPr>
              <w:pStyle w:val="Akapitzlist"/>
              <w:rPr>
                <w:rFonts w:ascii="Arial" w:hAnsi="Arial" w:cs="Arial"/>
              </w:rPr>
            </w:pPr>
          </w:p>
        </w:tc>
        <w:tc>
          <w:tcPr>
            <w:tcW w:w="2861" w:type="dxa"/>
          </w:tcPr>
          <w:p w14:paraId="038E765A" w14:textId="77777777" w:rsidR="00F35D5A" w:rsidRPr="00310828" w:rsidRDefault="00F35D5A" w:rsidP="00F35D5A">
            <w:pPr>
              <w:pStyle w:val="Akapitzlist"/>
              <w:ind w:right="17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B5F124C" w14:textId="77777777" w:rsidR="00F35D5A" w:rsidRPr="00C72783" w:rsidRDefault="00F35D5A">
            <w:pPr>
              <w:spacing w:before="120"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594D988B" w14:textId="0E8750B3" w:rsidR="00F35D5A" w:rsidRPr="00C72783" w:rsidRDefault="00103AEA">
            <w:pPr>
              <w:spacing w:before="12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Ratownik medyczny</w:t>
            </w:r>
          </w:p>
        </w:tc>
        <w:tc>
          <w:tcPr>
            <w:tcW w:w="3544" w:type="dxa"/>
          </w:tcPr>
          <w:p w14:paraId="10E1E969" w14:textId="77777777" w:rsidR="00F35D5A" w:rsidRPr="00C72783" w:rsidRDefault="00F35D5A">
            <w:pPr>
              <w:spacing w:before="120" w:line="360" w:lineRule="auto"/>
              <w:rPr>
                <w:rFonts w:ascii="Arial" w:hAnsi="Arial" w:cs="Arial"/>
              </w:rPr>
            </w:pPr>
          </w:p>
        </w:tc>
      </w:tr>
    </w:tbl>
    <w:p w14:paraId="61873853" w14:textId="09DD9842" w:rsidR="007B4CC6" w:rsidRDefault="007B4CC6" w:rsidP="007B4CC6">
      <w:pPr>
        <w:spacing w:line="256" w:lineRule="auto"/>
        <w:ind w:left="1299"/>
        <w:rPr>
          <w:i/>
        </w:rPr>
      </w:pPr>
    </w:p>
    <w:p w14:paraId="2041201D" w14:textId="3038AB25" w:rsidR="006C316C" w:rsidRDefault="006C316C" w:rsidP="00D328C0">
      <w:pPr>
        <w:jc w:val="both"/>
        <w:rPr>
          <w:rFonts w:ascii="Arial" w:hAnsi="Arial" w:cs="Arial"/>
          <w:b/>
        </w:rPr>
      </w:pPr>
      <w:r w:rsidRPr="00C540E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niepotrzebne skreślić</w:t>
      </w:r>
    </w:p>
    <w:p w14:paraId="090A6D22" w14:textId="700957CA" w:rsidR="006C316C" w:rsidRDefault="006C316C" w:rsidP="00D328C0">
      <w:pPr>
        <w:jc w:val="both"/>
        <w:rPr>
          <w:rFonts w:ascii="Arial" w:hAnsi="Arial" w:cs="Arial"/>
          <w:b/>
        </w:rPr>
      </w:pPr>
    </w:p>
    <w:p w14:paraId="3179C131" w14:textId="26F5425A" w:rsidR="006C316C" w:rsidRDefault="006C316C" w:rsidP="00D328C0">
      <w:pPr>
        <w:jc w:val="both"/>
        <w:rPr>
          <w:rFonts w:ascii="Arial" w:hAnsi="Arial" w:cs="Arial"/>
          <w:b/>
        </w:rPr>
      </w:pPr>
    </w:p>
    <w:p w14:paraId="29FF5076" w14:textId="42BE8992" w:rsidR="006C316C" w:rsidRDefault="006C316C" w:rsidP="00D328C0">
      <w:pPr>
        <w:jc w:val="both"/>
        <w:rPr>
          <w:rFonts w:ascii="Arial" w:hAnsi="Arial" w:cs="Arial"/>
          <w:b/>
        </w:rPr>
      </w:pPr>
    </w:p>
    <w:p w14:paraId="22B0838D" w14:textId="77777777" w:rsidR="006C316C" w:rsidRDefault="006C316C" w:rsidP="00D328C0">
      <w:pPr>
        <w:jc w:val="both"/>
        <w:rPr>
          <w:rFonts w:ascii="Arial" w:hAnsi="Arial" w:cs="Arial"/>
          <w:b/>
        </w:rPr>
      </w:pPr>
    </w:p>
    <w:p w14:paraId="19732F62" w14:textId="77777777" w:rsidR="006C316C" w:rsidRDefault="006C316C" w:rsidP="00D328C0">
      <w:pPr>
        <w:jc w:val="both"/>
        <w:rPr>
          <w:rFonts w:ascii="Arial" w:hAnsi="Arial" w:cs="Arial"/>
          <w:b/>
        </w:rPr>
      </w:pPr>
    </w:p>
    <w:p w14:paraId="7847B9E8" w14:textId="253265AC" w:rsidR="00D328C0" w:rsidRDefault="00D328C0" w:rsidP="00D328C0">
      <w:pPr>
        <w:jc w:val="both"/>
        <w:rPr>
          <w:rFonts w:ascii="Arial" w:hAnsi="Arial" w:cs="Arial"/>
          <w:sz w:val="24"/>
          <w:vertAlign w:val="superscript"/>
        </w:rPr>
      </w:pPr>
      <w:r w:rsidRPr="00DF1FAE">
        <w:rPr>
          <w:rFonts w:ascii="Arial" w:hAnsi="Arial" w:cs="Arial"/>
          <w:sz w:val="24"/>
        </w:rPr>
        <w:t>………….</w:t>
      </w:r>
      <w:r w:rsidRPr="00D328C0">
        <w:rPr>
          <w:rFonts w:ascii="Arial" w:hAnsi="Arial" w:cs="Arial"/>
          <w:sz w:val="18"/>
          <w:szCs w:val="18"/>
        </w:rPr>
        <w:t>dnia</w:t>
      </w:r>
      <w:r w:rsidRPr="00DF1FAE">
        <w:rPr>
          <w:rFonts w:ascii="Arial" w:hAnsi="Arial" w:cs="Arial"/>
          <w:sz w:val="24"/>
        </w:rPr>
        <w:t xml:space="preserve"> ………………..…</w:t>
      </w:r>
      <w:r>
        <w:rPr>
          <w:rFonts w:ascii="Arial" w:hAnsi="Arial" w:cs="Arial"/>
          <w:sz w:val="24"/>
        </w:rPr>
        <w:t xml:space="preserve">                                                                              </w:t>
      </w:r>
      <w:r w:rsidRPr="00DF1FAE">
        <w:rPr>
          <w:rFonts w:ascii="Arial" w:hAnsi="Arial" w:cs="Arial"/>
          <w:sz w:val="24"/>
        </w:rPr>
        <w:t>……………………………………………………..</w:t>
      </w:r>
      <w:r w:rsidRPr="00D328C0">
        <w:rPr>
          <w:rFonts w:ascii="Arial" w:hAnsi="Arial" w:cs="Arial"/>
          <w:sz w:val="24"/>
          <w:vertAlign w:val="superscript"/>
        </w:rPr>
        <w:t xml:space="preserve"> </w:t>
      </w:r>
    </w:p>
    <w:p w14:paraId="72B3FAE8" w14:textId="77777777" w:rsidR="00D328C0" w:rsidRPr="00DF1FAE" w:rsidRDefault="00D328C0" w:rsidP="00D328C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DF1FAE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  <w:r w:rsidR="00AA594F" w:rsidRPr="00DF1FAE">
        <w:rPr>
          <w:rFonts w:ascii="Arial" w:hAnsi="Arial" w:cs="Arial"/>
          <w:sz w:val="24"/>
        </w:rPr>
        <w:t xml:space="preserve">      </w:t>
      </w:r>
      <w:r>
        <w:rPr>
          <w:rFonts w:ascii="Arial" w:hAnsi="Arial" w:cs="Arial"/>
          <w:sz w:val="24"/>
        </w:rPr>
        <w:t xml:space="preserve">                             </w:t>
      </w:r>
    </w:p>
    <w:sectPr w:rsidR="00D328C0" w:rsidRPr="00DF1FAE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2CB6A3" w14:textId="77777777" w:rsidR="0054039F" w:rsidRDefault="0054039F">
      <w:r>
        <w:separator/>
      </w:r>
    </w:p>
  </w:endnote>
  <w:endnote w:type="continuationSeparator" w:id="0">
    <w:p w14:paraId="1CD5EDAA" w14:textId="77777777" w:rsidR="0054039F" w:rsidRDefault="0054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86F9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DDA7DB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E94D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6119AD" w14:textId="77777777" w:rsidR="00821C80" w:rsidRDefault="00821C80">
    <w:pPr>
      <w:pStyle w:val="Stopka"/>
      <w:tabs>
        <w:tab w:val="clear" w:pos="4536"/>
      </w:tabs>
      <w:jc w:val="center"/>
    </w:pPr>
  </w:p>
  <w:p w14:paraId="4B2301AD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40E8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40E8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50A1D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5EC73E" w14:textId="77777777" w:rsidR="00821C80" w:rsidRDefault="00821C80">
    <w:pPr>
      <w:pStyle w:val="Stopka"/>
      <w:tabs>
        <w:tab w:val="clear" w:pos="4536"/>
      </w:tabs>
      <w:jc w:val="center"/>
    </w:pPr>
  </w:p>
  <w:p w14:paraId="0A0E90A2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1E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B3BC8F" w14:textId="77777777" w:rsidR="0054039F" w:rsidRDefault="0054039F">
      <w:r>
        <w:separator/>
      </w:r>
    </w:p>
  </w:footnote>
  <w:footnote w:type="continuationSeparator" w:id="0">
    <w:p w14:paraId="2FA3631A" w14:textId="77777777" w:rsidR="0054039F" w:rsidRDefault="00540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C5CE6" w14:textId="77777777" w:rsidR="00C65D18" w:rsidRDefault="00C65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174D8" w14:textId="77777777" w:rsidR="00C65D18" w:rsidRDefault="00C65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D705E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A6AE8"/>
    <w:multiLevelType w:val="hybridMultilevel"/>
    <w:tmpl w:val="0F765E98"/>
    <w:lvl w:ilvl="0" w:tplc="C2EA1D30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" w15:restartNumberingAfterBreak="0">
    <w:nsid w:val="11510FF5"/>
    <w:multiLevelType w:val="hybridMultilevel"/>
    <w:tmpl w:val="44E221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DA5F6E"/>
    <w:multiLevelType w:val="hybridMultilevel"/>
    <w:tmpl w:val="44E221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EE1BF0"/>
    <w:multiLevelType w:val="hybridMultilevel"/>
    <w:tmpl w:val="A1AA9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1C1"/>
    <w:multiLevelType w:val="hybridMultilevel"/>
    <w:tmpl w:val="A1AA9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E7B44"/>
    <w:multiLevelType w:val="hybridMultilevel"/>
    <w:tmpl w:val="B5006AAE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80152"/>
    <w:multiLevelType w:val="hybridMultilevel"/>
    <w:tmpl w:val="1D4EA3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D15184"/>
    <w:multiLevelType w:val="hybridMultilevel"/>
    <w:tmpl w:val="A67451B4"/>
    <w:lvl w:ilvl="0" w:tplc="4DC032B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ED4E8FAC">
      <w:start w:val="1"/>
      <w:numFmt w:val="decimal"/>
      <w:lvlText w:val="%2)"/>
      <w:lvlJc w:val="left"/>
      <w:pPr>
        <w:ind w:left="1760" w:hanging="360"/>
      </w:pPr>
      <w:rPr>
        <w:rFonts w:hint="default"/>
      </w:rPr>
    </w:lvl>
    <w:lvl w:ilvl="2" w:tplc="D9BA7840">
      <w:start w:val="1"/>
      <w:numFmt w:val="upperLetter"/>
      <w:lvlText w:val="%3."/>
      <w:lvlJc w:val="left"/>
      <w:pPr>
        <w:ind w:left="26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</w:lvl>
    <w:lvl w:ilvl="2">
      <w:start w:val="1"/>
      <w:numFmt w:val="decimal"/>
      <w:lvlText w:val="%1.%2.%3."/>
      <w:lvlJc w:val="left"/>
      <w:pPr>
        <w:ind w:left="1400" w:hanging="720"/>
      </w:pPr>
    </w:lvl>
    <w:lvl w:ilvl="3">
      <w:start w:val="1"/>
      <w:numFmt w:val="decimal"/>
      <w:lvlText w:val="%1.%2.%3.%4."/>
      <w:lvlJc w:val="left"/>
      <w:pPr>
        <w:ind w:left="1740" w:hanging="720"/>
      </w:pPr>
    </w:lvl>
    <w:lvl w:ilvl="4">
      <w:start w:val="1"/>
      <w:numFmt w:val="decimal"/>
      <w:lvlText w:val="%1.%2.%3.%4.%5."/>
      <w:lvlJc w:val="left"/>
      <w:pPr>
        <w:ind w:left="2440" w:hanging="1080"/>
      </w:pPr>
    </w:lvl>
    <w:lvl w:ilvl="5">
      <w:start w:val="1"/>
      <w:numFmt w:val="decimal"/>
      <w:lvlText w:val="%1.%2.%3.%4.%5.%6."/>
      <w:lvlJc w:val="left"/>
      <w:pPr>
        <w:ind w:left="2780" w:hanging="1080"/>
      </w:pPr>
    </w:lvl>
    <w:lvl w:ilvl="6">
      <w:start w:val="1"/>
      <w:numFmt w:val="decimal"/>
      <w:lvlText w:val="%1.%2.%3.%4.%5.%6.%7."/>
      <w:lvlJc w:val="left"/>
      <w:pPr>
        <w:ind w:left="3480" w:hanging="1440"/>
      </w:pPr>
    </w:lvl>
    <w:lvl w:ilvl="7">
      <w:start w:val="1"/>
      <w:numFmt w:val="decimal"/>
      <w:lvlText w:val="%1.%2.%3.%4.%5.%6.%7.%8."/>
      <w:lvlJc w:val="left"/>
      <w:pPr>
        <w:ind w:left="3820" w:hanging="1440"/>
      </w:pPr>
    </w:lvl>
    <w:lvl w:ilvl="8">
      <w:start w:val="1"/>
      <w:numFmt w:val="decimal"/>
      <w:lvlText w:val="%1.%2.%3.%4.%5.%6.%7.%8.%9."/>
      <w:lvlJc w:val="left"/>
      <w:pPr>
        <w:ind w:left="4520" w:hanging="1800"/>
      </w:pPr>
    </w:lvl>
  </w:abstractNum>
  <w:abstractNum w:abstractNumId="9" w15:restartNumberingAfterBreak="0">
    <w:nsid w:val="5CC11DBC"/>
    <w:multiLevelType w:val="hybridMultilevel"/>
    <w:tmpl w:val="B4024F2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724658E"/>
    <w:multiLevelType w:val="hybridMultilevel"/>
    <w:tmpl w:val="44E221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BEB4009"/>
    <w:multiLevelType w:val="hybridMultilevel"/>
    <w:tmpl w:val="1D4EA3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11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1E"/>
    <w:rsid w:val="00103AEA"/>
    <w:rsid w:val="00150D7E"/>
    <w:rsid w:val="00155156"/>
    <w:rsid w:val="00167DCC"/>
    <w:rsid w:val="002B6877"/>
    <w:rsid w:val="00310828"/>
    <w:rsid w:val="003749C6"/>
    <w:rsid w:val="0039072D"/>
    <w:rsid w:val="003E762A"/>
    <w:rsid w:val="004E070D"/>
    <w:rsid w:val="005028C0"/>
    <w:rsid w:val="00506876"/>
    <w:rsid w:val="0054039F"/>
    <w:rsid w:val="00567D18"/>
    <w:rsid w:val="00572F30"/>
    <w:rsid w:val="0060654D"/>
    <w:rsid w:val="006A43A2"/>
    <w:rsid w:val="006C316C"/>
    <w:rsid w:val="007064BA"/>
    <w:rsid w:val="00710E75"/>
    <w:rsid w:val="0077156D"/>
    <w:rsid w:val="007917F1"/>
    <w:rsid w:val="007B4CC6"/>
    <w:rsid w:val="00821C80"/>
    <w:rsid w:val="0083114E"/>
    <w:rsid w:val="00936CFB"/>
    <w:rsid w:val="00980415"/>
    <w:rsid w:val="009C437A"/>
    <w:rsid w:val="009D1E23"/>
    <w:rsid w:val="00A21B72"/>
    <w:rsid w:val="00AA594F"/>
    <w:rsid w:val="00B11EA3"/>
    <w:rsid w:val="00B3152F"/>
    <w:rsid w:val="00B41A5F"/>
    <w:rsid w:val="00B551AF"/>
    <w:rsid w:val="00B572A6"/>
    <w:rsid w:val="00C21E1E"/>
    <w:rsid w:val="00C540E8"/>
    <w:rsid w:val="00C65D18"/>
    <w:rsid w:val="00C72783"/>
    <w:rsid w:val="00CA1636"/>
    <w:rsid w:val="00CB0FBA"/>
    <w:rsid w:val="00D0758A"/>
    <w:rsid w:val="00D2470F"/>
    <w:rsid w:val="00D328C0"/>
    <w:rsid w:val="00D52F5E"/>
    <w:rsid w:val="00D8586A"/>
    <w:rsid w:val="00DF1FAE"/>
    <w:rsid w:val="00E420C8"/>
    <w:rsid w:val="00E8061A"/>
    <w:rsid w:val="00E819CF"/>
    <w:rsid w:val="00EF2B97"/>
    <w:rsid w:val="00F35D5A"/>
    <w:rsid w:val="00F7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021AFF"/>
  <w15:docId w15:val="{58FF91FF-6442-41DB-B795-40EDBEAA3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Akapitzlist">
    <w:name w:val="List Paragraph"/>
    <w:basedOn w:val="Normalny"/>
    <w:uiPriority w:val="34"/>
    <w:qFormat/>
    <w:rsid w:val="00D328C0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B572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572A6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540E8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540E8"/>
  </w:style>
  <w:style w:type="character" w:customStyle="1" w:styleId="TematkomentarzaZnak">
    <w:name w:val="Temat komentarza Znak"/>
    <w:basedOn w:val="TekstkomentarzaZnak"/>
    <w:link w:val="Tematkomentarza"/>
    <w:semiHidden/>
    <w:rsid w:val="00C540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30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161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uzampub10</dc:creator>
  <cp:lastModifiedBy>Karolina Prentke</cp:lastModifiedBy>
  <cp:revision>5</cp:revision>
  <cp:lastPrinted>2020-06-03T04:36:00Z</cp:lastPrinted>
  <dcterms:created xsi:type="dcterms:W3CDTF">2020-06-03T04:37:00Z</dcterms:created>
  <dcterms:modified xsi:type="dcterms:W3CDTF">2020-06-16T06:54:00Z</dcterms:modified>
</cp:coreProperties>
</file>