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76A3C" w:rsidRPr="00D76A3C">
        <w:rPr>
          <w:b/>
          <w:bCs/>
          <w:sz w:val="24"/>
        </w:rPr>
        <w:t>ZP/24/2020/10</w:t>
      </w:r>
      <w:r w:rsidR="002B15C3">
        <w:rPr>
          <w:sz w:val="24"/>
        </w:rPr>
        <w:tab/>
        <w:t xml:space="preserve"> </w:t>
      </w:r>
      <w:r w:rsidR="00D76A3C" w:rsidRPr="00D76A3C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D76A3C" w:rsidRPr="00D76A3C">
        <w:rPr>
          <w:sz w:val="24"/>
        </w:rPr>
        <w:t>2020-06-1</w:t>
      </w:r>
      <w:r w:rsidR="00B85654">
        <w:rPr>
          <w:sz w:val="24"/>
        </w:rPr>
        <w:t>6</w:t>
      </w:r>
      <w:bookmarkStart w:id="0" w:name="_GoBack"/>
      <w:bookmarkEnd w:id="0"/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</w:t>
      </w:r>
      <w:r w:rsidRPr="00B85654">
        <w:rPr>
          <w:rFonts w:ascii="Times New Roman" w:hAnsi="Times New Roman"/>
        </w:rPr>
        <w:t>IWZ</w:t>
      </w:r>
      <w:r w:rsidR="00DB6403" w:rsidRPr="00B85654">
        <w:rPr>
          <w:rFonts w:ascii="Times New Roman" w:hAnsi="Times New Roman"/>
        </w:rPr>
        <w:t xml:space="preserve">- </w:t>
      </w:r>
      <w:r w:rsidR="00D76A3C" w:rsidRPr="00B85654">
        <w:rPr>
          <w:rFonts w:ascii="Times New Roman" w:hAnsi="Times New Roman"/>
        </w:rPr>
        <w:t>7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76A3C" w:rsidRPr="00D76A3C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D76A3C" w:rsidRPr="00D76A3C">
        <w:rPr>
          <w:b/>
          <w:sz w:val="24"/>
        </w:rPr>
        <w:t>przetarg nieograniczony</w:t>
      </w:r>
      <w:r>
        <w:rPr>
          <w:sz w:val="24"/>
        </w:rPr>
        <w:t>, na „</w:t>
      </w:r>
      <w:r w:rsidR="00D76A3C" w:rsidRPr="00D76A3C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D76A3C" w:rsidRPr="00244AC5" w:rsidRDefault="00D76A3C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244AC5">
        <w:rPr>
          <w:b/>
          <w:bCs/>
          <w:sz w:val="22"/>
          <w:szCs w:val="22"/>
        </w:rPr>
        <w:t>Pytanie 1 - Pakiet 5, poz. 1</w:t>
      </w:r>
    </w:p>
    <w:p w:rsidR="00D76A3C" w:rsidRPr="00D76A3C" w:rsidRDefault="00D76A3C" w:rsidP="00503264">
      <w:pPr>
        <w:spacing w:after="120"/>
        <w:ind w:right="-72"/>
        <w:jc w:val="both"/>
        <w:rPr>
          <w:sz w:val="22"/>
          <w:szCs w:val="22"/>
        </w:rPr>
      </w:pPr>
      <w:r w:rsidRPr="00D76A3C">
        <w:rPr>
          <w:sz w:val="22"/>
          <w:szCs w:val="22"/>
        </w:rPr>
        <w:t xml:space="preserve">Ze względu na możliwość złożenia konkurencyjnej pod względem cenowym oferty prosimy o  </w:t>
      </w:r>
    </w:p>
    <w:p w:rsidR="000426DF" w:rsidRPr="000426DF" w:rsidRDefault="00D76A3C" w:rsidP="000426DF">
      <w:pPr>
        <w:spacing w:after="120"/>
        <w:ind w:left="30" w:right="-72"/>
        <w:jc w:val="both"/>
        <w:rPr>
          <w:sz w:val="22"/>
          <w:szCs w:val="22"/>
        </w:rPr>
      </w:pPr>
      <w:r w:rsidRPr="00D76A3C">
        <w:rPr>
          <w:sz w:val="22"/>
          <w:szCs w:val="22"/>
        </w:rPr>
        <w:t>wydzielenie z pakietu 5  poz. 1 i utworzenie z niej osobnego pakietu.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244AC5">
        <w:rPr>
          <w:b/>
          <w:sz w:val="24"/>
        </w:rPr>
        <w:t xml:space="preserve"> Brak zgody. </w:t>
      </w: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D76A3C" w:rsidP="002B15C3">
      <w:pPr>
        <w:ind w:left="3117" w:firstLine="2"/>
        <w:jc w:val="center"/>
        <w:rPr>
          <w:sz w:val="24"/>
        </w:rPr>
      </w:pPr>
      <w:r w:rsidRPr="00D76A3C">
        <w:rPr>
          <w:sz w:val="24"/>
        </w:rPr>
        <w:t>Agnieszka</w:t>
      </w:r>
      <w:r w:rsidR="002B15C3">
        <w:rPr>
          <w:sz w:val="24"/>
        </w:rPr>
        <w:t xml:space="preserve"> </w:t>
      </w:r>
      <w:r w:rsidRPr="00D76A3C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76A3C" w:rsidRDefault="00D76A3C" w:rsidP="00D76A3C">
      <w:r>
        <w:separator/>
      </w:r>
    </w:p>
  </w:endnote>
  <w:endnote w:type="continuationSeparator" w:id="0">
    <w:p w:rsidR="00D76A3C" w:rsidRDefault="00D76A3C" w:rsidP="00D76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A3C" w:rsidRDefault="00D76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A3C" w:rsidRDefault="00D76A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A3C" w:rsidRDefault="00D76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76A3C" w:rsidRDefault="00D76A3C" w:rsidP="00D76A3C">
      <w:r>
        <w:separator/>
      </w:r>
    </w:p>
  </w:footnote>
  <w:footnote w:type="continuationSeparator" w:id="0">
    <w:p w:rsidR="00D76A3C" w:rsidRDefault="00D76A3C" w:rsidP="00D76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A3C" w:rsidRDefault="00D76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A3C" w:rsidRDefault="00D76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76A3C" w:rsidRDefault="00D76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510"/>
    <w:rsid w:val="000426DF"/>
    <w:rsid w:val="000C6E78"/>
    <w:rsid w:val="00244AC5"/>
    <w:rsid w:val="002B15C3"/>
    <w:rsid w:val="00345B04"/>
    <w:rsid w:val="0047122E"/>
    <w:rsid w:val="00503264"/>
    <w:rsid w:val="005D6184"/>
    <w:rsid w:val="005D7510"/>
    <w:rsid w:val="008130AE"/>
    <w:rsid w:val="0090024E"/>
    <w:rsid w:val="00940D1B"/>
    <w:rsid w:val="009B2E1F"/>
    <w:rsid w:val="00B85654"/>
    <w:rsid w:val="00CA1EAF"/>
    <w:rsid w:val="00D5715D"/>
    <w:rsid w:val="00D76A3C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3FAE2"/>
  <w15:chartTrackingRefBased/>
  <w15:docId w15:val="{D9D94867-9EEC-4974-A935-DB9A0602A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76A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6A3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4</cp:revision>
  <cp:lastPrinted>2020-06-16T12:19:00Z</cp:lastPrinted>
  <dcterms:created xsi:type="dcterms:W3CDTF">2020-06-12T07:25:00Z</dcterms:created>
  <dcterms:modified xsi:type="dcterms:W3CDTF">2020-06-16T12:19:00Z</dcterms:modified>
</cp:coreProperties>
</file>