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01879" w:rsidP="00007727">
      <w:pPr>
        <w:jc w:val="right"/>
        <w:rPr>
          <w:b/>
          <w:bCs/>
          <w:sz w:val="24"/>
        </w:rPr>
      </w:pPr>
      <w:r w:rsidRPr="00C0187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01879">
        <w:rPr>
          <w:sz w:val="24"/>
        </w:rPr>
        <w:t>2020-06-16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01879" w:rsidP="00173B20">
      <w:pPr>
        <w:spacing w:after="40"/>
        <w:rPr>
          <w:b/>
          <w:bCs/>
          <w:sz w:val="24"/>
        </w:rPr>
      </w:pPr>
      <w:r w:rsidRPr="00C01879">
        <w:rPr>
          <w:b/>
          <w:bCs/>
          <w:sz w:val="24"/>
        </w:rPr>
        <w:t>Politechnika Częstochowska</w:t>
      </w:r>
    </w:p>
    <w:p w:rsidR="00A80738" w:rsidRPr="00173B20" w:rsidRDefault="00C01879" w:rsidP="00A80738">
      <w:pPr>
        <w:rPr>
          <w:bCs/>
          <w:sz w:val="24"/>
        </w:rPr>
      </w:pPr>
      <w:r w:rsidRPr="00C0187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01879">
        <w:rPr>
          <w:bCs/>
          <w:sz w:val="24"/>
        </w:rPr>
        <w:t>69</w:t>
      </w:r>
    </w:p>
    <w:p w:rsidR="00A80738" w:rsidRPr="00173B20" w:rsidRDefault="00C01879" w:rsidP="00A80738">
      <w:pPr>
        <w:rPr>
          <w:bCs/>
          <w:sz w:val="24"/>
        </w:rPr>
      </w:pPr>
      <w:r w:rsidRPr="00C0187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0187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01879" w:rsidRPr="00C01879">
        <w:rPr>
          <w:b/>
          <w:sz w:val="24"/>
          <w:szCs w:val="24"/>
        </w:rPr>
        <w:t>ZP/D-23/A/20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01879" w:rsidRPr="00C018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01879" w:rsidP="00C659E2">
      <w:pPr>
        <w:pStyle w:val="Tekstpodstawowywcity"/>
        <w:spacing w:before="120" w:after="240"/>
        <w:ind w:firstLine="0"/>
        <w:jc w:val="center"/>
      </w:pPr>
      <w:r w:rsidRPr="00C01879">
        <w:rPr>
          <w:b/>
        </w:rPr>
        <w:t xml:space="preserve">Dostawa przenośnego systemu do pomiaru respiracji gleby na potrzeby realizacji projektu </w:t>
      </w:r>
      <w:proofErr w:type="spellStart"/>
      <w:r w:rsidRPr="00C01879">
        <w:rPr>
          <w:b/>
        </w:rPr>
        <w:t>SoilAqChar</w:t>
      </w:r>
      <w:proofErr w:type="spellEnd"/>
      <w:r w:rsidRPr="00C01879">
        <w:rPr>
          <w:b/>
        </w:rPr>
        <w:t xml:space="preserve"> dla Wydziału Infrastruktury i Środowiska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01879" w:rsidRPr="00C01879">
        <w:rPr>
          <w:sz w:val="24"/>
          <w:szCs w:val="24"/>
        </w:rPr>
        <w:t>(</w:t>
      </w:r>
      <w:proofErr w:type="spellStart"/>
      <w:r w:rsidR="00C01879" w:rsidRPr="00C01879">
        <w:rPr>
          <w:sz w:val="24"/>
          <w:szCs w:val="24"/>
        </w:rPr>
        <w:t>t.j</w:t>
      </w:r>
      <w:proofErr w:type="spellEnd"/>
      <w:r w:rsidR="00C01879" w:rsidRPr="00C0187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01879" w:rsidRPr="00C01879">
        <w:rPr>
          <w:sz w:val="24"/>
          <w:szCs w:val="24"/>
        </w:rPr>
        <w:t>16/06/2020</w:t>
      </w:r>
      <w:r w:rsidR="00FF4AB1" w:rsidRPr="00FF4AB1">
        <w:rPr>
          <w:sz w:val="24"/>
          <w:szCs w:val="24"/>
        </w:rPr>
        <w:t xml:space="preserve"> o godz. </w:t>
      </w:r>
      <w:r w:rsidR="00C01879" w:rsidRPr="00C01879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C121C8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</w:t>
      </w:r>
      <w:r w:rsidR="00C01879" w:rsidRPr="00C121C8">
        <w:rPr>
          <w:b/>
          <w:sz w:val="24"/>
          <w:szCs w:val="24"/>
        </w:rPr>
        <w:t>124 722.00</w:t>
      </w:r>
      <w:r w:rsidR="00FF4AB1" w:rsidRPr="00C121C8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689"/>
        <w:gridCol w:w="1417"/>
        <w:gridCol w:w="1134"/>
        <w:gridCol w:w="1134"/>
        <w:gridCol w:w="992"/>
      </w:tblGrid>
      <w:tr w:rsidR="0069085C" w:rsidRPr="00493F8C" w:rsidTr="00F25C7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01879" w:rsidRPr="00493F8C" w:rsidTr="00F25C73">
        <w:tc>
          <w:tcPr>
            <w:tcW w:w="706" w:type="dxa"/>
            <w:shd w:val="clear" w:color="auto" w:fill="auto"/>
            <w:vAlign w:val="center"/>
          </w:tcPr>
          <w:p w:rsidR="00C01879" w:rsidRPr="00490DC0" w:rsidRDefault="00C01879" w:rsidP="005A0725">
            <w:pPr>
              <w:spacing w:before="120" w:after="120"/>
              <w:jc w:val="center"/>
            </w:pPr>
            <w:r w:rsidRPr="00C01879">
              <w:t>1</w:t>
            </w:r>
          </w:p>
        </w:tc>
        <w:tc>
          <w:tcPr>
            <w:tcW w:w="3689" w:type="dxa"/>
            <w:shd w:val="clear" w:color="auto" w:fill="auto"/>
          </w:tcPr>
          <w:p w:rsidR="00C01879" w:rsidRPr="00490DC0" w:rsidRDefault="00C01879" w:rsidP="005A0725">
            <w:pPr>
              <w:spacing w:before="40"/>
            </w:pPr>
            <w:r w:rsidRPr="00C01879">
              <w:t xml:space="preserve">Przedsiębiorstwo Doradztwa Technicznego </w:t>
            </w:r>
            <w:proofErr w:type="spellStart"/>
            <w:r w:rsidRPr="00C01879">
              <w:t>Geomor</w:t>
            </w:r>
            <w:proofErr w:type="spellEnd"/>
            <w:r w:rsidRPr="00C01879">
              <w:t>-Technik Sp. z o.o.</w:t>
            </w:r>
          </w:p>
          <w:p w:rsidR="00C01879" w:rsidRPr="00490DC0" w:rsidRDefault="00C01879" w:rsidP="005A0725">
            <w:r w:rsidRPr="00C01879">
              <w:t>Modra</w:t>
            </w:r>
            <w:r w:rsidRPr="00490DC0">
              <w:t xml:space="preserve"> </w:t>
            </w:r>
            <w:r w:rsidRPr="00C01879">
              <w:t>30</w:t>
            </w:r>
            <w:r w:rsidRPr="00490DC0">
              <w:t xml:space="preserve"> </w:t>
            </w:r>
          </w:p>
          <w:p w:rsidR="00C01879" w:rsidRPr="00490DC0" w:rsidRDefault="00C01879" w:rsidP="005A0725">
            <w:pPr>
              <w:spacing w:after="40"/>
              <w:jc w:val="both"/>
            </w:pPr>
            <w:r w:rsidRPr="00C01879">
              <w:t>71-220</w:t>
            </w:r>
            <w:r w:rsidRPr="00490DC0">
              <w:t xml:space="preserve"> </w:t>
            </w:r>
            <w:r w:rsidRPr="00C01879">
              <w:t>Szczecin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879" w:rsidRPr="00490DC0" w:rsidRDefault="00C01879" w:rsidP="00F25C73">
            <w:pPr>
              <w:spacing w:before="120" w:after="120"/>
              <w:jc w:val="center"/>
            </w:pPr>
            <w:r w:rsidRPr="00C01879">
              <w:t>125 999.99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879" w:rsidRPr="00490DC0" w:rsidRDefault="00F25C73" w:rsidP="00F25C73">
            <w:pPr>
              <w:spacing w:before="120" w:after="120"/>
              <w:jc w:val="center"/>
            </w:pPr>
            <w:r>
              <w:t>8 tygo</w:t>
            </w:r>
            <w:bookmarkStart w:id="0" w:name="_GoBack"/>
            <w:bookmarkEnd w:id="0"/>
            <w:r w:rsidR="00C01879" w:rsidRPr="00C01879">
              <w:t>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879" w:rsidRPr="00490DC0" w:rsidRDefault="00C01879" w:rsidP="00F25C73">
            <w:pPr>
              <w:spacing w:before="120" w:after="120"/>
              <w:jc w:val="center"/>
            </w:pPr>
            <w:r w:rsidRPr="00C01879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879" w:rsidRPr="00490DC0" w:rsidRDefault="00C01879" w:rsidP="00F25C73">
            <w:pPr>
              <w:spacing w:before="120" w:after="120"/>
              <w:jc w:val="center"/>
            </w:pPr>
            <w:r w:rsidRPr="00C0187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C121C8">
      <w:pPr>
        <w:jc w:val="center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EFF" w:rsidRDefault="003E3EFF">
      <w:r>
        <w:separator/>
      </w:r>
    </w:p>
  </w:endnote>
  <w:endnote w:type="continuationSeparator" w:id="0">
    <w:p w:rsidR="003E3EFF" w:rsidRDefault="003E3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25C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C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C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5C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EFF" w:rsidRDefault="003E3EFF">
      <w:r>
        <w:separator/>
      </w:r>
    </w:p>
  </w:footnote>
  <w:footnote w:type="continuationSeparator" w:id="0">
    <w:p w:rsidR="003E3EFF" w:rsidRDefault="003E3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6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2"/>
      <w:gridCol w:w="6340"/>
      <w:gridCol w:w="2152"/>
    </w:tblGrid>
    <w:tr w:rsidR="00F25C73" w:rsidRPr="005E4E76" w:rsidTr="005A0725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  <w:r w:rsidRPr="00F110B7"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i1027" type="#_x0000_t75" alt="logo" style="width:67.5pt;height:64.5pt;visibility:visible;mso-wrap-style:square">
                <v:imagedata r:id="rId1" o:title="logo"/>
              </v:shape>
            </w:pict>
          </w:r>
        </w:p>
      </w:tc>
      <w:tc>
        <w:tcPr>
          <w:tcW w:w="634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F25C73" w:rsidRPr="00470060" w:rsidRDefault="00F25C73" w:rsidP="00F25C73">
          <w:pPr>
            <w:pStyle w:val="Bezodstpw"/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w ramach Programu Badań Naukowych i Prac Rozwojowych „Środowisko naturalne, rolnictwo i leśnictwo” </w:t>
          </w:r>
          <w:proofErr w:type="spellStart"/>
          <w:r w:rsidRPr="00470060">
            <w:rPr>
              <w:sz w:val="16"/>
              <w:szCs w:val="16"/>
            </w:rPr>
            <w:t>Biostrateg</w:t>
          </w:r>
          <w:proofErr w:type="spellEnd"/>
        </w:p>
        <w:p w:rsidR="00F25C73" w:rsidRPr="005E4E76" w:rsidRDefault="00F25C73" w:rsidP="00F25C73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 xml:space="preserve">Woda w glebie – monitoring satelitarny w poprawie retencji wodnej przy użyciu </w:t>
          </w:r>
          <w:proofErr w:type="spellStart"/>
          <w:r w:rsidRPr="005E4E76">
            <w:rPr>
              <w:sz w:val="14"/>
              <w:szCs w:val="14"/>
            </w:rPr>
            <w:t>biowęgla</w:t>
          </w:r>
          <w:proofErr w:type="spellEnd"/>
          <w:r w:rsidRPr="005E4E76">
            <w:rPr>
              <w:sz w:val="14"/>
              <w:szCs w:val="14"/>
            </w:rPr>
            <w:t>.</w:t>
          </w:r>
        </w:p>
        <w:p w:rsidR="00F25C73" w:rsidRDefault="00F25C73" w:rsidP="00F25C73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umowa nr BIOSTRATEG3/345940/7/NCBR/2017 z dnia 13.12.2017</w:t>
          </w:r>
        </w:p>
        <w:p w:rsidR="00F25C73" w:rsidRDefault="00F25C73" w:rsidP="00F25C73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Politechnika Częstochowska, Wydział Infrastruktury i Środowiska, Katedra Inżynierii Energii</w:t>
          </w:r>
        </w:p>
        <w:p w:rsidR="00F25C73" w:rsidRDefault="00F25C73" w:rsidP="00F25C73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ul. Brzeźnicka 60A, 42-200 Częstochowa</w:t>
          </w:r>
        </w:p>
        <w:p w:rsidR="00F25C73" w:rsidRPr="005E4E76" w:rsidRDefault="00F25C73" w:rsidP="00F25C73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Biuro projektu: 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F25C73" w:rsidRPr="00435612" w:rsidRDefault="00F25C73" w:rsidP="00F25C73">
          <w:pPr>
            <w:pStyle w:val="Bezodstpw"/>
            <w:jc w:val="center"/>
            <w:rPr>
              <w:sz w:val="14"/>
              <w:szCs w:val="14"/>
              <w:lang w:val="en-US"/>
            </w:rPr>
          </w:pPr>
          <w:r w:rsidRPr="00435612">
            <w:rPr>
              <w:sz w:val="14"/>
              <w:szCs w:val="14"/>
              <w:lang w:val="en-US"/>
            </w:rPr>
            <w:t xml:space="preserve">e-mail. </w:t>
          </w:r>
          <w:hyperlink r:id="rId2" w:history="1">
            <w:r w:rsidRPr="00435612">
              <w:rPr>
                <w:rStyle w:val="Hipercze"/>
                <w:rFonts w:eastAsia="Arial Unicode MS"/>
                <w:sz w:val="14"/>
                <w:szCs w:val="14"/>
                <w:lang w:val="en-US"/>
              </w:rPr>
              <w:t>m.grajcar@is.pcz.pl</w:t>
            </w:r>
          </w:hyperlink>
        </w:p>
      </w:tc>
      <w:tc>
        <w:tcPr>
          <w:tcW w:w="215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  <w:r w:rsidRPr="00F110B7">
            <w:rPr>
              <w:noProof/>
              <w:lang w:eastAsia="pl-PL"/>
            </w:rPr>
            <w:pict>
              <v:shape id="Obraz 2" o:spid="_x0000_i1026" type="#_x0000_t75" alt="Z1iZwl6baFZY,biostrateg_150" style="width:36pt;height:15.75pt;visibility:visible;mso-wrap-style:square">
                <v:imagedata r:id="rId3" o:title="Z1iZwl6baFZY,biostrateg_150"/>
              </v:shape>
            </w:pict>
          </w:r>
          <w:r w:rsidRPr="00F110B7">
            <w:rPr>
              <w:noProof/>
              <w:lang w:eastAsia="pl-PL"/>
            </w:rPr>
            <w:pict>
              <v:shape id="Obraz 1" o:spid="_x0000_i1025" type="#_x0000_t75" style="width:82.5pt;height:51.75pt;visibility:visible;mso-wrap-style:square">
                <v:imagedata r:id="rId4" o:title=""/>
              </v:shape>
            </w:pict>
          </w:r>
        </w:p>
      </w:tc>
    </w:tr>
    <w:tr w:rsidR="00F25C73" w:rsidRPr="005E4E76" w:rsidTr="005A0725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</w:p>
      </w:tc>
    </w:tr>
    <w:tr w:rsidR="00F25C73" w:rsidRPr="005E4E76" w:rsidTr="005A0725">
      <w:trPr>
        <w:cantSplit/>
        <w:trHeight w:val="306"/>
      </w:trPr>
      <w:tc>
        <w:tcPr>
          <w:tcW w:w="187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</w:p>
      </w:tc>
    </w:tr>
    <w:tr w:rsidR="00F25C73" w:rsidRPr="005E4E76" w:rsidTr="005A0725">
      <w:trPr>
        <w:cantSplit/>
        <w:trHeight w:val="47"/>
      </w:trPr>
      <w:tc>
        <w:tcPr>
          <w:tcW w:w="1872" w:type="dxa"/>
          <w:vMerge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</w:p>
      </w:tc>
      <w:tc>
        <w:tcPr>
          <w:tcW w:w="634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F25C73" w:rsidRPr="005E4E76" w:rsidRDefault="00F25C73" w:rsidP="00F25C73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tcBorders>
            <w:top w:val="nil"/>
            <w:left w:val="nil"/>
            <w:bottom w:val="nil"/>
            <w:right w:val="nil"/>
          </w:tcBorders>
        </w:tcPr>
        <w:p w:rsidR="00F25C73" w:rsidRPr="005E4E76" w:rsidRDefault="00F25C73" w:rsidP="00F25C73">
          <w:pPr>
            <w:pStyle w:val="Bezodstpw"/>
          </w:pPr>
        </w:p>
      </w:tc>
    </w:tr>
  </w:tbl>
  <w:p w:rsidR="00C01879" w:rsidRDefault="00C01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EF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3EFF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01879"/>
    <w:rsid w:val="00C121C8"/>
    <w:rsid w:val="00C236D3"/>
    <w:rsid w:val="00C659E2"/>
    <w:rsid w:val="00CB0802"/>
    <w:rsid w:val="00D7128F"/>
    <w:rsid w:val="00EA3476"/>
    <w:rsid w:val="00F25C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B029FA"/>
  <w15:chartTrackingRefBased/>
  <w15:docId w15:val="{72A56096-FD1B-42CB-83B4-C037646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F25C73"/>
    <w:rPr>
      <w:color w:val="0563C1"/>
      <w:u w:val="single"/>
    </w:rPr>
  </w:style>
  <w:style w:type="paragraph" w:styleId="Bezodstpw">
    <w:name w:val="No Spacing"/>
    <w:uiPriority w:val="1"/>
    <w:qFormat/>
    <w:rsid w:val="00F25C73"/>
    <w:rPr>
      <w:rFonts w:eastAsia="Calibri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F25C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5C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2020-06-16T08:52:00Z</cp:lastPrinted>
  <dcterms:created xsi:type="dcterms:W3CDTF">2020-06-16T08:54:00Z</dcterms:created>
  <dcterms:modified xsi:type="dcterms:W3CDTF">2020-06-16T08:54:00Z</dcterms:modified>
</cp:coreProperties>
</file>