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40C8E" w:rsidRPr="00240C8E">
        <w:rPr>
          <w:b/>
          <w:i w:val="0"/>
          <w:sz w:val="22"/>
          <w:szCs w:val="22"/>
        </w:rPr>
        <w:t>2</w:t>
      </w:r>
      <w:r w:rsidR="002B0A7A">
        <w:rPr>
          <w:b/>
          <w:i w:val="0"/>
          <w:sz w:val="22"/>
          <w:szCs w:val="22"/>
        </w:rPr>
        <w:t>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40C8E" w:rsidRPr="00240C8E">
        <w:rPr>
          <w:rFonts w:ascii="Times New Roman" w:hAnsi="Times New Roman"/>
          <w:b/>
        </w:rPr>
        <w:t>KA-2/056/2020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40C8E" w:rsidRPr="00240C8E">
        <w:rPr>
          <w:sz w:val="22"/>
          <w:szCs w:val="22"/>
        </w:rPr>
        <w:t>Politechnika Krakowska im. Tadeusza Kościuszki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40C8E" w:rsidRPr="00240C8E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240C8E" w:rsidRPr="00240C8E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240C8E" w:rsidRPr="00240C8E">
        <w:rPr>
          <w:sz w:val="22"/>
          <w:szCs w:val="22"/>
        </w:rPr>
        <w:t>/pok. 110,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40C8E" w:rsidRPr="00240C8E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240C8E" w:rsidRPr="00240C8E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40C8E" w:rsidRPr="00240C8E">
        <w:rPr>
          <w:rFonts w:ascii="Times New Roman" w:hAnsi="Times New Roman"/>
        </w:rPr>
        <w:t>(</w:t>
      </w:r>
      <w:proofErr w:type="spellStart"/>
      <w:r w:rsidR="00240C8E" w:rsidRPr="00240C8E">
        <w:rPr>
          <w:rFonts w:ascii="Times New Roman" w:hAnsi="Times New Roman"/>
        </w:rPr>
        <w:t>t.j</w:t>
      </w:r>
      <w:proofErr w:type="spellEnd"/>
      <w:r w:rsidR="00240C8E" w:rsidRPr="00240C8E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2A6094" w:rsidRDefault="00313417" w:rsidP="002A6094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40C8E" w:rsidRPr="00240C8E">
        <w:rPr>
          <w:rFonts w:ascii="Times New Roman" w:hAnsi="Times New Roman"/>
          <w:b/>
        </w:rPr>
        <w:t>Dzierżawa  systemu produkcyjnego  druku cyfrowego kolorowego wraz z kompleksową obsługą serwisową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40C8E" w:rsidRPr="00240C8E">
        <w:rPr>
          <w:rFonts w:ascii="Times New Roman" w:hAnsi="Times New Roman"/>
          <w:b/>
        </w:rPr>
        <w:t>Politechnika Krakowska im. Tadeusza Kościuszki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0C8E" w:rsidRPr="00997D0F" w:rsidRDefault="00240C8E" w:rsidP="00240C8E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997D0F" w:rsidRPr="002A6094" w:rsidRDefault="00240C8E" w:rsidP="002A6094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0C8E" w:rsidRPr="00997D0F" w:rsidRDefault="00240C8E" w:rsidP="00240C8E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40C8E" w:rsidRPr="000247FF" w:rsidRDefault="00240C8E" w:rsidP="00240C8E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40C8E" w:rsidRPr="000247FF" w:rsidRDefault="00240C8E" w:rsidP="00240C8E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</w:t>
      </w:r>
      <w:r w:rsidRPr="000247FF">
        <w:rPr>
          <w:rFonts w:ascii="Times New Roman" w:hAnsi="Times New Roman"/>
        </w:rPr>
        <w:lastRenderedPageBreak/>
        <w:t xml:space="preserve">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DBA" w:rsidRDefault="00F12DBA" w:rsidP="0038231F">
      <w:pPr>
        <w:spacing w:after="0" w:line="240" w:lineRule="auto"/>
      </w:pPr>
      <w:r>
        <w:separator/>
      </w:r>
    </w:p>
  </w:endnote>
  <w:endnote w:type="continuationSeparator" w:id="0">
    <w:p w:rsidR="00F12DBA" w:rsidRDefault="00F12DB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C8E" w:rsidRDefault="00240C8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3697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3697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C8E" w:rsidRDefault="00240C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DBA" w:rsidRDefault="00F12DBA" w:rsidP="0038231F">
      <w:pPr>
        <w:spacing w:after="0" w:line="240" w:lineRule="auto"/>
      </w:pPr>
      <w:r>
        <w:separator/>
      </w:r>
    </w:p>
  </w:footnote>
  <w:footnote w:type="continuationSeparator" w:id="0">
    <w:p w:rsidR="00F12DBA" w:rsidRDefault="00F12DB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C8E" w:rsidRDefault="00240C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C8E" w:rsidRDefault="00240C8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C8E" w:rsidRDefault="00240C8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2DBA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0C8E"/>
    <w:rsid w:val="002426FF"/>
    <w:rsid w:val="00255142"/>
    <w:rsid w:val="00256CEC"/>
    <w:rsid w:val="00262D61"/>
    <w:rsid w:val="00284368"/>
    <w:rsid w:val="00290B01"/>
    <w:rsid w:val="00292198"/>
    <w:rsid w:val="002A6094"/>
    <w:rsid w:val="002B0A7A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36975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01FEC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2DBA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3D6260-C37E-436A-9381-138168D99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655</Words>
  <Characters>3932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2</cp:revision>
  <cp:lastPrinted>2020-06-08T09:01:00Z</cp:lastPrinted>
  <dcterms:created xsi:type="dcterms:W3CDTF">2020-06-08T09:01:00Z</dcterms:created>
  <dcterms:modified xsi:type="dcterms:W3CDTF">2020-06-08T09:01:00Z</dcterms:modified>
</cp:coreProperties>
</file>