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4FDA4" w14:textId="77777777" w:rsidR="00280CF6" w:rsidRDefault="002B4407" w:rsidP="00FA4697">
      <w:pPr>
        <w:rPr>
          <w:b/>
          <w:bCs/>
        </w:rPr>
      </w:pPr>
      <w:r w:rsidRPr="002B4407">
        <w:rPr>
          <w:b/>
          <w:bCs/>
        </w:rPr>
        <w:t>Samodzielny Publiczny Zespół Opieki Zdrowotnej w Kolbuszowej</w:t>
      </w:r>
    </w:p>
    <w:p w14:paraId="14634650" w14:textId="77777777" w:rsidR="00280CF6" w:rsidRDefault="002B4407" w:rsidP="00280CF6">
      <w:pPr>
        <w:rPr>
          <w:b/>
          <w:bCs/>
        </w:rPr>
      </w:pPr>
      <w:r w:rsidRPr="002B4407">
        <w:rPr>
          <w:b/>
          <w:bCs/>
        </w:rPr>
        <w:t>Grunwaldzka</w:t>
      </w:r>
      <w:r w:rsidR="00280CF6">
        <w:rPr>
          <w:b/>
          <w:bCs/>
        </w:rPr>
        <w:t xml:space="preserve"> </w:t>
      </w:r>
      <w:r w:rsidRPr="002B4407">
        <w:rPr>
          <w:b/>
          <w:bCs/>
        </w:rPr>
        <w:t>4</w:t>
      </w:r>
    </w:p>
    <w:p w14:paraId="3F8D1459" w14:textId="77777777" w:rsidR="00280CF6" w:rsidRDefault="002B4407" w:rsidP="00280CF6">
      <w:pPr>
        <w:rPr>
          <w:b/>
          <w:bCs/>
        </w:rPr>
      </w:pPr>
      <w:r w:rsidRPr="002B4407">
        <w:rPr>
          <w:b/>
          <w:bCs/>
        </w:rPr>
        <w:t>36-100</w:t>
      </w:r>
      <w:r w:rsidR="00280CF6">
        <w:rPr>
          <w:b/>
          <w:bCs/>
        </w:rPr>
        <w:t xml:space="preserve"> </w:t>
      </w:r>
      <w:r w:rsidRPr="002B4407">
        <w:rPr>
          <w:b/>
          <w:bCs/>
        </w:rPr>
        <w:t>Kolbuszowa</w:t>
      </w:r>
    </w:p>
    <w:p w14:paraId="22527765" w14:textId="7C01A7AA"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B4407" w:rsidRPr="002B4407">
        <w:rPr>
          <w:b/>
          <w:bCs/>
        </w:rPr>
        <w:t>Eap-2412/10/20/M</w:t>
      </w:r>
      <w:r>
        <w:tab/>
        <w:t xml:space="preserve"> </w:t>
      </w:r>
      <w:r w:rsidR="002B4407" w:rsidRPr="002B4407">
        <w:t>Kolbuszowa</w:t>
      </w:r>
      <w:r>
        <w:t xml:space="preserve"> dnia: </w:t>
      </w:r>
      <w:r w:rsidR="002B4407" w:rsidRPr="002B4407">
        <w:t>2020-0</w:t>
      </w:r>
      <w:r w:rsidR="00043766">
        <w:t>6</w:t>
      </w:r>
      <w:r w:rsidR="002B4407" w:rsidRPr="002B4407">
        <w:t>-</w:t>
      </w:r>
      <w:r w:rsidR="00043766">
        <w:t>10</w:t>
      </w:r>
      <w:bookmarkStart w:id="0" w:name="_GoBack"/>
      <w:bookmarkEnd w:id="0"/>
    </w:p>
    <w:p w14:paraId="2AE7077D" w14:textId="77777777" w:rsidR="00280CF6" w:rsidRDefault="00280CF6" w:rsidP="00280CF6">
      <w:pPr>
        <w:ind w:left="5245"/>
        <w:rPr>
          <w:b/>
        </w:rPr>
      </w:pPr>
    </w:p>
    <w:p w14:paraId="7C170EB6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1B9C6730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5A2F54B5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64D18D67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2B4407" w:rsidRPr="002B4407">
        <w:t>(</w:t>
      </w:r>
      <w:proofErr w:type="spellStart"/>
      <w:r w:rsidR="002B4407" w:rsidRPr="002B4407">
        <w:t>t.j</w:t>
      </w:r>
      <w:proofErr w:type="spellEnd"/>
      <w:r w:rsidR="002B4407" w:rsidRPr="002B4407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2B4407" w:rsidRPr="002B440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562A869A" w14:textId="77777777" w:rsidR="00280CF6" w:rsidRDefault="002B4407" w:rsidP="00F761BD">
      <w:pPr>
        <w:spacing w:before="120" w:after="240"/>
        <w:jc w:val="center"/>
        <w:rPr>
          <w:b/>
        </w:rPr>
      </w:pPr>
      <w:r w:rsidRPr="002B4407">
        <w:rPr>
          <w:b/>
        </w:rPr>
        <w:t>Dostawa koncentratów do hemodializy</w:t>
      </w:r>
    </w:p>
    <w:p w14:paraId="387AA826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B4407" w14:paraId="05248BB6" w14:textId="77777777" w:rsidTr="00070E0A">
        <w:trPr>
          <w:cantSplit/>
        </w:trPr>
        <w:tc>
          <w:tcPr>
            <w:tcW w:w="9210" w:type="dxa"/>
          </w:tcPr>
          <w:p w14:paraId="54918A5A" w14:textId="77777777" w:rsidR="002B4407" w:rsidRDefault="002B4407" w:rsidP="00070E0A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2B4407">
              <w:rPr>
                <w:b/>
              </w:rPr>
              <w:t>Nipro</w:t>
            </w:r>
            <w:proofErr w:type="spellEnd"/>
            <w:r w:rsidRPr="002B4407">
              <w:rPr>
                <w:b/>
              </w:rPr>
              <w:t xml:space="preserve"> </w:t>
            </w:r>
            <w:proofErr w:type="spellStart"/>
            <w:r w:rsidRPr="002B4407">
              <w:rPr>
                <w:b/>
              </w:rPr>
              <w:t>Medical</w:t>
            </w:r>
            <w:proofErr w:type="spellEnd"/>
            <w:r w:rsidRPr="002B4407">
              <w:rPr>
                <w:b/>
              </w:rPr>
              <w:t xml:space="preserve"> Poland Sp. z o.o.</w:t>
            </w:r>
          </w:p>
          <w:p w14:paraId="6E7582A6" w14:textId="09694D8E" w:rsidR="002B4407" w:rsidRDefault="00033AA2" w:rsidP="00070E0A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2B4407" w:rsidRPr="002B4407">
              <w:rPr>
                <w:b/>
              </w:rPr>
              <w:t>Pańska</w:t>
            </w:r>
            <w:r w:rsidR="002B4407">
              <w:rPr>
                <w:b/>
              </w:rPr>
              <w:t xml:space="preserve"> </w:t>
            </w:r>
            <w:r w:rsidR="002B4407" w:rsidRPr="002B4407">
              <w:rPr>
                <w:b/>
              </w:rPr>
              <w:t>73</w:t>
            </w:r>
          </w:p>
          <w:p w14:paraId="2D21FFFC" w14:textId="77777777" w:rsidR="002B4407" w:rsidRDefault="002B4407" w:rsidP="00070E0A">
            <w:pPr>
              <w:spacing w:after="60"/>
              <w:ind w:left="142"/>
              <w:jc w:val="both"/>
              <w:rPr>
                <w:b/>
              </w:rPr>
            </w:pPr>
            <w:r w:rsidRPr="002B4407">
              <w:rPr>
                <w:b/>
              </w:rPr>
              <w:t>00-834</w:t>
            </w:r>
            <w:r>
              <w:rPr>
                <w:b/>
              </w:rPr>
              <w:t xml:space="preserve"> </w:t>
            </w:r>
            <w:r w:rsidRPr="002B4407">
              <w:rPr>
                <w:b/>
              </w:rPr>
              <w:t>Warszawa</w:t>
            </w:r>
          </w:p>
          <w:p w14:paraId="0C662CC2" w14:textId="77777777" w:rsidR="002B4407" w:rsidRDefault="002B4407" w:rsidP="00070E0A">
            <w:pPr>
              <w:spacing w:after="60"/>
              <w:ind w:left="142"/>
              <w:jc w:val="both"/>
            </w:pPr>
            <w:r>
              <w:t>na:</w:t>
            </w:r>
          </w:p>
          <w:p w14:paraId="46CFC985" w14:textId="77777777" w:rsidR="002B4407" w:rsidRPr="002B4407" w:rsidRDefault="002B4407" w:rsidP="00070E0A">
            <w:pPr>
              <w:ind w:left="142"/>
              <w:jc w:val="both"/>
            </w:pPr>
            <w:r>
              <w:t xml:space="preserve">Zadanie nr </w:t>
            </w:r>
            <w:r w:rsidRPr="002B4407">
              <w:t>1</w:t>
            </w:r>
            <w:r>
              <w:t xml:space="preserve">: </w:t>
            </w:r>
            <w:r w:rsidRPr="002B4407">
              <w:t>Koncentrat węglanowy do dializy pozaustrojowej typ F (A+B) w zestawach:</w:t>
            </w:r>
          </w:p>
          <w:p w14:paraId="2C72D241" w14:textId="77777777" w:rsidR="002B4407" w:rsidRPr="002B4407" w:rsidRDefault="002B4407" w:rsidP="00070E0A">
            <w:pPr>
              <w:ind w:left="142"/>
              <w:jc w:val="both"/>
            </w:pPr>
            <w:r w:rsidRPr="002B4407">
              <w:t xml:space="preserve">część A/G1- składnik kwaśny z glukozą </w:t>
            </w:r>
          </w:p>
          <w:p w14:paraId="4BF8C069" w14:textId="77777777" w:rsidR="002B4407" w:rsidRDefault="002B4407" w:rsidP="00070E0A">
            <w:pPr>
              <w:ind w:left="142"/>
              <w:jc w:val="both"/>
              <w:rPr>
                <w:b/>
              </w:rPr>
            </w:pPr>
            <w:r w:rsidRPr="002B4407">
              <w:t>część B- składnik węglanowy</w:t>
            </w:r>
            <w:r>
              <w:t xml:space="preserve"> za cenę </w:t>
            </w:r>
            <w:r w:rsidRPr="002B4407">
              <w:rPr>
                <w:b/>
              </w:rPr>
              <w:t>300 024.00 zł</w:t>
            </w:r>
          </w:p>
          <w:p w14:paraId="20FA49D9" w14:textId="77777777" w:rsidR="002B4407" w:rsidRDefault="002B4407" w:rsidP="00070E0A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CEFCB2C" w14:textId="77777777" w:rsidR="002B4407" w:rsidRPr="002B4407" w:rsidRDefault="002B4407" w:rsidP="00070E0A">
            <w:pPr>
              <w:spacing w:after="60"/>
              <w:ind w:left="142"/>
              <w:jc w:val="both"/>
            </w:pPr>
          </w:p>
          <w:p w14:paraId="56521972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>-</w:t>
            </w:r>
            <w:r w:rsidRPr="002B4407">
              <w:tab/>
              <w:t xml:space="preserve">treść wybranej oferty odpowiada treści SIWZ, zgodnie z art.82 ust.3. </w:t>
            </w:r>
            <w:proofErr w:type="spellStart"/>
            <w:r w:rsidRPr="002B4407">
              <w:t>uPzp</w:t>
            </w:r>
            <w:proofErr w:type="spellEnd"/>
            <w:r w:rsidRPr="002B4407">
              <w:t xml:space="preserve">, </w:t>
            </w:r>
          </w:p>
          <w:p w14:paraId="26A708AD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>-</w:t>
            </w:r>
            <w:r w:rsidRPr="002B4407">
              <w:tab/>
              <w:t xml:space="preserve">wybrana oferta spełnia wszystkie wymagania Zamawiającego opisane w SIWZ i uzyskała największą ilość punktów - 96 pkt, /wyliczenie wg. wzoru zamieszczonego w SIWZ / przy kryterium oceny: </w:t>
            </w:r>
          </w:p>
          <w:p w14:paraId="71049BA7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 xml:space="preserve">I. Kryterium: Cena oferty - 60 punktów  </w:t>
            </w:r>
          </w:p>
          <w:p w14:paraId="58D44875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>II. Kryterium: Warunki techniczne   - 35 punków</w:t>
            </w:r>
          </w:p>
          <w:p w14:paraId="62EC94D5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>III. Kryterium: Termin dostawy - 5 punktów</w:t>
            </w:r>
          </w:p>
          <w:p w14:paraId="29169189" w14:textId="77777777" w:rsidR="002B4407" w:rsidRPr="002B4407" w:rsidRDefault="002B4407" w:rsidP="00070E0A">
            <w:pPr>
              <w:spacing w:after="60"/>
              <w:ind w:left="142"/>
              <w:jc w:val="both"/>
            </w:pPr>
            <w:r w:rsidRPr="002B4407">
              <w:t>- oferta wpłynęła do Zamawiającego w wyznaczonym terminie , a Wykonawca  ją składający nie podlega wykluczeniu z postępowania.</w:t>
            </w:r>
          </w:p>
          <w:p w14:paraId="61DA0CA9" w14:textId="77777777" w:rsidR="002B4407" w:rsidRDefault="002B4407" w:rsidP="00070E0A">
            <w:pPr>
              <w:spacing w:after="60"/>
              <w:ind w:left="142"/>
              <w:jc w:val="both"/>
            </w:pPr>
            <w:r w:rsidRPr="002B4407">
              <w:t>- kwota oferty nie przekraczała kwoty jaką Zamawiający zamierza przeznaczyć na sfinansowanie zamówienia</w:t>
            </w:r>
          </w:p>
        </w:tc>
      </w:tr>
    </w:tbl>
    <w:p w14:paraId="66107033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55BDF433" w14:textId="77777777" w:rsidTr="00834EF4">
        <w:tc>
          <w:tcPr>
            <w:tcW w:w="2277" w:type="dxa"/>
            <w:shd w:val="clear" w:color="auto" w:fill="F3F3F3"/>
          </w:tcPr>
          <w:p w14:paraId="1FAD3F61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54652076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469B3FDC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4CEDB177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B4407" w:rsidRPr="00834EF4" w14:paraId="778ABD82" w14:textId="77777777" w:rsidTr="00070E0A">
        <w:tc>
          <w:tcPr>
            <w:tcW w:w="2277" w:type="dxa"/>
            <w:shd w:val="clear" w:color="auto" w:fill="auto"/>
          </w:tcPr>
          <w:p w14:paraId="734E3DCA" w14:textId="77777777" w:rsidR="002B4407" w:rsidRPr="002B4407" w:rsidRDefault="002B4407" w:rsidP="00070E0A">
            <w:pPr>
              <w:spacing w:before="40" w:after="40"/>
              <w:rPr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B4407">
              <w:rPr>
                <w:sz w:val="18"/>
                <w:szCs w:val="18"/>
              </w:rPr>
              <w:t xml:space="preserve">Koncentrat węglanowy do dializy pozaustrojowej </w:t>
            </w:r>
            <w:r w:rsidRPr="002B4407">
              <w:rPr>
                <w:sz w:val="18"/>
                <w:szCs w:val="18"/>
              </w:rPr>
              <w:lastRenderedPageBreak/>
              <w:t>typ F (A+B) w zestawach:</w:t>
            </w:r>
          </w:p>
          <w:p w14:paraId="1BA5527D" w14:textId="77777777" w:rsidR="002B4407" w:rsidRPr="002B4407" w:rsidRDefault="002B4407" w:rsidP="00070E0A">
            <w:pPr>
              <w:spacing w:before="40" w:after="40"/>
              <w:rPr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t xml:space="preserve">część A/G1- składnik kwaśny z glukozą </w:t>
            </w:r>
          </w:p>
          <w:p w14:paraId="305A52AA" w14:textId="77777777" w:rsidR="002B4407" w:rsidRPr="00834EF4" w:rsidRDefault="002B4407" w:rsidP="00070E0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t>część B- składnik węglanowy</w:t>
            </w:r>
          </w:p>
        </w:tc>
        <w:tc>
          <w:tcPr>
            <w:tcW w:w="2511" w:type="dxa"/>
            <w:shd w:val="clear" w:color="auto" w:fill="auto"/>
          </w:tcPr>
          <w:p w14:paraId="142201A7" w14:textId="77777777" w:rsidR="002B4407" w:rsidRPr="00834EF4" w:rsidRDefault="002B4407" w:rsidP="00070E0A">
            <w:pPr>
              <w:spacing w:before="40"/>
              <w:rPr>
                <w:sz w:val="18"/>
                <w:szCs w:val="18"/>
              </w:rPr>
            </w:pPr>
            <w:proofErr w:type="spellStart"/>
            <w:r w:rsidRPr="002B4407">
              <w:rPr>
                <w:sz w:val="18"/>
                <w:szCs w:val="18"/>
              </w:rPr>
              <w:lastRenderedPageBreak/>
              <w:t>Nipro</w:t>
            </w:r>
            <w:proofErr w:type="spellEnd"/>
            <w:r w:rsidRPr="002B4407">
              <w:rPr>
                <w:sz w:val="18"/>
                <w:szCs w:val="18"/>
              </w:rPr>
              <w:t xml:space="preserve"> </w:t>
            </w:r>
            <w:proofErr w:type="spellStart"/>
            <w:r w:rsidRPr="002B4407">
              <w:rPr>
                <w:sz w:val="18"/>
                <w:szCs w:val="18"/>
              </w:rPr>
              <w:t>Medical</w:t>
            </w:r>
            <w:proofErr w:type="spellEnd"/>
            <w:r w:rsidRPr="002B4407">
              <w:rPr>
                <w:sz w:val="18"/>
                <w:szCs w:val="18"/>
              </w:rPr>
              <w:t xml:space="preserve"> Poland Sp. z o.o.</w:t>
            </w:r>
          </w:p>
          <w:p w14:paraId="77A6187D" w14:textId="77777777" w:rsidR="002B4407" w:rsidRPr="00834EF4" w:rsidRDefault="002B4407" w:rsidP="00070E0A">
            <w:pPr>
              <w:rPr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lastRenderedPageBreak/>
              <w:t>Pańska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B4407">
              <w:rPr>
                <w:sz w:val="18"/>
                <w:szCs w:val="18"/>
              </w:rPr>
              <w:t>73</w:t>
            </w:r>
          </w:p>
          <w:p w14:paraId="3A0675C9" w14:textId="77777777" w:rsidR="002B4407" w:rsidRPr="00834EF4" w:rsidRDefault="002B4407" w:rsidP="00070E0A">
            <w:pPr>
              <w:spacing w:after="40"/>
              <w:rPr>
                <w:color w:val="000000"/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t>00-834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B44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4E17BF5" w14:textId="77777777" w:rsidR="002B4407" w:rsidRPr="002B4407" w:rsidRDefault="002B4407" w:rsidP="00070E0A">
            <w:pPr>
              <w:spacing w:before="40" w:after="40"/>
              <w:rPr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lastRenderedPageBreak/>
              <w:t>1 - Cena - 60.00</w:t>
            </w:r>
          </w:p>
          <w:p w14:paraId="795D3AF8" w14:textId="77777777" w:rsidR="002B4407" w:rsidRPr="002B4407" w:rsidRDefault="002B4407" w:rsidP="00070E0A">
            <w:pPr>
              <w:spacing w:before="40" w:after="40"/>
              <w:rPr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lastRenderedPageBreak/>
              <w:t>2 - Warunki techniczne - 35.00</w:t>
            </w:r>
          </w:p>
          <w:p w14:paraId="08AC3B8D" w14:textId="77777777" w:rsidR="002B4407" w:rsidRPr="00834EF4" w:rsidRDefault="002B4407" w:rsidP="00070E0A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t>3 - Termin dostawy - 1.00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27542A6" w14:textId="77777777" w:rsidR="002B4407" w:rsidRPr="00834EF4" w:rsidRDefault="002B4407" w:rsidP="00070E0A">
            <w:pPr>
              <w:jc w:val="center"/>
              <w:rPr>
                <w:color w:val="000000"/>
                <w:sz w:val="18"/>
                <w:szCs w:val="18"/>
              </w:rPr>
            </w:pPr>
            <w:r w:rsidRPr="002B4407">
              <w:rPr>
                <w:sz w:val="18"/>
                <w:szCs w:val="18"/>
              </w:rPr>
              <w:lastRenderedPageBreak/>
              <w:t xml:space="preserve">  96,00</w:t>
            </w:r>
          </w:p>
        </w:tc>
      </w:tr>
    </w:tbl>
    <w:p w14:paraId="209510F3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1870E2C5" w14:textId="77777777" w:rsidTr="009B049C">
        <w:tc>
          <w:tcPr>
            <w:tcW w:w="941" w:type="dxa"/>
            <w:shd w:val="clear" w:color="auto" w:fill="F3F3F3"/>
            <w:vAlign w:val="center"/>
          </w:tcPr>
          <w:p w14:paraId="11B80356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B64B18A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40FBD6EC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664EEE9E" w14:textId="77777777" w:rsidTr="009B049C">
        <w:tc>
          <w:tcPr>
            <w:tcW w:w="941" w:type="dxa"/>
            <w:vAlign w:val="center"/>
          </w:tcPr>
          <w:p w14:paraId="3DB85A89" w14:textId="77777777" w:rsidR="00280CF6" w:rsidRDefault="002B4407" w:rsidP="00033AA2">
            <w:pPr>
              <w:jc w:val="center"/>
            </w:pPr>
            <w:r w:rsidRPr="002B4407">
              <w:t>0</w:t>
            </w:r>
          </w:p>
        </w:tc>
        <w:tc>
          <w:tcPr>
            <w:tcW w:w="2957" w:type="dxa"/>
            <w:vAlign w:val="center"/>
          </w:tcPr>
          <w:p w14:paraId="647611BC" w14:textId="77777777" w:rsidR="00280CF6" w:rsidRDefault="00280CF6" w:rsidP="00033AA2">
            <w:pPr>
              <w:spacing w:before="40"/>
              <w:jc w:val="center"/>
            </w:pPr>
          </w:p>
          <w:p w14:paraId="20933C94" w14:textId="77777777" w:rsidR="00280CF6" w:rsidRDefault="00280CF6" w:rsidP="00033AA2">
            <w:pPr>
              <w:jc w:val="center"/>
            </w:pPr>
          </w:p>
          <w:p w14:paraId="4B87C717" w14:textId="0A58EA10" w:rsidR="00280CF6" w:rsidRDefault="00033AA2" w:rsidP="00033AA2">
            <w:pPr>
              <w:jc w:val="center"/>
            </w:pPr>
            <w:r>
              <w:t>-</w:t>
            </w:r>
          </w:p>
          <w:p w14:paraId="32EDA894" w14:textId="10181D77" w:rsidR="00280CF6" w:rsidRDefault="00280CF6" w:rsidP="00033AA2">
            <w:pPr>
              <w:spacing w:after="40"/>
              <w:jc w:val="center"/>
            </w:pPr>
          </w:p>
        </w:tc>
        <w:tc>
          <w:tcPr>
            <w:tcW w:w="5327" w:type="dxa"/>
            <w:vAlign w:val="center"/>
          </w:tcPr>
          <w:p w14:paraId="62690CD5" w14:textId="77777777" w:rsidR="00280CF6" w:rsidRDefault="00280CF6" w:rsidP="00033AA2">
            <w:pPr>
              <w:jc w:val="center"/>
            </w:pPr>
          </w:p>
          <w:p w14:paraId="731E23C3" w14:textId="4F1B279A" w:rsidR="00280CF6" w:rsidRDefault="00033AA2" w:rsidP="00033AA2">
            <w:pPr>
              <w:jc w:val="center"/>
            </w:pPr>
            <w:r>
              <w:t>-</w:t>
            </w:r>
          </w:p>
        </w:tc>
      </w:tr>
    </w:tbl>
    <w:p w14:paraId="7D250A1F" w14:textId="77777777" w:rsidR="00280CF6" w:rsidRDefault="00280CF6" w:rsidP="00033AA2">
      <w:pPr>
        <w:spacing w:before="240" w:after="120"/>
        <w:jc w:val="center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7C281FBE" w14:textId="77777777" w:rsidTr="009B049C">
        <w:tc>
          <w:tcPr>
            <w:tcW w:w="941" w:type="dxa"/>
            <w:shd w:val="clear" w:color="auto" w:fill="F3F3F3"/>
            <w:vAlign w:val="center"/>
          </w:tcPr>
          <w:p w14:paraId="11024897" w14:textId="77777777" w:rsidR="00280CF6" w:rsidRDefault="00280CF6" w:rsidP="00033AA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1FA7901D" w14:textId="77777777" w:rsidR="00280CF6" w:rsidRDefault="00280CF6" w:rsidP="00033AA2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7A507868" w14:textId="77777777" w:rsidR="00280CF6" w:rsidRDefault="00280CF6" w:rsidP="00033AA2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1BEA2F67" w14:textId="77777777" w:rsidTr="009B049C">
        <w:tc>
          <w:tcPr>
            <w:tcW w:w="941" w:type="dxa"/>
            <w:vAlign w:val="center"/>
          </w:tcPr>
          <w:p w14:paraId="2A56C6DE" w14:textId="77777777" w:rsidR="00280CF6" w:rsidRDefault="002B4407" w:rsidP="00033AA2">
            <w:pPr>
              <w:jc w:val="center"/>
            </w:pPr>
            <w:r w:rsidRPr="002B4407">
              <w:t>0</w:t>
            </w:r>
          </w:p>
        </w:tc>
        <w:tc>
          <w:tcPr>
            <w:tcW w:w="3098" w:type="dxa"/>
            <w:vAlign w:val="center"/>
          </w:tcPr>
          <w:p w14:paraId="5E17FC74" w14:textId="77777777" w:rsidR="002B7FD3" w:rsidRDefault="002B7FD3" w:rsidP="00033AA2">
            <w:pPr>
              <w:spacing w:before="40"/>
              <w:jc w:val="center"/>
            </w:pPr>
          </w:p>
          <w:p w14:paraId="593CC4C2" w14:textId="77777777" w:rsidR="002B7FD3" w:rsidRDefault="002B7FD3" w:rsidP="00033AA2">
            <w:pPr>
              <w:jc w:val="center"/>
            </w:pPr>
          </w:p>
          <w:p w14:paraId="0B551F6C" w14:textId="082F13CF" w:rsidR="002B7FD3" w:rsidRDefault="00033AA2" w:rsidP="00033AA2">
            <w:pPr>
              <w:jc w:val="center"/>
            </w:pPr>
            <w:r>
              <w:t>-</w:t>
            </w:r>
          </w:p>
          <w:p w14:paraId="5BA316A6" w14:textId="11179ACF" w:rsidR="00280CF6" w:rsidRDefault="00280CF6" w:rsidP="00033AA2">
            <w:pPr>
              <w:spacing w:after="40"/>
              <w:jc w:val="center"/>
            </w:pPr>
          </w:p>
        </w:tc>
        <w:tc>
          <w:tcPr>
            <w:tcW w:w="5186" w:type="dxa"/>
            <w:vAlign w:val="center"/>
          </w:tcPr>
          <w:p w14:paraId="1AA8C2C9" w14:textId="77777777" w:rsidR="002B7FD3" w:rsidRDefault="002B7FD3" w:rsidP="00033AA2">
            <w:pPr>
              <w:jc w:val="center"/>
            </w:pPr>
          </w:p>
          <w:p w14:paraId="574562BF" w14:textId="7E604A9B" w:rsidR="00280CF6" w:rsidRDefault="00033AA2" w:rsidP="00033AA2">
            <w:pPr>
              <w:jc w:val="center"/>
            </w:pPr>
            <w:r>
              <w:t>-</w:t>
            </w:r>
          </w:p>
        </w:tc>
      </w:tr>
    </w:tbl>
    <w:p w14:paraId="0229391F" w14:textId="77777777"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B4407">
        <w:t xml:space="preserve"> </w:t>
      </w:r>
      <w:r w:rsidR="002B4407" w:rsidRPr="0012155B">
        <w:t>nie krótszym niż 5 dni od dnia przesłania niniejszego zawiadomienia o wyborze najkorzystniejszej oferty</w:t>
      </w:r>
      <w:r w:rsidR="002B4407">
        <w:t>.</w:t>
      </w:r>
    </w:p>
    <w:p w14:paraId="0280FE4E" w14:textId="17EF2776" w:rsidR="00280CF6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640D50E1" w14:textId="77777777" w:rsidR="00DE29C4" w:rsidRPr="00840B8A" w:rsidRDefault="00DE29C4" w:rsidP="00F761BD">
      <w:pPr>
        <w:spacing w:after="120"/>
        <w:jc w:val="both"/>
      </w:pPr>
    </w:p>
    <w:p w14:paraId="29A8B7FA" w14:textId="77777777"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8A6C0CA" w14:textId="77777777"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14:paraId="403EE8D0" w14:textId="7453BEBC" w:rsidR="00280CF6" w:rsidRDefault="00F53C94" w:rsidP="00F53C94">
      <w:pPr>
        <w:tabs>
          <w:tab w:val="left" w:pos="8820"/>
        </w:tabs>
        <w:spacing w:before="360" w:after="120"/>
        <w:ind w:left="4678"/>
        <w:rPr>
          <w:u w:val="dotted"/>
        </w:rPr>
      </w:pPr>
      <w:r>
        <w:rPr>
          <w:u w:val="dotted"/>
        </w:rPr>
        <w:t>Dyrektor SP ZOZ w Kolbuszowej</w:t>
      </w:r>
    </w:p>
    <w:p w14:paraId="3892859D" w14:textId="2B3AA32D" w:rsidR="00F53C94" w:rsidRDefault="00F53C94" w:rsidP="00F53C94">
      <w:pPr>
        <w:tabs>
          <w:tab w:val="left" w:pos="8820"/>
        </w:tabs>
        <w:spacing w:before="360" w:after="120"/>
        <w:ind w:left="4678"/>
        <w:rPr>
          <w:u w:val="dotted"/>
        </w:rPr>
      </w:pPr>
      <w:r>
        <w:rPr>
          <w:u w:val="dotted"/>
        </w:rPr>
        <w:t xml:space="preserve">            Zbigniew Strzelczyk</w:t>
      </w:r>
    </w:p>
    <w:sectPr w:rsidR="00F53C94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6557AA" w14:textId="77777777" w:rsidR="00394E55" w:rsidRDefault="00394E55">
      <w:r>
        <w:separator/>
      </w:r>
    </w:p>
  </w:endnote>
  <w:endnote w:type="continuationSeparator" w:id="0">
    <w:p w14:paraId="2BC0A326" w14:textId="77777777" w:rsidR="00394E55" w:rsidRDefault="0039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661FB" w14:textId="77777777" w:rsidR="002B4407" w:rsidRDefault="002B44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D0422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844F56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E47EEB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2D5E7" w14:textId="77777777" w:rsidR="002B4407" w:rsidRDefault="002B44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27950" w14:textId="77777777" w:rsidR="00394E55" w:rsidRDefault="00394E55">
      <w:r>
        <w:separator/>
      </w:r>
    </w:p>
  </w:footnote>
  <w:footnote w:type="continuationSeparator" w:id="0">
    <w:p w14:paraId="4A9E14B9" w14:textId="77777777" w:rsidR="00394E55" w:rsidRDefault="00394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0ED4A" w14:textId="77777777" w:rsidR="002B4407" w:rsidRDefault="002B4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902BE" w14:textId="77777777" w:rsidR="002B4407" w:rsidRDefault="002B4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0F4B6" w14:textId="77777777" w:rsidR="002B4407" w:rsidRDefault="002B4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430"/>
    <w:rsid w:val="00033AA2"/>
    <w:rsid w:val="00034F15"/>
    <w:rsid w:val="00043766"/>
    <w:rsid w:val="000A4A43"/>
    <w:rsid w:val="000B6515"/>
    <w:rsid w:val="000C7550"/>
    <w:rsid w:val="000D1E6C"/>
    <w:rsid w:val="000D6259"/>
    <w:rsid w:val="000F6430"/>
    <w:rsid w:val="001036FB"/>
    <w:rsid w:val="00114DD2"/>
    <w:rsid w:val="00176EFA"/>
    <w:rsid w:val="001E1E01"/>
    <w:rsid w:val="001F67FA"/>
    <w:rsid w:val="002371E6"/>
    <w:rsid w:val="00251690"/>
    <w:rsid w:val="00280CF6"/>
    <w:rsid w:val="002B4407"/>
    <w:rsid w:val="002B7FD3"/>
    <w:rsid w:val="002D6788"/>
    <w:rsid w:val="002F587A"/>
    <w:rsid w:val="0033076C"/>
    <w:rsid w:val="00394E55"/>
    <w:rsid w:val="003C27EC"/>
    <w:rsid w:val="004A791C"/>
    <w:rsid w:val="004B5777"/>
    <w:rsid w:val="004C3E8F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A0C53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DE29C4"/>
    <w:rsid w:val="00E05A7A"/>
    <w:rsid w:val="00E4520D"/>
    <w:rsid w:val="00E81ED4"/>
    <w:rsid w:val="00EB4311"/>
    <w:rsid w:val="00EB56AB"/>
    <w:rsid w:val="00EF36C3"/>
    <w:rsid w:val="00F14FCC"/>
    <w:rsid w:val="00F15792"/>
    <w:rsid w:val="00F53C94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6DB5C1"/>
  <w15:chartTrackingRefBased/>
  <w15:docId w15:val="{A30B0349-B1FA-4130-A49B-7AC9E97F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cp:lastModifiedBy>Joanna Płoch</cp:lastModifiedBy>
  <cp:revision>2</cp:revision>
  <cp:lastPrinted>1899-12-31T23:00:00Z</cp:lastPrinted>
  <dcterms:created xsi:type="dcterms:W3CDTF">2020-06-10T10:13:00Z</dcterms:created>
  <dcterms:modified xsi:type="dcterms:W3CDTF">2020-06-10T10:13:00Z</dcterms:modified>
</cp:coreProperties>
</file>