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75CE6" w:rsidRPr="00075CE6">
        <w:rPr>
          <w:b/>
          <w:bCs/>
          <w:sz w:val="24"/>
        </w:rPr>
        <w:t>ZP/14/2020/10</w:t>
      </w:r>
      <w:r>
        <w:rPr>
          <w:sz w:val="24"/>
        </w:rPr>
        <w:tab/>
        <w:t xml:space="preserve"> </w:t>
      </w:r>
      <w:r w:rsidR="00075CE6" w:rsidRPr="00075CE6">
        <w:rPr>
          <w:sz w:val="24"/>
        </w:rPr>
        <w:t>Kraków</w:t>
      </w:r>
      <w:r>
        <w:rPr>
          <w:sz w:val="24"/>
        </w:rPr>
        <w:t xml:space="preserve"> dnia: </w:t>
      </w:r>
      <w:r w:rsidR="00075CE6" w:rsidRPr="00075CE6">
        <w:rPr>
          <w:sz w:val="24"/>
        </w:rPr>
        <w:t>2020-06-</w:t>
      </w:r>
      <w:r w:rsidR="0091560F">
        <w:rPr>
          <w:sz w:val="24"/>
        </w:rPr>
        <w:t>09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B6431" w:rsidRDefault="00BB6431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B6431">
        <w:rPr>
          <w:rFonts w:ascii="Times New Roman" w:hAnsi="Times New Roman"/>
        </w:rPr>
        <w:t xml:space="preserve"> - 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75CE6" w:rsidRPr="00075CE6">
        <w:rPr>
          <w:sz w:val="24"/>
        </w:rPr>
        <w:t>2020-06-05</w:t>
      </w:r>
      <w:r>
        <w:rPr>
          <w:sz w:val="24"/>
        </w:rPr>
        <w:t xml:space="preserve"> do Zamawiającego wpłynęła prośba </w:t>
      </w:r>
      <w:r w:rsidR="00BB6431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75CE6" w:rsidRPr="00075CE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75CE6" w:rsidRPr="00075CE6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BB6431" w:rsidRDefault="00BB6431" w:rsidP="00E86398">
      <w:pPr>
        <w:pStyle w:val="Tekstpodstawowywcity3"/>
        <w:spacing w:line="240" w:lineRule="auto"/>
        <w:ind w:firstLine="0"/>
        <w:rPr>
          <w:sz w:val="24"/>
        </w:rPr>
      </w:pPr>
    </w:p>
    <w:p w:rsidR="00075CE6" w:rsidRP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PAKIET 2 poz.1</w:t>
      </w:r>
    </w:p>
    <w:p w:rsid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Prosimy Zamawiającego dopuszczenie rękawic nitrylowych o grubości na palcu min. 0,08mm, konfekcjonowanych max. po 100 sztuk. Pozostałe wymogi – zgodnie z SIWZ.</w:t>
      </w:r>
    </w:p>
    <w:p w:rsidR="0091560F" w:rsidRPr="00CC0578" w:rsidRDefault="0091560F" w:rsidP="009156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BB6431" w:rsidRPr="00075CE6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75CE6" w:rsidRP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PAKIET 2 poz.2</w:t>
      </w:r>
    </w:p>
    <w:p w:rsid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Prosimy Zamawiającego dopuszczenie rękawic o grubości na palcu min. 0,10mm. Pozostałe wymogi – zgodnie z SIWZ.</w:t>
      </w:r>
    </w:p>
    <w:p w:rsidR="0091560F" w:rsidRPr="00CC0578" w:rsidRDefault="0091560F" w:rsidP="009156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BB6431" w:rsidRPr="00075CE6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75CE6" w:rsidRP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PAKIET 2 poz.3</w:t>
      </w:r>
    </w:p>
    <w:p w:rsid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Prosimy Zamawiającego dopuszczenie rękawic o długości min. 265mm, o grubości na palcu min. 0,07mm, na dłoni min. 0,06mm, na mankiecie min. 0,05mm, o sile zrywania min. 6N (dotychczas stosowanych w Państwa placówce).</w:t>
      </w:r>
    </w:p>
    <w:p w:rsidR="0091560F" w:rsidRPr="00CC0578" w:rsidRDefault="0091560F" w:rsidP="009156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BB6431" w:rsidRPr="00075CE6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75CE6" w:rsidRP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PAKIET 2 poz.4</w:t>
      </w:r>
    </w:p>
    <w:p w:rsid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Prosimy Zamawiającego dopuszczenie rękawic o grubości na palcu min. 0,05mm, na dłoni min. 0,07mm, na mankiecie min. 0,04mm. Pozostałe wymogi – zgodnie z SIWZ.</w:t>
      </w:r>
    </w:p>
    <w:p w:rsidR="0091560F" w:rsidRPr="00CC0578" w:rsidRDefault="0091560F" w:rsidP="009156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BB6431" w:rsidRPr="00075CE6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75CE6" w:rsidRP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>PAKIET 2 poz.5</w:t>
      </w:r>
    </w:p>
    <w:p w:rsid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 xml:space="preserve">Prosimy Zamawiającego dopuszczenie rękawic nitrylowych do pracy Centralnej </w:t>
      </w:r>
      <w:proofErr w:type="spellStart"/>
      <w:r w:rsidRPr="00075CE6">
        <w:rPr>
          <w:sz w:val="24"/>
        </w:rPr>
        <w:t>Sterylizatorni</w:t>
      </w:r>
      <w:proofErr w:type="spellEnd"/>
      <w:r w:rsidRPr="00075CE6">
        <w:rPr>
          <w:sz w:val="24"/>
        </w:rPr>
        <w:t>, odpornych na przenikanie min. 14 substancji chemicznych z czasem ochrony na co najmniej 1 poziomie, konfekcjonowanych max. po 100 sztuk. Pozostałe wymogi – zgodnie z SIWZ.</w:t>
      </w:r>
    </w:p>
    <w:p w:rsidR="0091560F" w:rsidRPr="00CC0578" w:rsidRDefault="0091560F" w:rsidP="009156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BB6431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B6431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BB6431" w:rsidRPr="00075CE6" w:rsidRDefault="00BB643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75CE6" w:rsidRPr="00075CE6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lastRenderedPageBreak/>
        <w:t>PAKIET 2 poz.5</w:t>
      </w:r>
    </w:p>
    <w:p w:rsidR="006D4AB3" w:rsidRDefault="00075CE6" w:rsidP="00095B30">
      <w:pPr>
        <w:pStyle w:val="Tekstpodstawowywcity3"/>
        <w:spacing w:line="240" w:lineRule="auto"/>
        <w:ind w:firstLine="0"/>
        <w:rPr>
          <w:sz w:val="24"/>
        </w:rPr>
      </w:pPr>
      <w:r w:rsidRPr="00075CE6">
        <w:rPr>
          <w:sz w:val="24"/>
        </w:rPr>
        <w:t xml:space="preserve">Prosimy Zamawiającego o wyjaśnienie czy nie zaszła oczywista omyłka pisarska </w:t>
      </w:r>
      <w:r w:rsidR="0091560F">
        <w:rPr>
          <w:sz w:val="24"/>
        </w:rPr>
        <w:br/>
      </w:r>
      <w:bookmarkStart w:id="0" w:name="_GoBack"/>
      <w:bookmarkEnd w:id="0"/>
      <w:r w:rsidRPr="00075CE6">
        <w:rPr>
          <w:sz w:val="24"/>
        </w:rPr>
        <w:t>i Zamawiający będzie oczekiwał rękawic o długości min. 300mm jak dotychczas stosowanych w Państwa szpitalu.</w:t>
      </w:r>
    </w:p>
    <w:p w:rsidR="0091560F" w:rsidRPr="00CC0578" w:rsidRDefault="0091560F" w:rsidP="0091560F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75CE6" w:rsidP="00A65EBE">
      <w:pPr>
        <w:ind w:left="3117" w:firstLine="2"/>
        <w:jc w:val="center"/>
        <w:rPr>
          <w:sz w:val="24"/>
        </w:rPr>
      </w:pPr>
      <w:r w:rsidRPr="00075CE6">
        <w:rPr>
          <w:sz w:val="24"/>
        </w:rPr>
        <w:t>Agnieszka</w:t>
      </w:r>
      <w:r w:rsidR="006D4AB3">
        <w:rPr>
          <w:sz w:val="24"/>
        </w:rPr>
        <w:t xml:space="preserve"> </w:t>
      </w:r>
      <w:r w:rsidRPr="00075CE6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066" w:rsidRDefault="00D31066">
      <w:r>
        <w:separator/>
      </w:r>
    </w:p>
  </w:endnote>
  <w:endnote w:type="continuationSeparator" w:id="0">
    <w:p w:rsidR="00D31066" w:rsidRDefault="00D31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156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066" w:rsidRDefault="00D31066">
      <w:r>
        <w:separator/>
      </w:r>
    </w:p>
  </w:footnote>
  <w:footnote w:type="continuationSeparator" w:id="0">
    <w:p w:rsidR="00D31066" w:rsidRDefault="00D31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066"/>
    <w:rsid w:val="00031374"/>
    <w:rsid w:val="00075CE6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1560F"/>
    <w:rsid w:val="009C5A14"/>
    <w:rsid w:val="00A22275"/>
    <w:rsid w:val="00A65EBE"/>
    <w:rsid w:val="00A739DC"/>
    <w:rsid w:val="00AC2693"/>
    <w:rsid w:val="00BB6431"/>
    <w:rsid w:val="00BF6F6C"/>
    <w:rsid w:val="00CF2117"/>
    <w:rsid w:val="00D31066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6D1CB3"/>
  <w15:chartTrackingRefBased/>
  <w15:docId w15:val="{99F8AD6F-FF66-41E8-AEFC-775F66C1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2020-06-09T12:19:00Z</cp:lastPrinted>
  <dcterms:created xsi:type="dcterms:W3CDTF">2020-06-09T12:19:00Z</dcterms:created>
  <dcterms:modified xsi:type="dcterms:W3CDTF">2020-06-09T12:19:00Z</dcterms:modified>
</cp:coreProperties>
</file>