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F61F2" w:rsidRPr="00EF61F2">
        <w:rPr>
          <w:b/>
          <w:bCs/>
          <w:sz w:val="24"/>
        </w:rPr>
        <w:t>ZP/14/2020/4</w:t>
      </w:r>
      <w:r>
        <w:rPr>
          <w:sz w:val="24"/>
        </w:rPr>
        <w:tab/>
        <w:t xml:space="preserve"> </w:t>
      </w:r>
      <w:r w:rsidR="00EF61F2" w:rsidRPr="00EF61F2">
        <w:rPr>
          <w:sz w:val="24"/>
        </w:rPr>
        <w:t>Kraków</w:t>
      </w:r>
      <w:r>
        <w:rPr>
          <w:sz w:val="24"/>
        </w:rPr>
        <w:t xml:space="preserve"> dnia: </w:t>
      </w:r>
      <w:r w:rsidR="00EF61F2" w:rsidRPr="00EF61F2">
        <w:rPr>
          <w:sz w:val="24"/>
        </w:rPr>
        <w:t>2020-06-</w:t>
      </w:r>
      <w:r w:rsidR="0051137F">
        <w:rPr>
          <w:sz w:val="24"/>
        </w:rPr>
        <w:t>09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3A11" w:rsidRDefault="00CB3A11" w:rsidP="00095B30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3A11" w:rsidRDefault="00CB3A11" w:rsidP="00095B30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3A11" w:rsidRDefault="00CB3A11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B3A11">
        <w:rPr>
          <w:rFonts w:ascii="Times New Roman" w:hAnsi="Times New Roman"/>
        </w:rPr>
        <w:t xml:space="preserve"> - I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F61F2" w:rsidRPr="00EF61F2">
        <w:rPr>
          <w:sz w:val="24"/>
        </w:rPr>
        <w:t>2020-06-02</w:t>
      </w:r>
      <w:r>
        <w:rPr>
          <w:sz w:val="24"/>
        </w:rPr>
        <w:t xml:space="preserve"> do Zamawiającego wpłynęła prośba </w:t>
      </w:r>
      <w:r w:rsidR="00CB3A11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EF61F2" w:rsidRPr="00EF61F2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EF61F2" w:rsidRPr="00EF61F2">
        <w:rPr>
          <w:b/>
          <w:sz w:val="24"/>
        </w:rPr>
        <w:t>Zakup i dostawa rękawic oraz masek ochronnych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CB3A11" w:rsidRDefault="00CB3A11" w:rsidP="00E86398">
      <w:pPr>
        <w:pStyle w:val="Tekstpodstawowywcity3"/>
        <w:spacing w:line="240" w:lineRule="auto"/>
        <w:ind w:firstLine="0"/>
        <w:rPr>
          <w:sz w:val="24"/>
        </w:rPr>
      </w:pPr>
    </w:p>
    <w:p w:rsidR="00CB3A11" w:rsidRDefault="00CB3A11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EF61F2" w:rsidP="00095B30">
      <w:pPr>
        <w:pStyle w:val="Tekstpodstawowywcity3"/>
        <w:spacing w:line="240" w:lineRule="auto"/>
        <w:ind w:firstLine="0"/>
        <w:rPr>
          <w:sz w:val="24"/>
        </w:rPr>
      </w:pPr>
      <w:r w:rsidRPr="00EF61F2">
        <w:rPr>
          <w:sz w:val="24"/>
        </w:rPr>
        <w:t>Pakiet 7 Czy Zamawiający dopuści w pak. 7 w poz 1 półmaski filtrujące prod. 3M™ VFlex™ 9152 / 9152R,</w:t>
      </w:r>
      <w:r w:rsidR="00CB3A11">
        <w:rPr>
          <w:sz w:val="24"/>
        </w:rPr>
        <w:t xml:space="preserve"> </w:t>
      </w:r>
      <w:r w:rsidRPr="00EF61F2">
        <w:rPr>
          <w:sz w:val="24"/>
        </w:rPr>
        <w:t xml:space="preserve">testowane zgodnie z normą EN 149:2001+A1:2009, produkt zgodny </w:t>
      </w:r>
      <w:r w:rsidR="00CB3A11">
        <w:rPr>
          <w:sz w:val="24"/>
        </w:rPr>
        <w:br/>
      </w:r>
      <w:r w:rsidRPr="00EF61F2">
        <w:rPr>
          <w:sz w:val="24"/>
        </w:rPr>
        <w:t>z dyrektywą Środków Ochrony Indywidualnej UE 89/686/EEC, oznakowanie znakiem CE, zakładki w kształcie litery V- wyginają i rozciągają się wraz z ruchem ust, ułatwiając mówienie i oddychanie, regulowana blaszka nosowa pomaga zapewnić odpowiednie dopasowanie i solidne uszczelnienie?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077F30">
        <w:rPr>
          <w:b/>
          <w:sz w:val="24"/>
        </w:rPr>
        <w:t xml:space="preserve"> Nie. Zgodnie z SIWZ.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EF61F2" w:rsidP="00A65EBE">
      <w:pPr>
        <w:ind w:left="3117" w:firstLine="2"/>
        <w:jc w:val="center"/>
        <w:rPr>
          <w:sz w:val="24"/>
        </w:rPr>
      </w:pPr>
      <w:r w:rsidRPr="00EF61F2">
        <w:rPr>
          <w:sz w:val="24"/>
        </w:rPr>
        <w:t>Agnieszka</w:t>
      </w:r>
      <w:r w:rsidR="006D4AB3">
        <w:rPr>
          <w:sz w:val="24"/>
        </w:rPr>
        <w:t xml:space="preserve"> </w:t>
      </w:r>
      <w:r w:rsidRPr="00EF61F2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064C" w:rsidRDefault="00EB064C">
      <w:r>
        <w:separator/>
      </w:r>
    </w:p>
  </w:endnote>
  <w:endnote w:type="continuationSeparator" w:id="0">
    <w:p w:rsidR="00EB064C" w:rsidRDefault="00EB0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1137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064C" w:rsidRDefault="00EB064C">
      <w:r>
        <w:separator/>
      </w:r>
    </w:p>
  </w:footnote>
  <w:footnote w:type="continuationSeparator" w:id="0">
    <w:p w:rsidR="00EB064C" w:rsidRDefault="00EB0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064C"/>
    <w:rsid w:val="00031374"/>
    <w:rsid w:val="00077F30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37F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B3A11"/>
    <w:rsid w:val="00CF2117"/>
    <w:rsid w:val="00DF32E8"/>
    <w:rsid w:val="00E2789F"/>
    <w:rsid w:val="00E86398"/>
    <w:rsid w:val="00EA11E9"/>
    <w:rsid w:val="00EB064C"/>
    <w:rsid w:val="00EF61F2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F49C62"/>
  <w15:chartTrackingRefBased/>
  <w15:docId w15:val="{3C1CFBE4-5CA0-40FF-B562-425DF1685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2001-02-10T14:28:00Z</cp:lastPrinted>
  <dcterms:created xsi:type="dcterms:W3CDTF">2020-06-02T05:55:00Z</dcterms:created>
  <dcterms:modified xsi:type="dcterms:W3CDTF">2020-06-09T12:14:00Z</dcterms:modified>
</cp:coreProperties>
</file>