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D082F">
      <w:pPr>
        <w:spacing w:line="360" w:lineRule="auto"/>
        <w:rPr>
          <w:b/>
          <w:bCs/>
          <w:color w:val="000000"/>
          <w:sz w:val="24"/>
        </w:rPr>
      </w:pPr>
      <w:r w:rsidRPr="00CD082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D082F">
      <w:pPr>
        <w:spacing w:line="360" w:lineRule="auto"/>
        <w:rPr>
          <w:color w:val="000000"/>
          <w:sz w:val="24"/>
        </w:rPr>
      </w:pPr>
      <w:r w:rsidRPr="00CD082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D082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D082F">
      <w:pPr>
        <w:spacing w:line="360" w:lineRule="auto"/>
        <w:rPr>
          <w:color w:val="000000"/>
          <w:sz w:val="24"/>
        </w:rPr>
      </w:pPr>
      <w:r w:rsidRPr="00CD082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D082F">
        <w:rPr>
          <w:color w:val="000000"/>
          <w:sz w:val="24"/>
        </w:rPr>
        <w:t>Częstochowa</w:t>
      </w:r>
      <w:r w:rsidR="00010D05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D082F" w:rsidRPr="00CD082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D082F" w:rsidRPr="00CD082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D082F" w:rsidRPr="00CD082F">
        <w:rPr>
          <w:b/>
          <w:color w:val="000000"/>
          <w:sz w:val="24"/>
        </w:rPr>
        <w:t>Sukcesywna dostawa gazów technicznych i specjalnych wraz z dzierżawą butli dla jednostek organizacyjnych Politechniki Częstochowskiej przez okres 24 miesięcy od daty podpisania umowy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D082F" w:rsidTr="00421099">
        <w:trPr>
          <w:cantSplit/>
        </w:trPr>
        <w:tc>
          <w:tcPr>
            <w:tcW w:w="9640" w:type="dxa"/>
          </w:tcPr>
          <w:p w:rsidR="00CD082F" w:rsidRDefault="00CD082F" w:rsidP="004210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D082F">
              <w:rPr>
                <w:sz w:val="24"/>
              </w:rPr>
              <w:t>Sukcesywna dostawa gazów technicznych i specjalnych wraz z dzierżawą butli dla jednostek organizacyjnych Politechniki Częstochowskiej przez okres 24 miesięcy od daty podpisania umowy</w:t>
            </w:r>
          </w:p>
          <w:p w:rsidR="00CD082F" w:rsidRDefault="00CD082F" w:rsidP="004210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D082F">
              <w:rPr>
                <w:b/>
                <w:sz w:val="24"/>
              </w:rPr>
              <w:t>SIAD POLAND Sp. z o. o.</w:t>
            </w:r>
          </w:p>
          <w:p w:rsidR="00CD082F" w:rsidRDefault="00CD082F" w:rsidP="004210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D082F">
              <w:rPr>
                <w:b/>
                <w:sz w:val="24"/>
              </w:rPr>
              <w:t>41-700</w:t>
            </w:r>
            <w:r>
              <w:rPr>
                <w:b/>
                <w:sz w:val="24"/>
              </w:rPr>
              <w:t xml:space="preserve"> </w:t>
            </w:r>
            <w:r w:rsidRPr="00CD082F">
              <w:rPr>
                <w:b/>
                <w:sz w:val="24"/>
              </w:rPr>
              <w:t>Ruda   Śląska</w:t>
            </w:r>
          </w:p>
          <w:p w:rsidR="00CD082F" w:rsidRDefault="00CD082F" w:rsidP="004210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D082F">
              <w:rPr>
                <w:b/>
                <w:sz w:val="24"/>
              </w:rPr>
              <w:t>Kokotek</w:t>
            </w:r>
            <w:r>
              <w:rPr>
                <w:b/>
                <w:sz w:val="24"/>
              </w:rPr>
              <w:t xml:space="preserve"> </w:t>
            </w:r>
            <w:r w:rsidRPr="00CD082F">
              <w:rPr>
                <w:b/>
                <w:sz w:val="24"/>
              </w:rPr>
              <w:t>66</w:t>
            </w:r>
          </w:p>
          <w:p w:rsidR="00CD082F" w:rsidRDefault="00CD082F" w:rsidP="0042109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D082F">
              <w:rPr>
                <w:b/>
                <w:sz w:val="24"/>
              </w:rPr>
              <w:t>95 332.69 zł</w:t>
            </w:r>
          </w:p>
          <w:p w:rsidR="00CD082F" w:rsidRPr="00253031" w:rsidRDefault="00CD082F" w:rsidP="0042109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D082F" w:rsidRDefault="00CD082F" w:rsidP="0042109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D082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365"/>
        <w:gridCol w:w="2410"/>
        <w:gridCol w:w="1843"/>
      </w:tblGrid>
      <w:tr w:rsidR="00010D05" w:rsidRPr="00C63DA0" w:rsidTr="00010D05">
        <w:tc>
          <w:tcPr>
            <w:tcW w:w="540" w:type="dxa"/>
            <w:shd w:val="clear" w:color="auto" w:fill="auto"/>
            <w:vAlign w:val="center"/>
          </w:tcPr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10D05" w:rsidRPr="00C63DA0" w:rsidRDefault="00010D0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10D05" w:rsidRPr="00C63DA0" w:rsidTr="00010D05">
        <w:tc>
          <w:tcPr>
            <w:tcW w:w="54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SIAD POLAND Sp. z o. o.</w:t>
            </w:r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Kokotek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41-700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Ruda   Śląska</w:t>
            </w:r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10D05" w:rsidRPr="00C63DA0" w:rsidTr="00010D05">
        <w:tc>
          <w:tcPr>
            <w:tcW w:w="54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AIR LIQUIDE Polska Sp. z </w:t>
            </w:r>
            <w:proofErr w:type="spellStart"/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o.o</w:t>
            </w:r>
            <w:proofErr w:type="spellEnd"/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J</w:t>
            </w:r>
            <w:r w:rsidR="003F33AA">
              <w:rPr>
                <w:rFonts w:ascii="Times New Roman" w:hAnsi="Times New Roman" w:cs="Times New Roman"/>
                <w:bCs/>
                <w:sz w:val="18"/>
                <w:szCs w:val="18"/>
              </w:rPr>
              <w:t>asnogórska 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31-35</w:t>
            </w:r>
            <w:r w:rsidR="003F33A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D082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63,79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10D05" w:rsidRPr="00C63DA0" w:rsidRDefault="00010D05" w:rsidP="00421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82F">
              <w:rPr>
                <w:rFonts w:ascii="Times New Roman" w:hAnsi="Times New Roman" w:cs="Times New Roman"/>
                <w:sz w:val="18"/>
                <w:szCs w:val="18"/>
              </w:rPr>
              <w:t xml:space="preserve">  73,79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D082F" w:rsidP="00010D0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CD082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10D05">
        <w:rPr>
          <w:sz w:val="24"/>
        </w:rPr>
        <w:t>2020-06-09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691" w:rsidRDefault="00424691">
      <w:r>
        <w:separator/>
      </w:r>
    </w:p>
  </w:endnote>
  <w:endnote w:type="continuationSeparator" w:id="0">
    <w:p w:rsidR="00424691" w:rsidRDefault="00424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82F" w:rsidRDefault="00CD0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3F33A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33A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33A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82F" w:rsidRDefault="00CD0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691" w:rsidRDefault="00424691">
      <w:r>
        <w:separator/>
      </w:r>
    </w:p>
  </w:footnote>
  <w:footnote w:type="continuationSeparator" w:id="0">
    <w:p w:rsidR="00424691" w:rsidRDefault="00424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82F" w:rsidRDefault="00CD0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82F" w:rsidRDefault="00CD0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82F" w:rsidRDefault="00CD08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691"/>
    <w:rsid w:val="00010D05"/>
    <w:rsid w:val="00140696"/>
    <w:rsid w:val="00253031"/>
    <w:rsid w:val="00377700"/>
    <w:rsid w:val="003F33AA"/>
    <w:rsid w:val="00424691"/>
    <w:rsid w:val="005C147E"/>
    <w:rsid w:val="007118AF"/>
    <w:rsid w:val="007124E4"/>
    <w:rsid w:val="00745012"/>
    <w:rsid w:val="0087722C"/>
    <w:rsid w:val="00987E41"/>
    <w:rsid w:val="00C63DA0"/>
    <w:rsid w:val="00C85A89"/>
    <w:rsid w:val="00CD082F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AB3571"/>
  <w15:chartTrackingRefBased/>
  <w15:docId w15:val="{E7832A3E-B257-47EC-B6D0-B5F2A660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10D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0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2020-06-08T09:15:00Z</cp:lastPrinted>
  <dcterms:created xsi:type="dcterms:W3CDTF">2020-06-09T11:59:00Z</dcterms:created>
  <dcterms:modified xsi:type="dcterms:W3CDTF">2020-06-09T11:59:00Z</dcterms:modified>
</cp:coreProperties>
</file>