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63948" w:rsidRPr="00D63948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63948" w:rsidRPr="00D63948">
        <w:rPr>
          <w:rFonts w:ascii="Times New Roman" w:hAnsi="Times New Roman"/>
          <w:b/>
        </w:rPr>
        <w:t>ZP/D-09/20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3948" w:rsidRPr="00D63948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3948" w:rsidRPr="00D63948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63948" w:rsidRPr="00D63948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3948" w:rsidRPr="00D63948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63948" w:rsidRPr="00D63948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63948" w:rsidRPr="00D63948">
        <w:rPr>
          <w:rFonts w:ascii="Times New Roman" w:hAnsi="Times New Roman"/>
        </w:rPr>
        <w:t>(</w:t>
      </w:r>
      <w:proofErr w:type="spellStart"/>
      <w:r w:rsidR="00D63948" w:rsidRPr="00D63948">
        <w:rPr>
          <w:rFonts w:ascii="Times New Roman" w:hAnsi="Times New Roman"/>
        </w:rPr>
        <w:t>t.j</w:t>
      </w:r>
      <w:proofErr w:type="spellEnd"/>
      <w:r w:rsidR="00D63948" w:rsidRPr="00D63948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63948" w:rsidRPr="00D63948">
        <w:rPr>
          <w:rFonts w:ascii="Times New Roman" w:hAnsi="Times New Roman"/>
          <w:b/>
        </w:rPr>
        <w:t>Dostawa i montaż mebli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63948" w:rsidRPr="00D63948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5238C" w:rsidRPr="00F8042D" w:rsidRDefault="00C5238C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F11" w:rsidRDefault="00966F11" w:rsidP="0038231F">
      <w:pPr>
        <w:spacing w:after="0" w:line="240" w:lineRule="auto"/>
      </w:pPr>
      <w:r>
        <w:separator/>
      </w:r>
    </w:p>
  </w:endnote>
  <w:endnote w:type="continuationSeparator" w:id="0">
    <w:p w:rsidR="00966F11" w:rsidRDefault="00966F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948" w:rsidRDefault="00D639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5238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5238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948" w:rsidRDefault="00D639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F11" w:rsidRDefault="00966F11" w:rsidP="0038231F">
      <w:pPr>
        <w:spacing w:after="0" w:line="240" w:lineRule="auto"/>
      </w:pPr>
      <w:r>
        <w:separator/>
      </w:r>
    </w:p>
  </w:footnote>
  <w:footnote w:type="continuationSeparator" w:id="0">
    <w:p w:rsidR="00966F11" w:rsidRDefault="00966F1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948" w:rsidRDefault="00D639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948" w:rsidRDefault="00D639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948" w:rsidRDefault="00D639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6F1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6F11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238C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6394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5E0574"/>
  <w15:docId w15:val="{623A1118-F312-4AC4-89DF-5163A4180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B5141-803C-41C9-8406-B5F4B48B7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2020-06-08T11:25:00Z</dcterms:created>
  <dcterms:modified xsi:type="dcterms:W3CDTF">2020-06-08T11:25:00Z</dcterms:modified>
</cp:coreProperties>
</file>