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95CF1">
      <w:pPr>
        <w:spacing w:line="360" w:lineRule="auto"/>
        <w:rPr>
          <w:b/>
          <w:bCs/>
          <w:color w:val="000000"/>
          <w:sz w:val="24"/>
        </w:rPr>
      </w:pPr>
      <w:r w:rsidRPr="00E95CF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95CF1">
      <w:pPr>
        <w:spacing w:line="360" w:lineRule="auto"/>
        <w:rPr>
          <w:color w:val="000000"/>
          <w:sz w:val="24"/>
        </w:rPr>
      </w:pPr>
      <w:r w:rsidRPr="00E95CF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95CF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95CF1">
      <w:pPr>
        <w:spacing w:line="360" w:lineRule="auto"/>
        <w:rPr>
          <w:color w:val="000000"/>
          <w:sz w:val="24"/>
        </w:rPr>
      </w:pPr>
      <w:r w:rsidRPr="00E95CF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95CF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95CF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95CF1" w:rsidRPr="00E95CF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95CF1" w:rsidRPr="00E95CF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95CF1" w:rsidRPr="00E95CF1">
        <w:rPr>
          <w:b/>
          <w:color w:val="000000"/>
          <w:sz w:val="24"/>
        </w:rPr>
        <w:t>Dostawa serwerów obliczeniowych (3 szt.) dla Uczelnianego Centrum Informatycznego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95CF1" w:rsidTr="002112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95CF1" w:rsidRDefault="00E95CF1" w:rsidP="002112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95CF1">
              <w:rPr>
                <w:sz w:val="24"/>
              </w:rPr>
              <w:t>Dostawa serwerów obliczeniowych (3 szt.) dla Uczelnianego Centrum Informatycznego Politechniki Częstochowskiej</w:t>
            </w:r>
          </w:p>
          <w:p w:rsidR="00E95CF1" w:rsidRDefault="00E95CF1" w:rsidP="002112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F1">
              <w:rPr>
                <w:b/>
                <w:sz w:val="24"/>
              </w:rPr>
              <w:t>Tritech System Technology Sp. z o.o.</w:t>
            </w:r>
          </w:p>
          <w:p w:rsidR="00E95CF1" w:rsidRDefault="00E95CF1" w:rsidP="002112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F1">
              <w:rPr>
                <w:b/>
                <w:sz w:val="24"/>
              </w:rPr>
              <w:t>01-794</w:t>
            </w:r>
            <w:r>
              <w:rPr>
                <w:b/>
                <w:sz w:val="24"/>
              </w:rPr>
              <w:t xml:space="preserve"> </w:t>
            </w:r>
            <w:r w:rsidRPr="00E95CF1">
              <w:rPr>
                <w:b/>
                <w:sz w:val="24"/>
              </w:rPr>
              <w:t>Warszawa</w:t>
            </w:r>
          </w:p>
          <w:p w:rsidR="00E95CF1" w:rsidRDefault="00E95CF1" w:rsidP="002112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F1">
              <w:rPr>
                <w:b/>
                <w:sz w:val="24"/>
              </w:rPr>
              <w:t>Anny German</w:t>
            </w:r>
            <w:r>
              <w:rPr>
                <w:b/>
                <w:sz w:val="24"/>
              </w:rPr>
              <w:t xml:space="preserve"> </w:t>
            </w:r>
            <w:r w:rsidRPr="00E95CF1">
              <w:rPr>
                <w:b/>
                <w:sz w:val="24"/>
              </w:rPr>
              <w:t>15</w:t>
            </w:r>
          </w:p>
          <w:p w:rsidR="00E95CF1" w:rsidRDefault="00E95CF1" w:rsidP="0021120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95CF1">
              <w:rPr>
                <w:b/>
                <w:sz w:val="24"/>
              </w:rPr>
              <w:t>195 324.00 zł</w:t>
            </w:r>
          </w:p>
          <w:p w:rsidR="00E95CF1" w:rsidRPr="00253031" w:rsidRDefault="00E95CF1" w:rsidP="0021120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95CF1" w:rsidRDefault="00E95CF1" w:rsidP="0021120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95CF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50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183"/>
      </w:tblGrid>
      <w:tr w:rsidR="00B2652E" w:rsidRPr="00C63DA0" w:rsidTr="00B2652E">
        <w:tc>
          <w:tcPr>
            <w:tcW w:w="540" w:type="dxa"/>
            <w:shd w:val="clear" w:color="auto" w:fill="auto"/>
            <w:vAlign w:val="center"/>
          </w:tcPr>
          <w:p w:rsidR="00B2652E" w:rsidRPr="00C63DA0" w:rsidRDefault="00B265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652E" w:rsidRPr="00C63DA0" w:rsidRDefault="00B265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2652E" w:rsidRPr="00C63DA0" w:rsidRDefault="00B2652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652E" w:rsidRPr="00C63DA0" w:rsidRDefault="00B265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B2652E" w:rsidRPr="00C63DA0" w:rsidRDefault="00B265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2652E" w:rsidRPr="00C63DA0" w:rsidTr="00B2652E">
        <w:tc>
          <w:tcPr>
            <w:tcW w:w="540" w:type="dxa"/>
            <w:shd w:val="clear" w:color="auto" w:fill="auto"/>
            <w:vAlign w:val="center"/>
          </w:tcPr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Tritech System Technology Sp. z o.o.</w:t>
            </w:r>
          </w:p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Anny German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01-794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5C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B2652E" w:rsidRPr="00C63DA0" w:rsidRDefault="00B2652E" w:rsidP="002112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E95CF1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E95CF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95CF1">
        <w:rPr>
          <w:sz w:val="24"/>
        </w:rPr>
        <w:t>2020-06-09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65E" w:rsidRDefault="0039265E">
      <w:r>
        <w:separator/>
      </w:r>
    </w:p>
  </w:endnote>
  <w:endnote w:type="continuationSeparator" w:id="0">
    <w:p w:rsidR="0039265E" w:rsidRDefault="0039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F1" w:rsidRDefault="00E95C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652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2652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F1" w:rsidRDefault="00E95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65E" w:rsidRDefault="0039265E">
      <w:r>
        <w:separator/>
      </w:r>
    </w:p>
  </w:footnote>
  <w:footnote w:type="continuationSeparator" w:id="0">
    <w:p w:rsidR="0039265E" w:rsidRDefault="00392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F1" w:rsidRDefault="00E95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F1" w:rsidRDefault="00E95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CF1" w:rsidRDefault="00E95C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65E"/>
    <w:rsid w:val="00140696"/>
    <w:rsid w:val="00253031"/>
    <w:rsid w:val="00377700"/>
    <w:rsid w:val="0039265E"/>
    <w:rsid w:val="005C147E"/>
    <w:rsid w:val="007118AF"/>
    <w:rsid w:val="007124E4"/>
    <w:rsid w:val="00745012"/>
    <w:rsid w:val="0087722C"/>
    <w:rsid w:val="00987E41"/>
    <w:rsid w:val="00B2652E"/>
    <w:rsid w:val="00C63DA0"/>
    <w:rsid w:val="00C85A89"/>
    <w:rsid w:val="00D5444F"/>
    <w:rsid w:val="00E95CF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0A9C77"/>
  <w15:chartTrackingRefBased/>
  <w15:docId w15:val="{880EEADD-92F7-420D-8E92-CC594BBA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2020-06-09T10:26:00Z</dcterms:created>
  <dcterms:modified xsi:type="dcterms:W3CDTF">2020-06-09T10:26:00Z</dcterms:modified>
</cp:coreProperties>
</file>