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62EA4" w:rsidP="00007727">
      <w:pPr>
        <w:jc w:val="right"/>
        <w:rPr>
          <w:b/>
          <w:bCs/>
          <w:sz w:val="24"/>
        </w:rPr>
      </w:pPr>
      <w:r w:rsidRPr="00B62EA4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B62EA4">
        <w:rPr>
          <w:sz w:val="24"/>
        </w:rPr>
        <w:t>2020-06-09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62EA4" w:rsidRPr="00B62EA4" w:rsidRDefault="00B62EA4" w:rsidP="00173B20">
      <w:pPr>
        <w:spacing w:after="40"/>
        <w:rPr>
          <w:b/>
          <w:bCs/>
          <w:sz w:val="24"/>
        </w:rPr>
      </w:pPr>
      <w:r w:rsidRPr="00B62EA4">
        <w:rPr>
          <w:b/>
          <w:bCs/>
          <w:sz w:val="24"/>
        </w:rPr>
        <w:t>Politechnika Krakowska im. Tadeusza Kościuszki</w:t>
      </w:r>
    </w:p>
    <w:p w:rsidR="00A80738" w:rsidRDefault="00B62EA4" w:rsidP="00173B20">
      <w:pPr>
        <w:spacing w:after="40"/>
        <w:rPr>
          <w:b/>
          <w:bCs/>
          <w:sz w:val="24"/>
        </w:rPr>
      </w:pPr>
      <w:r w:rsidRPr="00B62EA4">
        <w:rPr>
          <w:b/>
          <w:bCs/>
          <w:sz w:val="24"/>
        </w:rPr>
        <w:t>Dział Zamówień Publicznych</w:t>
      </w:r>
    </w:p>
    <w:p w:rsidR="00A80738" w:rsidRPr="00173B20" w:rsidRDefault="00B62EA4" w:rsidP="00A80738">
      <w:pPr>
        <w:rPr>
          <w:bCs/>
          <w:sz w:val="24"/>
        </w:rPr>
      </w:pPr>
      <w:r w:rsidRPr="00B62EA4">
        <w:rPr>
          <w:bCs/>
          <w:sz w:val="24"/>
        </w:rPr>
        <w:t>ul. Warszawska 24</w:t>
      </w:r>
      <w:r w:rsidR="00A80738" w:rsidRPr="00173B20">
        <w:rPr>
          <w:bCs/>
          <w:sz w:val="24"/>
        </w:rPr>
        <w:t xml:space="preserve"> </w:t>
      </w:r>
      <w:r w:rsidRPr="00B62EA4">
        <w:rPr>
          <w:bCs/>
          <w:sz w:val="24"/>
        </w:rPr>
        <w:t>W-9/110,</w:t>
      </w:r>
    </w:p>
    <w:p w:rsidR="00A80738" w:rsidRPr="00173B20" w:rsidRDefault="00B62EA4" w:rsidP="00A80738">
      <w:pPr>
        <w:rPr>
          <w:bCs/>
          <w:sz w:val="24"/>
        </w:rPr>
      </w:pPr>
      <w:r w:rsidRPr="00B62EA4">
        <w:rPr>
          <w:bCs/>
          <w:sz w:val="24"/>
        </w:rPr>
        <w:t>31-155</w:t>
      </w:r>
      <w:r w:rsidR="00A80738" w:rsidRPr="00173B20">
        <w:rPr>
          <w:bCs/>
          <w:sz w:val="24"/>
        </w:rPr>
        <w:t xml:space="preserve"> </w:t>
      </w:r>
      <w:r w:rsidRPr="00B62EA4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62EA4" w:rsidRPr="00B62EA4">
        <w:rPr>
          <w:b/>
          <w:sz w:val="24"/>
          <w:szCs w:val="24"/>
        </w:rPr>
        <w:t>KA-2/048/2020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62EA4" w:rsidRPr="00B62EA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73223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B62EA4" w:rsidRPr="00B62EA4">
        <w:rPr>
          <w:b/>
        </w:rPr>
        <w:t xml:space="preserve"> oraz montaż oświetlenia zewnętrznego dla terenu wokół DS.-ów przy ul. Skarżyńskiego w Krakowie, realizowanego w ramach zadania inwestycyjnego pt.: "Zagospodarowanie terenu wraz z elementami małej architektury wokół Domów Studenckich Politechniki Krakowskiej - ETAP 2"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62EA4" w:rsidRPr="00B62EA4">
        <w:rPr>
          <w:sz w:val="24"/>
          <w:szCs w:val="24"/>
        </w:rPr>
        <w:t>(</w:t>
      </w:r>
      <w:proofErr w:type="spellStart"/>
      <w:r w:rsidR="00B62EA4" w:rsidRPr="00B62EA4">
        <w:rPr>
          <w:sz w:val="24"/>
          <w:szCs w:val="24"/>
        </w:rPr>
        <w:t>t.j</w:t>
      </w:r>
      <w:proofErr w:type="spellEnd"/>
      <w:r w:rsidR="00B62EA4" w:rsidRPr="00B62EA4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62EA4" w:rsidRPr="00B62EA4">
        <w:rPr>
          <w:sz w:val="24"/>
          <w:szCs w:val="24"/>
        </w:rPr>
        <w:t>09/06/2020</w:t>
      </w:r>
      <w:r w:rsidR="00FF4AB1" w:rsidRPr="00FF4AB1">
        <w:rPr>
          <w:sz w:val="24"/>
          <w:szCs w:val="24"/>
        </w:rPr>
        <w:t xml:space="preserve"> o godz. </w:t>
      </w:r>
      <w:r w:rsidR="00B62EA4" w:rsidRPr="00B62EA4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870460" w:rsidRPr="005D1C20" w:rsidRDefault="00C659E2" w:rsidP="00A80738">
      <w:pPr>
        <w:spacing w:before="120" w:after="120"/>
        <w:jc w:val="both"/>
        <w:rPr>
          <w:b/>
          <w:sz w:val="24"/>
          <w:szCs w:val="24"/>
        </w:rPr>
      </w:pPr>
      <w:r w:rsidRPr="005D1C20">
        <w:rPr>
          <w:b/>
          <w:sz w:val="24"/>
          <w:szCs w:val="24"/>
        </w:rPr>
        <w:t>K</w:t>
      </w:r>
      <w:r w:rsidR="00A80738" w:rsidRPr="005D1C20">
        <w:rPr>
          <w:b/>
          <w:sz w:val="24"/>
          <w:szCs w:val="24"/>
        </w:rPr>
        <w:t>wot</w:t>
      </w:r>
      <w:r w:rsidRPr="005D1C20">
        <w:rPr>
          <w:b/>
          <w:sz w:val="24"/>
          <w:szCs w:val="24"/>
        </w:rPr>
        <w:t>a</w:t>
      </w:r>
      <w:r w:rsidR="00FF4AB1" w:rsidRPr="005D1C20">
        <w:rPr>
          <w:b/>
          <w:sz w:val="24"/>
          <w:szCs w:val="24"/>
        </w:rPr>
        <w:t>, jaką</w:t>
      </w:r>
      <w:r w:rsidRPr="005D1C20">
        <w:rPr>
          <w:b/>
          <w:sz w:val="24"/>
          <w:szCs w:val="24"/>
        </w:rPr>
        <w:t xml:space="preserve"> Zamawiający</w:t>
      </w:r>
      <w:r w:rsidR="00FF4AB1" w:rsidRPr="005D1C20">
        <w:rPr>
          <w:b/>
          <w:sz w:val="24"/>
          <w:szCs w:val="24"/>
        </w:rPr>
        <w:t xml:space="preserve"> zamierza przeznac</w:t>
      </w:r>
      <w:r w:rsidRPr="005D1C20">
        <w:rPr>
          <w:b/>
          <w:sz w:val="24"/>
          <w:szCs w:val="24"/>
        </w:rPr>
        <w:t>zyć na sfinansowanie zamówienia</w:t>
      </w:r>
      <w:r w:rsidR="00FF4AB1" w:rsidRPr="005D1C20">
        <w:rPr>
          <w:b/>
          <w:sz w:val="24"/>
          <w:szCs w:val="24"/>
        </w:rPr>
        <w:t xml:space="preserve"> w</w:t>
      </w:r>
      <w:r w:rsidRPr="005D1C20">
        <w:rPr>
          <w:b/>
          <w:sz w:val="24"/>
          <w:szCs w:val="24"/>
        </w:rPr>
        <w:t xml:space="preserve">ynosi: </w:t>
      </w:r>
    </w:p>
    <w:p w:rsidR="00A80738" w:rsidRPr="005D1C20" w:rsidRDefault="00B62EA4" w:rsidP="00A80738">
      <w:pPr>
        <w:spacing w:before="120" w:after="120"/>
        <w:jc w:val="both"/>
        <w:rPr>
          <w:b/>
          <w:sz w:val="24"/>
          <w:szCs w:val="24"/>
        </w:rPr>
      </w:pPr>
      <w:r w:rsidRPr="005D1C20">
        <w:rPr>
          <w:b/>
          <w:sz w:val="24"/>
          <w:szCs w:val="24"/>
        </w:rPr>
        <w:t>550 000.00</w:t>
      </w:r>
      <w:r w:rsidR="00FF4AB1" w:rsidRPr="005D1C20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843"/>
        <w:gridCol w:w="1559"/>
        <w:gridCol w:w="992"/>
      </w:tblGrid>
      <w:tr w:rsidR="0069085C" w:rsidRPr="00493F8C" w:rsidTr="00CD7B3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62EA4" w:rsidRPr="00493F8C" w:rsidTr="00CD7B3A">
        <w:tc>
          <w:tcPr>
            <w:tcW w:w="706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center"/>
            </w:pPr>
            <w:r w:rsidRPr="00B62EA4">
              <w:t>1</w:t>
            </w:r>
          </w:p>
        </w:tc>
        <w:tc>
          <w:tcPr>
            <w:tcW w:w="2271" w:type="dxa"/>
            <w:shd w:val="clear" w:color="auto" w:fill="auto"/>
          </w:tcPr>
          <w:p w:rsidR="00B62EA4" w:rsidRPr="00490DC0" w:rsidRDefault="00B62EA4" w:rsidP="0088412F">
            <w:pPr>
              <w:spacing w:before="40"/>
            </w:pPr>
            <w:r w:rsidRPr="00B62EA4">
              <w:t>PHU TRE-ELEKTRYK Tomasz Kowalski</w:t>
            </w:r>
          </w:p>
          <w:p w:rsidR="00B62EA4" w:rsidRPr="00490DC0" w:rsidRDefault="00B62EA4" w:rsidP="0088412F">
            <w:r w:rsidRPr="00B62EA4">
              <w:t>Kluczewska</w:t>
            </w:r>
            <w:r w:rsidRPr="00490DC0">
              <w:t xml:space="preserve"> </w:t>
            </w:r>
            <w:r w:rsidRPr="00B62EA4">
              <w:t>2</w:t>
            </w:r>
            <w:r w:rsidRPr="00490DC0">
              <w:t xml:space="preserve"> </w:t>
            </w:r>
          </w:p>
          <w:p w:rsidR="00B62EA4" w:rsidRPr="00490DC0" w:rsidRDefault="00B62EA4" w:rsidP="0088412F">
            <w:pPr>
              <w:spacing w:after="40"/>
              <w:jc w:val="both"/>
            </w:pPr>
            <w:r w:rsidRPr="00B62EA4">
              <w:t>32-300</w:t>
            </w:r>
            <w:r w:rsidRPr="00490DC0">
              <w:t xml:space="preserve"> </w:t>
            </w:r>
            <w:r w:rsidRPr="00B62EA4">
              <w:t>Olkusz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both"/>
            </w:pPr>
            <w:r w:rsidRPr="00B62EA4">
              <w:t>485 769.93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2EA4" w:rsidRPr="00490DC0" w:rsidRDefault="006E3354" w:rsidP="0088412F">
            <w:pPr>
              <w:spacing w:before="120" w:after="120"/>
              <w:jc w:val="both"/>
            </w:pPr>
            <w:r>
              <w:t>Do 6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4" w:rsidRPr="00490DC0" w:rsidRDefault="00565663" w:rsidP="0088412F">
            <w:pPr>
              <w:spacing w:before="120" w:after="120"/>
              <w:jc w:val="both"/>
            </w:pPr>
            <w:r>
              <w:t>25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EA4" w:rsidRPr="00490DC0" w:rsidRDefault="00870460" w:rsidP="0088412F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B62EA4" w:rsidRPr="00493F8C" w:rsidTr="00CD7B3A">
        <w:tc>
          <w:tcPr>
            <w:tcW w:w="706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center"/>
            </w:pPr>
            <w:r w:rsidRPr="00B62EA4">
              <w:t>2</w:t>
            </w:r>
          </w:p>
        </w:tc>
        <w:tc>
          <w:tcPr>
            <w:tcW w:w="2271" w:type="dxa"/>
            <w:shd w:val="clear" w:color="auto" w:fill="auto"/>
          </w:tcPr>
          <w:p w:rsidR="00B62EA4" w:rsidRPr="00490DC0" w:rsidRDefault="00B62EA4" w:rsidP="0088412F">
            <w:pPr>
              <w:spacing w:before="40"/>
            </w:pPr>
            <w:r w:rsidRPr="00B62EA4">
              <w:t>Kapibara Sp. z o.o. sp.k.</w:t>
            </w:r>
          </w:p>
          <w:p w:rsidR="00B62EA4" w:rsidRPr="00490DC0" w:rsidRDefault="00B62EA4" w:rsidP="0088412F">
            <w:r w:rsidRPr="00B62EA4">
              <w:t>Floriana</w:t>
            </w:r>
            <w:r w:rsidRPr="00490DC0">
              <w:t xml:space="preserve"> </w:t>
            </w:r>
            <w:r w:rsidRPr="00B62EA4">
              <w:t>7</w:t>
            </w:r>
            <w:r w:rsidRPr="00490DC0">
              <w:t xml:space="preserve"> </w:t>
            </w:r>
          </w:p>
          <w:p w:rsidR="00B62EA4" w:rsidRPr="00490DC0" w:rsidRDefault="00B62EA4" w:rsidP="0088412F">
            <w:pPr>
              <w:spacing w:after="40"/>
              <w:jc w:val="both"/>
            </w:pPr>
            <w:r w:rsidRPr="00B62EA4">
              <w:t>44-190</w:t>
            </w:r>
            <w:r w:rsidRPr="00490DC0">
              <w:t xml:space="preserve"> </w:t>
            </w:r>
            <w:r w:rsidRPr="00B62EA4">
              <w:t>Knurów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both"/>
            </w:pPr>
            <w:r w:rsidRPr="00B62EA4">
              <w:t>629 760.00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2EA4" w:rsidRPr="00490DC0" w:rsidRDefault="009C2580" w:rsidP="0088412F">
            <w:pPr>
              <w:spacing w:before="120" w:after="120"/>
              <w:jc w:val="both"/>
            </w:pPr>
            <w:r>
              <w:t>Do 6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4" w:rsidRPr="00490DC0" w:rsidRDefault="00565663" w:rsidP="0088412F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EA4" w:rsidRPr="00490DC0" w:rsidRDefault="00870460" w:rsidP="0088412F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B62EA4" w:rsidRPr="00493F8C" w:rsidTr="00CD7B3A">
        <w:tc>
          <w:tcPr>
            <w:tcW w:w="706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center"/>
            </w:pPr>
            <w:r w:rsidRPr="00B62EA4">
              <w:t>3</w:t>
            </w:r>
          </w:p>
        </w:tc>
        <w:tc>
          <w:tcPr>
            <w:tcW w:w="2271" w:type="dxa"/>
            <w:shd w:val="clear" w:color="auto" w:fill="auto"/>
          </w:tcPr>
          <w:p w:rsidR="00B62EA4" w:rsidRPr="00490DC0" w:rsidRDefault="00B62EA4" w:rsidP="0088412F">
            <w:pPr>
              <w:spacing w:before="40"/>
            </w:pPr>
            <w:r w:rsidRPr="00B62EA4">
              <w:t>El-Sport Małgorzata Pawlaczyk</w:t>
            </w:r>
          </w:p>
          <w:p w:rsidR="00B62EA4" w:rsidRPr="00490DC0" w:rsidRDefault="00B62EA4" w:rsidP="0088412F">
            <w:r w:rsidRPr="00B62EA4">
              <w:t>Rawicka</w:t>
            </w:r>
            <w:r w:rsidRPr="00490DC0">
              <w:t xml:space="preserve"> </w:t>
            </w:r>
            <w:r w:rsidRPr="00B62EA4">
              <w:t>18</w:t>
            </w:r>
            <w:r w:rsidRPr="00490DC0">
              <w:t xml:space="preserve"> </w:t>
            </w:r>
          </w:p>
          <w:p w:rsidR="00B62EA4" w:rsidRPr="00490DC0" w:rsidRDefault="00B62EA4" w:rsidP="0088412F">
            <w:pPr>
              <w:spacing w:after="40"/>
              <w:jc w:val="both"/>
            </w:pPr>
            <w:r w:rsidRPr="00B62EA4">
              <w:t>60-113</w:t>
            </w:r>
            <w:r w:rsidRPr="00490DC0">
              <w:t xml:space="preserve"> </w:t>
            </w:r>
            <w:r w:rsidRPr="00B62EA4"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both"/>
            </w:pPr>
            <w:r w:rsidRPr="00B62EA4">
              <w:t>397 290.00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2EA4" w:rsidRPr="00490DC0" w:rsidRDefault="009C2580" w:rsidP="0088412F">
            <w:pPr>
              <w:spacing w:before="120" w:after="120"/>
              <w:jc w:val="both"/>
            </w:pPr>
            <w:r>
              <w:t>Do 6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4" w:rsidRPr="00490DC0" w:rsidRDefault="00565663" w:rsidP="0088412F">
            <w:pPr>
              <w:spacing w:before="120" w:after="120"/>
              <w:jc w:val="both"/>
            </w:pPr>
            <w:r>
              <w:t>25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EA4" w:rsidRPr="00490DC0" w:rsidRDefault="00870460" w:rsidP="0088412F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B62EA4" w:rsidRPr="00493F8C" w:rsidTr="00CD7B3A">
        <w:tc>
          <w:tcPr>
            <w:tcW w:w="706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center"/>
            </w:pPr>
            <w:r w:rsidRPr="00B62EA4">
              <w:t>4</w:t>
            </w:r>
          </w:p>
        </w:tc>
        <w:tc>
          <w:tcPr>
            <w:tcW w:w="2271" w:type="dxa"/>
            <w:shd w:val="clear" w:color="auto" w:fill="auto"/>
          </w:tcPr>
          <w:p w:rsidR="00B62EA4" w:rsidRPr="00490DC0" w:rsidRDefault="00B62EA4" w:rsidP="0088412F">
            <w:pPr>
              <w:spacing w:before="40"/>
            </w:pPr>
            <w:r w:rsidRPr="00B62EA4">
              <w:t>Volt-Team Usługi Elektryczne s.c. Grzegorz Oczko Paweł Bigos</w:t>
            </w:r>
          </w:p>
          <w:p w:rsidR="00B62EA4" w:rsidRPr="00490DC0" w:rsidRDefault="00B62EA4" w:rsidP="0088412F">
            <w:r w:rsidRPr="00B62EA4">
              <w:t>Spacerowa</w:t>
            </w:r>
            <w:r w:rsidRPr="00490DC0">
              <w:t xml:space="preserve"> </w:t>
            </w:r>
            <w:r w:rsidRPr="00B62EA4">
              <w:t>19</w:t>
            </w:r>
            <w:r w:rsidRPr="00490DC0">
              <w:t xml:space="preserve"> </w:t>
            </w:r>
          </w:p>
          <w:p w:rsidR="00B62EA4" w:rsidRPr="00490DC0" w:rsidRDefault="00B62EA4" w:rsidP="0088412F">
            <w:pPr>
              <w:spacing w:after="40"/>
              <w:jc w:val="both"/>
            </w:pPr>
            <w:r w:rsidRPr="00B62EA4">
              <w:t>34-300</w:t>
            </w:r>
            <w:r w:rsidRPr="00490DC0">
              <w:t xml:space="preserve"> </w:t>
            </w:r>
            <w:r w:rsidRPr="00B62EA4">
              <w:t>Żywiec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both"/>
            </w:pPr>
            <w:r w:rsidRPr="00B62EA4">
              <w:t>535 767.95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2EA4" w:rsidRPr="00490DC0" w:rsidRDefault="009C2580" w:rsidP="0088412F">
            <w:pPr>
              <w:spacing w:before="120" w:after="120"/>
              <w:jc w:val="both"/>
            </w:pPr>
            <w:r>
              <w:t>Do 6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4" w:rsidRPr="00490DC0" w:rsidRDefault="00565663" w:rsidP="0088412F">
            <w:pPr>
              <w:spacing w:before="120" w:after="120"/>
              <w:jc w:val="both"/>
            </w:pPr>
            <w:r>
              <w:t>25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EA4" w:rsidRPr="00490DC0" w:rsidRDefault="00870460" w:rsidP="0088412F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B62EA4" w:rsidRPr="00493F8C" w:rsidTr="00CD7B3A">
        <w:tc>
          <w:tcPr>
            <w:tcW w:w="706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center"/>
            </w:pPr>
            <w:r w:rsidRPr="00B62EA4">
              <w:lastRenderedPageBreak/>
              <w:t>5</w:t>
            </w:r>
          </w:p>
        </w:tc>
        <w:tc>
          <w:tcPr>
            <w:tcW w:w="2271" w:type="dxa"/>
            <w:shd w:val="clear" w:color="auto" w:fill="auto"/>
          </w:tcPr>
          <w:p w:rsidR="001A5EAF" w:rsidRDefault="001A5EAF" w:rsidP="0088412F">
            <w:pPr>
              <w:spacing w:before="40"/>
            </w:pPr>
            <w:r>
              <w:t xml:space="preserve">PPUH </w:t>
            </w:r>
            <w:proofErr w:type="spellStart"/>
            <w:r>
              <w:t>Włomex</w:t>
            </w:r>
            <w:proofErr w:type="spellEnd"/>
            <w:r>
              <w:t xml:space="preserve"> </w:t>
            </w:r>
          </w:p>
          <w:p w:rsidR="00B62EA4" w:rsidRPr="00490DC0" w:rsidRDefault="001A5EAF" w:rsidP="0088412F">
            <w:pPr>
              <w:spacing w:before="40"/>
            </w:pPr>
            <w:bookmarkStart w:id="0" w:name="_GoBack"/>
            <w:bookmarkEnd w:id="0"/>
            <w:r>
              <w:t>Zygmunt W</w:t>
            </w:r>
            <w:r w:rsidR="00B62EA4" w:rsidRPr="00B62EA4">
              <w:t>łodarczyk</w:t>
            </w:r>
          </w:p>
          <w:p w:rsidR="00B62EA4" w:rsidRPr="00490DC0" w:rsidRDefault="00B62EA4" w:rsidP="0088412F">
            <w:r w:rsidRPr="00B62EA4">
              <w:t>Gromadzka</w:t>
            </w:r>
            <w:r w:rsidRPr="00490DC0">
              <w:t xml:space="preserve"> </w:t>
            </w:r>
            <w:r w:rsidRPr="00B62EA4">
              <w:t>30</w:t>
            </w:r>
            <w:r w:rsidRPr="00490DC0">
              <w:t xml:space="preserve"> </w:t>
            </w:r>
          </w:p>
          <w:p w:rsidR="00B62EA4" w:rsidRPr="00490DC0" w:rsidRDefault="00B62EA4" w:rsidP="0088412F">
            <w:pPr>
              <w:spacing w:after="40"/>
              <w:jc w:val="both"/>
            </w:pPr>
            <w:r w:rsidRPr="00B62EA4">
              <w:t>30-719</w:t>
            </w:r>
            <w:r w:rsidRPr="00490DC0">
              <w:t xml:space="preserve"> </w:t>
            </w:r>
            <w:r w:rsidRPr="00B62EA4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both"/>
            </w:pPr>
            <w:r w:rsidRPr="00B62EA4">
              <w:t>492 000.00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2EA4" w:rsidRPr="00490DC0" w:rsidRDefault="009C2580" w:rsidP="0088412F">
            <w:pPr>
              <w:spacing w:before="120" w:after="120"/>
              <w:jc w:val="both"/>
            </w:pPr>
            <w:r>
              <w:t>Do 6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4" w:rsidRPr="00490DC0" w:rsidRDefault="00565663" w:rsidP="0088412F">
            <w:pPr>
              <w:spacing w:before="120" w:after="120"/>
              <w:jc w:val="both"/>
            </w:pPr>
            <w:r>
              <w:t>25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EA4" w:rsidRPr="00490DC0" w:rsidRDefault="00870460" w:rsidP="0088412F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B62EA4" w:rsidRPr="00493F8C" w:rsidTr="00CD7B3A">
        <w:tc>
          <w:tcPr>
            <w:tcW w:w="706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center"/>
            </w:pPr>
            <w:r w:rsidRPr="00B62EA4">
              <w:t>6</w:t>
            </w:r>
          </w:p>
        </w:tc>
        <w:tc>
          <w:tcPr>
            <w:tcW w:w="2271" w:type="dxa"/>
            <w:shd w:val="clear" w:color="auto" w:fill="auto"/>
          </w:tcPr>
          <w:p w:rsidR="00B62EA4" w:rsidRPr="00490DC0" w:rsidRDefault="00B62EA4" w:rsidP="0088412F">
            <w:pPr>
              <w:spacing w:before="40"/>
            </w:pPr>
            <w:r w:rsidRPr="00B62EA4">
              <w:t>ELBRUS Zakład Inżynierii Elektrycznej Mateusz Koźlak</w:t>
            </w:r>
          </w:p>
          <w:p w:rsidR="00B62EA4" w:rsidRPr="00490DC0" w:rsidRDefault="00B62EA4" w:rsidP="0088412F">
            <w:r w:rsidRPr="00B62EA4">
              <w:t>ul. Na Węgry</w:t>
            </w:r>
            <w:r w:rsidRPr="00490DC0">
              <w:t xml:space="preserve"> </w:t>
            </w:r>
            <w:r w:rsidRPr="00B62EA4">
              <w:t>3</w:t>
            </w:r>
            <w:r w:rsidRPr="00490DC0">
              <w:t xml:space="preserve"> </w:t>
            </w:r>
          </w:p>
          <w:p w:rsidR="00B62EA4" w:rsidRPr="00490DC0" w:rsidRDefault="00B62EA4" w:rsidP="0088412F">
            <w:pPr>
              <w:spacing w:after="40"/>
              <w:jc w:val="both"/>
            </w:pPr>
            <w:r w:rsidRPr="00B62EA4">
              <w:t>32-440</w:t>
            </w:r>
            <w:r w:rsidRPr="00490DC0">
              <w:t xml:space="preserve"> </w:t>
            </w:r>
            <w:r w:rsidRPr="00B62EA4">
              <w:t>Sułkowice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both"/>
            </w:pPr>
            <w:r w:rsidRPr="00B62EA4">
              <w:t>467 000.00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2EA4" w:rsidRPr="00490DC0" w:rsidRDefault="009C2580" w:rsidP="0088412F">
            <w:pPr>
              <w:spacing w:before="120" w:after="120"/>
              <w:jc w:val="both"/>
            </w:pPr>
            <w:r>
              <w:t>Do 6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4" w:rsidRPr="00490DC0" w:rsidRDefault="00565663" w:rsidP="0088412F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EA4" w:rsidRPr="00490DC0" w:rsidRDefault="00870460" w:rsidP="0088412F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B62EA4" w:rsidRPr="00493F8C" w:rsidTr="00CD7B3A">
        <w:tc>
          <w:tcPr>
            <w:tcW w:w="706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center"/>
            </w:pPr>
            <w:r w:rsidRPr="00B62EA4">
              <w:t>7</w:t>
            </w:r>
          </w:p>
        </w:tc>
        <w:tc>
          <w:tcPr>
            <w:tcW w:w="2271" w:type="dxa"/>
            <w:shd w:val="clear" w:color="auto" w:fill="auto"/>
          </w:tcPr>
          <w:p w:rsidR="00B62EA4" w:rsidRPr="00490DC0" w:rsidRDefault="00B62EA4" w:rsidP="0088412F">
            <w:pPr>
              <w:spacing w:before="40"/>
            </w:pPr>
            <w:r w:rsidRPr="00B62EA4">
              <w:t>F.U.H. ELEKTROED</w:t>
            </w:r>
          </w:p>
          <w:p w:rsidR="00B62EA4" w:rsidRPr="00490DC0" w:rsidRDefault="00B62EA4" w:rsidP="0088412F">
            <w:proofErr w:type="spellStart"/>
            <w:r w:rsidRPr="00B62EA4">
              <w:t>os.Piastów</w:t>
            </w:r>
            <w:proofErr w:type="spellEnd"/>
            <w:r w:rsidRPr="00490DC0">
              <w:t xml:space="preserve"> </w:t>
            </w:r>
            <w:r w:rsidRPr="00B62EA4">
              <w:t>37A/37</w:t>
            </w:r>
            <w:r w:rsidRPr="00490DC0">
              <w:t xml:space="preserve"> </w:t>
            </w:r>
          </w:p>
          <w:p w:rsidR="00B62EA4" w:rsidRPr="00490DC0" w:rsidRDefault="00B62EA4" w:rsidP="0088412F">
            <w:pPr>
              <w:spacing w:after="40"/>
              <w:jc w:val="both"/>
            </w:pPr>
            <w:r w:rsidRPr="00B62EA4">
              <w:t>31-624</w:t>
            </w:r>
            <w:r w:rsidRPr="00490DC0">
              <w:t xml:space="preserve"> </w:t>
            </w:r>
            <w:r w:rsidRPr="00B62EA4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both"/>
            </w:pPr>
            <w:r w:rsidRPr="00B62EA4">
              <w:t>500 582.31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2EA4" w:rsidRPr="00490DC0" w:rsidRDefault="009C2580" w:rsidP="0088412F">
            <w:pPr>
              <w:spacing w:before="120" w:after="120"/>
              <w:jc w:val="both"/>
            </w:pPr>
            <w:r>
              <w:t>Do 6 tygodni</w:t>
            </w:r>
            <w:r w:rsidR="00830247"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4" w:rsidRPr="00490DC0" w:rsidRDefault="004D2A05" w:rsidP="0088412F">
            <w:pPr>
              <w:spacing w:before="120" w:after="120"/>
              <w:jc w:val="both"/>
            </w:pPr>
            <w:r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EA4" w:rsidRPr="00490DC0" w:rsidRDefault="00870460" w:rsidP="0088412F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B62EA4" w:rsidRPr="00493F8C" w:rsidTr="00CD7B3A">
        <w:tc>
          <w:tcPr>
            <w:tcW w:w="706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center"/>
            </w:pPr>
            <w:r w:rsidRPr="00B62EA4">
              <w:t>8</w:t>
            </w:r>
          </w:p>
        </w:tc>
        <w:tc>
          <w:tcPr>
            <w:tcW w:w="2271" w:type="dxa"/>
            <w:shd w:val="clear" w:color="auto" w:fill="auto"/>
          </w:tcPr>
          <w:p w:rsidR="00B62EA4" w:rsidRPr="00490DC0" w:rsidRDefault="00B62EA4" w:rsidP="0088412F">
            <w:pPr>
              <w:spacing w:before="40"/>
            </w:pPr>
            <w:r w:rsidRPr="00B62EA4">
              <w:t xml:space="preserve">Elektro-Max Piotr </w:t>
            </w:r>
            <w:proofErr w:type="spellStart"/>
            <w:r w:rsidRPr="00B62EA4">
              <w:t>Moroński</w:t>
            </w:r>
            <w:proofErr w:type="spellEnd"/>
          </w:p>
          <w:p w:rsidR="00B62EA4" w:rsidRPr="00490DC0" w:rsidRDefault="00B62EA4" w:rsidP="0088412F">
            <w:r w:rsidRPr="00B62EA4">
              <w:t>Pod Akacjami</w:t>
            </w:r>
            <w:r w:rsidRPr="00490DC0">
              <w:t xml:space="preserve"> </w:t>
            </w:r>
            <w:r w:rsidRPr="00B62EA4">
              <w:t>6</w:t>
            </w:r>
            <w:r w:rsidRPr="00490DC0">
              <w:t xml:space="preserve"> </w:t>
            </w:r>
          </w:p>
          <w:p w:rsidR="00B62EA4" w:rsidRPr="00490DC0" w:rsidRDefault="00B62EA4" w:rsidP="0088412F">
            <w:pPr>
              <w:spacing w:after="40"/>
              <w:jc w:val="both"/>
            </w:pPr>
            <w:r w:rsidRPr="00B62EA4">
              <w:t>32-091</w:t>
            </w:r>
            <w:r w:rsidRPr="00490DC0">
              <w:t xml:space="preserve"> </w:t>
            </w:r>
            <w:r w:rsidRPr="00B62EA4">
              <w:t>Michałowice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both"/>
            </w:pPr>
            <w:r w:rsidRPr="00B62EA4">
              <w:t>614 358.78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2EA4" w:rsidRPr="00490DC0" w:rsidRDefault="00830247" w:rsidP="0088412F">
            <w:pPr>
              <w:spacing w:before="120" w:after="120"/>
              <w:jc w:val="both"/>
            </w:pPr>
            <w:r>
              <w:t>Do 6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4" w:rsidRPr="00490DC0" w:rsidRDefault="00BE3E1E" w:rsidP="0088412F">
            <w:pPr>
              <w:spacing w:before="120" w:after="120"/>
              <w:jc w:val="both"/>
            </w:pPr>
            <w:r>
              <w:t>25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EA4" w:rsidRPr="00490DC0" w:rsidRDefault="00870460" w:rsidP="0088412F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B62EA4" w:rsidRPr="00493F8C" w:rsidTr="00CD7B3A">
        <w:tc>
          <w:tcPr>
            <w:tcW w:w="706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center"/>
            </w:pPr>
            <w:r w:rsidRPr="00B62EA4">
              <w:t>9</w:t>
            </w:r>
          </w:p>
        </w:tc>
        <w:tc>
          <w:tcPr>
            <w:tcW w:w="2271" w:type="dxa"/>
            <w:shd w:val="clear" w:color="auto" w:fill="auto"/>
          </w:tcPr>
          <w:p w:rsidR="00B62EA4" w:rsidRPr="00490DC0" w:rsidRDefault="00B62EA4" w:rsidP="0088412F">
            <w:pPr>
              <w:spacing w:before="40"/>
            </w:pPr>
            <w:r w:rsidRPr="00B62EA4">
              <w:t>MAXTO Spółka z ograniczona odpowiedzialnością Spółka komandytowo-akcyjna</w:t>
            </w:r>
          </w:p>
          <w:p w:rsidR="00B62EA4" w:rsidRPr="00490DC0" w:rsidRDefault="00B62EA4" w:rsidP="0088412F">
            <w:r w:rsidRPr="00B62EA4">
              <w:t>ul. Willowa</w:t>
            </w:r>
            <w:r w:rsidRPr="00490DC0">
              <w:t xml:space="preserve"> </w:t>
            </w:r>
            <w:r w:rsidRPr="00B62EA4">
              <w:t>87</w:t>
            </w:r>
            <w:r w:rsidRPr="00490DC0">
              <w:t xml:space="preserve"> </w:t>
            </w:r>
          </w:p>
          <w:p w:rsidR="00B62EA4" w:rsidRPr="00490DC0" w:rsidRDefault="00B62EA4" w:rsidP="0088412F">
            <w:pPr>
              <w:spacing w:after="40"/>
              <w:jc w:val="both"/>
            </w:pPr>
            <w:r w:rsidRPr="00B62EA4">
              <w:t>32-085</w:t>
            </w:r>
            <w:r w:rsidRPr="00490DC0">
              <w:t xml:space="preserve"> </w:t>
            </w:r>
            <w:r w:rsidRPr="00B62EA4">
              <w:t>Modlniczka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4" w:rsidRPr="00490DC0" w:rsidRDefault="00B62EA4" w:rsidP="0088412F">
            <w:pPr>
              <w:spacing w:before="120" w:after="120"/>
              <w:jc w:val="both"/>
            </w:pPr>
            <w:r w:rsidRPr="00B62EA4">
              <w:t>511 065.00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62EA4" w:rsidRPr="00490DC0" w:rsidRDefault="00830247" w:rsidP="0088412F">
            <w:pPr>
              <w:spacing w:before="120" w:after="120"/>
              <w:jc w:val="both"/>
            </w:pPr>
            <w:r>
              <w:t>Do 6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4" w:rsidRPr="00490DC0" w:rsidRDefault="001B7C14" w:rsidP="0088412F">
            <w:pPr>
              <w:spacing w:before="120" w:after="120"/>
              <w:jc w:val="both"/>
            </w:pPr>
            <w:r>
              <w:t>25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62EA4" w:rsidRPr="00490DC0" w:rsidRDefault="00870460" w:rsidP="0088412F">
            <w:pPr>
              <w:spacing w:before="120" w:after="120"/>
              <w:jc w:val="both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6B4" w:rsidRDefault="00A076B4">
      <w:r>
        <w:separator/>
      </w:r>
    </w:p>
  </w:endnote>
  <w:endnote w:type="continuationSeparator" w:id="0">
    <w:p w:rsidR="00A076B4" w:rsidRDefault="00A07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1E4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1E4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1E4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6B4" w:rsidRDefault="00A076B4">
      <w:r>
        <w:separator/>
      </w:r>
    </w:p>
  </w:footnote>
  <w:footnote w:type="continuationSeparator" w:id="0">
    <w:p w:rsidR="00A076B4" w:rsidRDefault="00A076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A4" w:rsidRDefault="00B62E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A4" w:rsidRDefault="00B62E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A4" w:rsidRDefault="00B62E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76B4"/>
    <w:rsid w:val="00007727"/>
    <w:rsid w:val="00017720"/>
    <w:rsid w:val="00035488"/>
    <w:rsid w:val="000D7F25"/>
    <w:rsid w:val="000E00E5"/>
    <w:rsid w:val="00173B20"/>
    <w:rsid w:val="001A5EAF"/>
    <w:rsid w:val="001B7C14"/>
    <w:rsid w:val="001C69FF"/>
    <w:rsid w:val="0023318D"/>
    <w:rsid w:val="002F73FB"/>
    <w:rsid w:val="00373223"/>
    <w:rsid w:val="003D72FD"/>
    <w:rsid w:val="00423179"/>
    <w:rsid w:val="00490DC0"/>
    <w:rsid w:val="00493F8C"/>
    <w:rsid w:val="004C7E9B"/>
    <w:rsid w:val="004D2A05"/>
    <w:rsid w:val="00565663"/>
    <w:rsid w:val="005D1C20"/>
    <w:rsid w:val="0069085C"/>
    <w:rsid w:val="006E209C"/>
    <w:rsid w:val="006E3354"/>
    <w:rsid w:val="00791E47"/>
    <w:rsid w:val="00830247"/>
    <w:rsid w:val="00843263"/>
    <w:rsid w:val="00861E75"/>
    <w:rsid w:val="00870460"/>
    <w:rsid w:val="009C2580"/>
    <w:rsid w:val="009D19BD"/>
    <w:rsid w:val="009F189D"/>
    <w:rsid w:val="00A076B4"/>
    <w:rsid w:val="00A80738"/>
    <w:rsid w:val="00AF2517"/>
    <w:rsid w:val="00B62EA4"/>
    <w:rsid w:val="00B63B00"/>
    <w:rsid w:val="00BE3E1E"/>
    <w:rsid w:val="00C236D3"/>
    <w:rsid w:val="00C659E2"/>
    <w:rsid w:val="00CB0802"/>
    <w:rsid w:val="00CD7B3A"/>
    <w:rsid w:val="00D7128F"/>
    <w:rsid w:val="00D80D2A"/>
    <w:rsid w:val="00E1597D"/>
    <w:rsid w:val="00EA3476"/>
    <w:rsid w:val="00F00DA1"/>
    <w:rsid w:val="00F656C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2020-06-09T08:57:00Z</cp:lastPrinted>
  <dcterms:created xsi:type="dcterms:W3CDTF">2020-06-09T08:58:00Z</dcterms:created>
  <dcterms:modified xsi:type="dcterms:W3CDTF">2020-06-09T08:58:00Z</dcterms:modified>
</cp:coreProperties>
</file>