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E82324" w14:textId="4586C430" w:rsidR="00025386" w:rsidRDefault="00682313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 w14:anchorId="38858328">
          <v:roundrect id="Prostokąt zaokrąglony 2" o:spid="_x0000_s1028" style="position:absolute;left:0;text-align:left;margin-left:-6.35pt;margin-top:-18.15pt;width:175.5pt;height:75pt;z-index:-1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12EF4596" w14:textId="77777777" w:rsidR="00025386" w:rsidRDefault="00025386" w:rsidP="00025386"/>
                <w:p w14:paraId="004D3DC6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2E4783D6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08997759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02844197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26D4F06F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52189D1B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154FE9EE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5CE1020" w14:textId="77777777"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531E63">
        <w:rPr>
          <w:b/>
        </w:rPr>
        <w:t>1</w:t>
      </w:r>
      <w:r w:rsidR="00650B15">
        <w:rPr>
          <w:b/>
        </w:rPr>
        <w:t>4</w:t>
      </w:r>
    </w:p>
    <w:p w14:paraId="4E9914A3" w14:textId="77777777" w:rsidR="00025386" w:rsidRDefault="00025386"/>
    <w:p w14:paraId="61B99518" w14:textId="77777777" w:rsidR="00025386" w:rsidRPr="00025386" w:rsidRDefault="00025386" w:rsidP="00025386"/>
    <w:p w14:paraId="2799986E" w14:textId="77777777" w:rsidR="00025386" w:rsidRPr="00025386" w:rsidRDefault="00025386" w:rsidP="00025386"/>
    <w:p w14:paraId="4A797E37" w14:textId="4F51550A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02B31" w:rsidRPr="00B02B31">
        <w:rPr>
          <w:rFonts w:ascii="Times New Roman" w:eastAsia="Times New Roman" w:hAnsi="Times New Roman"/>
          <w:b/>
          <w:sz w:val="24"/>
          <w:szCs w:val="20"/>
          <w:lang w:eastAsia="pl-PL"/>
        </w:rPr>
        <w:t>Eap-2412/1</w:t>
      </w:r>
      <w:r w:rsidR="00D66EAC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B02B31" w:rsidRPr="00B02B31">
        <w:rPr>
          <w:rFonts w:ascii="Times New Roman" w:eastAsia="Times New Roman" w:hAnsi="Times New Roman"/>
          <w:b/>
          <w:sz w:val="24"/>
          <w:szCs w:val="20"/>
          <w:lang w:eastAsia="pl-PL"/>
        </w:rPr>
        <w:t>/20/D</w:t>
      </w:r>
    </w:p>
    <w:p w14:paraId="31EBDE0C" w14:textId="77777777" w:rsidR="00025386" w:rsidRPr="00025386" w:rsidRDefault="00025386" w:rsidP="00025386"/>
    <w:p w14:paraId="40B23293" w14:textId="77777777" w:rsidR="00025386" w:rsidRDefault="00025386" w:rsidP="00025386"/>
    <w:p w14:paraId="0F4AFE6F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4B0F914F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F466B40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B02B31" w:rsidRPr="00B02B31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3B8D5123" w14:textId="514CE16B" w:rsidR="00A56A6F" w:rsidRPr="00A56A6F" w:rsidRDefault="00B02B31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02B31">
        <w:rPr>
          <w:rFonts w:ascii="Times New Roman" w:eastAsia="Times New Roman" w:hAnsi="Times New Roman"/>
          <w:b/>
          <w:sz w:val="24"/>
          <w:szCs w:val="24"/>
          <w:lang w:eastAsia="pl-PL"/>
        </w:rPr>
        <w:t>Dostawa produktów farmaceutycznych w 5</w:t>
      </w:r>
      <w:r w:rsidR="00D66EAC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  <w:r w:rsidRPr="00B02B3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pakietach</w:t>
      </w:r>
    </w:p>
    <w:p w14:paraId="376E9238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7EC3467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14:paraId="2BA326E4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14:paraId="13913324" w14:textId="77777777" w:rsidTr="003C30EF">
        <w:trPr>
          <w:trHeight w:val="324"/>
        </w:trPr>
        <w:tc>
          <w:tcPr>
            <w:tcW w:w="567" w:type="dxa"/>
            <w:shd w:val="clear" w:color="auto" w:fill="auto"/>
          </w:tcPr>
          <w:p w14:paraId="2D17B9A5" w14:textId="77777777"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0239A6FE" w14:textId="77777777"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8C80CA7" w14:textId="77777777"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14:paraId="2D9A4D38" w14:textId="77777777"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14:paraId="0688D726" w14:textId="77777777" w:rsidTr="003C30EF">
        <w:trPr>
          <w:trHeight w:val="609"/>
        </w:trPr>
        <w:tc>
          <w:tcPr>
            <w:tcW w:w="567" w:type="dxa"/>
            <w:shd w:val="clear" w:color="auto" w:fill="auto"/>
          </w:tcPr>
          <w:p w14:paraId="44639EBB" w14:textId="77777777"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3CCD3DAE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14:paraId="28C41C92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14:paraId="7FACA7E6" w14:textId="77777777" w:rsidTr="003C30EF">
        <w:trPr>
          <w:trHeight w:val="480"/>
        </w:trPr>
        <w:tc>
          <w:tcPr>
            <w:tcW w:w="567" w:type="dxa"/>
            <w:shd w:val="clear" w:color="auto" w:fill="auto"/>
          </w:tcPr>
          <w:p w14:paraId="4AB27291" w14:textId="77777777"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3AE2137F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14:paraId="0E12BB6B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14:paraId="13F64E63" w14:textId="77777777" w:rsidTr="003C30EF">
        <w:trPr>
          <w:trHeight w:val="630"/>
        </w:trPr>
        <w:tc>
          <w:tcPr>
            <w:tcW w:w="567" w:type="dxa"/>
            <w:shd w:val="clear" w:color="auto" w:fill="auto"/>
          </w:tcPr>
          <w:p w14:paraId="1DB20CF5" w14:textId="77777777"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52A7C3C8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14:paraId="090EB304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B29ECB3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26A8CD5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14:paraId="0CA9A052" w14:textId="77777777"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62783491" w14:textId="77777777"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014875" w14:textId="77777777" w:rsidR="00682313" w:rsidRDefault="00682313" w:rsidP="00025386">
      <w:pPr>
        <w:spacing w:after="0" w:line="240" w:lineRule="auto"/>
      </w:pPr>
      <w:r>
        <w:separator/>
      </w:r>
    </w:p>
  </w:endnote>
  <w:endnote w:type="continuationSeparator" w:id="0">
    <w:p w14:paraId="4ECA41C2" w14:textId="77777777" w:rsidR="00682313" w:rsidRDefault="0068231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6D6CDC" w14:textId="77777777" w:rsidR="00B02B31" w:rsidRDefault="00B02B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A0CFE0" w14:textId="77777777" w:rsidR="00025386" w:rsidRDefault="00682313" w:rsidP="00025386">
    <w:pPr>
      <w:pStyle w:val="Stopka"/>
      <w:tabs>
        <w:tab w:val="clear" w:pos="4536"/>
      </w:tabs>
      <w:jc w:val="center"/>
    </w:pPr>
    <w:r>
      <w:rPr>
        <w:noProof/>
      </w:rPr>
      <w:pict w14:anchorId="7E9AC7C8">
        <v:line id="Łącznik prosty 3" o:spid="_x0000_s2050" style="position:absolute;left:0;text-align:left;z-index:1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553717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D3562D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DDCAC6" w14:textId="77777777" w:rsidR="00B02B31" w:rsidRDefault="00B02B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CA9584" w14:textId="77777777" w:rsidR="00682313" w:rsidRDefault="00682313" w:rsidP="00025386">
      <w:pPr>
        <w:spacing w:after="0" w:line="240" w:lineRule="auto"/>
      </w:pPr>
      <w:r>
        <w:separator/>
      </w:r>
    </w:p>
  </w:footnote>
  <w:footnote w:type="continuationSeparator" w:id="0">
    <w:p w14:paraId="1F5D7306" w14:textId="77777777" w:rsidR="00682313" w:rsidRDefault="0068231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84B8CA" w14:textId="77777777" w:rsidR="00B02B31" w:rsidRDefault="00B02B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3A4B48" w14:textId="77777777" w:rsidR="00B02B31" w:rsidRDefault="00B02B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841A0" w14:textId="77777777" w:rsidR="00B02B31" w:rsidRDefault="00B02B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5683"/>
    <w:rsid w:val="00025386"/>
    <w:rsid w:val="00094B0B"/>
    <w:rsid w:val="00101B40"/>
    <w:rsid w:val="00125683"/>
    <w:rsid w:val="001C2314"/>
    <w:rsid w:val="003C30EF"/>
    <w:rsid w:val="00531E63"/>
    <w:rsid w:val="005624D8"/>
    <w:rsid w:val="005A0158"/>
    <w:rsid w:val="00650B15"/>
    <w:rsid w:val="00682313"/>
    <w:rsid w:val="0069796D"/>
    <w:rsid w:val="007B7B00"/>
    <w:rsid w:val="008E405A"/>
    <w:rsid w:val="008F2498"/>
    <w:rsid w:val="009A67F0"/>
    <w:rsid w:val="00A35609"/>
    <w:rsid w:val="00A56A6F"/>
    <w:rsid w:val="00AE294D"/>
    <w:rsid w:val="00B02B31"/>
    <w:rsid w:val="00D55FC4"/>
    <w:rsid w:val="00D66EAC"/>
    <w:rsid w:val="00E03CB9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5475594"/>
  <w15:chartTrackingRefBased/>
  <w15:docId w15:val="{845D5C04-983C-4EC7-AE3C-6F289E48B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112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7</cp:revision>
  <cp:lastPrinted>2020-06-04T07:44:00Z</cp:lastPrinted>
  <dcterms:created xsi:type="dcterms:W3CDTF">2020-06-03T11:03:00Z</dcterms:created>
  <dcterms:modified xsi:type="dcterms:W3CDTF">2020-06-04T07:44:00Z</dcterms:modified>
</cp:coreProperties>
</file>