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8E6FD6" w:rsidRDefault="005229D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45FC5">
        <w:rPr>
          <w:b/>
          <w:lang w:val="pl-PL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C901E3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/2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020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146B" w:rsidRPr="006D4104" w:rsidRDefault="00A56A6F" w:rsidP="006D410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E122A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5B146B">
        <w:rPr>
          <w:rFonts w:ascii="Times New Roman" w:hAnsi="Times New Roman"/>
          <w:b/>
        </w:rPr>
        <w:t xml:space="preserve">Zakup i dostawa </w:t>
      </w:r>
      <w:r w:rsidR="00B53061">
        <w:rPr>
          <w:rFonts w:ascii="Times New Roman" w:hAnsi="Times New Roman"/>
          <w:b/>
        </w:rPr>
        <w:t>opatrunków jałowych</w:t>
      </w:r>
      <w:r w:rsidR="00C901E3">
        <w:rPr>
          <w:rFonts w:ascii="Times New Roman" w:hAnsi="Times New Roman"/>
          <w:b/>
        </w:rPr>
        <w:t xml:space="preserve"> II</w:t>
      </w:r>
      <w:bookmarkStart w:id="0" w:name="_GoBack"/>
      <w:bookmarkEnd w:id="0"/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1C2314"/>
    <w:rsid w:val="002330A8"/>
    <w:rsid w:val="00445FC5"/>
    <w:rsid w:val="005229DB"/>
    <w:rsid w:val="005624D8"/>
    <w:rsid w:val="005B146B"/>
    <w:rsid w:val="006D4104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C901E3"/>
    <w:rsid w:val="00D55FC4"/>
    <w:rsid w:val="00FB7BA7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9C84814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Natalia Miłoś</cp:lastModifiedBy>
  <cp:revision>7</cp:revision>
  <cp:lastPrinted>2020-02-11T09:59:00Z</cp:lastPrinted>
  <dcterms:created xsi:type="dcterms:W3CDTF">2019-04-16T09:06:00Z</dcterms:created>
  <dcterms:modified xsi:type="dcterms:W3CDTF">2020-05-18T07:25:00Z</dcterms:modified>
</cp:coreProperties>
</file>