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C37BA">
      <w:pPr>
        <w:spacing w:line="360" w:lineRule="auto"/>
        <w:rPr>
          <w:b/>
          <w:bCs/>
          <w:color w:val="000000"/>
          <w:sz w:val="24"/>
        </w:rPr>
      </w:pPr>
      <w:r w:rsidRPr="007C37B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C37BA">
      <w:pPr>
        <w:spacing w:line="360" w:lineRule="auto"/>
        <w:rPr>
          <w:color w:val="000000"/>
          <w:sz w:val="24"/>
        </w:rPr>
      </w:pPr>
      <w:r w:rsidRPr="007C37B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C37B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C37BA">
      <w:pPr>
        <w:spacing w:line="360" w:lineRule="auto"/>
        <w:rPr>
          <w:color w:val="000000"/>
          <w:sz w:val="24"/>
        </w:rPr>
      </w:pPr>
      <w:r w:rsidRPr="007C37B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C37B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C37B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C37BA" w:rsidRPr="007C37B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C37BA" w:rsidRPr="007C37B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89340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C37BA" w:rsidRPr="007C37BA">
        <w:rPr>
          <w:b/>
          <w:color w:val="000000"/>
          <w:sz w:val="24"/>
        </w:rPr>
        <w:t>Świadczenie  usług pocztowych w obrocie krajowym i zagranicznym w zakresie przyjmowania, przemieszczania i doręczania przesyłek pocztowych dla Politechniki Częstochowskiej</w:t>
      </w:r>
      <w:r w:rsidR="00893405">
        <w:rPr>
          <w:b/>
          <w:color w:val="000000"/>
          <w:sz w:val="24"/>
        </w:rPr>
        <w:t xml:space="preserve">, </w:t>
      </w:r>
      <w:proofErr w:type="spellStart"/>
      <w:r w:rsidR="00893405">
        <w:rPr>
          <w:b/>
          <w:color w:val="000000"/>
          <w:sz w:val="24"/>
        </w:rPr>
        <w:t>spr</w:t>
      </w:r>
      <w:proofErr w:type="spellEnd"/>
      <w:r w:rsidR="00893405">
        <w:rPr>
          <w:b/>
          <w:color w:val="000000"/>
          <w:sz w:val="24"/>
        </w:rPr>
        <w:t>. nr rej. ZP/US-09/20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C37BA" w:rsidTr="00C83E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C37BA" w:rsidRDefault="007C37BA" w:rsidP="00C83E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C37BA">
              <w:rPr>
                <w:b/>
                <w:sz w:val="24"/>
              </w:rPr>
              <w:t>Poczta Polska S.A.</w:t>
            </w:r>
          </w:p>
          <w:p w:rsidR="007C37BA" w:rsidRDefault="007C37BA" w:rsidP="00C83E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C37BA">
              <w:rPr>
                <w:b/>
                <w:sz w:val="24"/>
              </w:rPr>
              <w:t>00-940</w:t>
            </w:r>
            <w:r>
              <w:rPr>
                <w:b/>
                <w:sz w:val="24"/>
              </w:rPr>
              <w:t xml:space="preserve"> </w:t>
            </w:r>
            <w:r w:rsidRPr="007C37BA">
              <w:rPr>
                <w:b/>
                <w:sz w:val="24"/>
              </w:rPr>
              <w:t>Warszawa</w:t>
            </w:r>
          </w:p>
          <w:p w:rsidR="007C37BA" w:rsidRDefault="007C37BA" w:rsidP="00C83E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C37BA">
              <w:rPr>
                <w:b/>
                <w:sz w:val="24"/>
              </w:rPr>
              <w:t>Rodziny Hiszpańskich</w:t>
            </w:r>
            <w:r>
              <w:rPr>
                <w:b/>
                <w:sz w:val="24"/>
              </w:rPr>
              <w:t xml:space="preserve"> </w:t>
            </w:r>
            <w:r w:rsidRPr="007C37BA">
              <w:rPr>
                <w:b/>
                <w:sz w:val="24"/>
              </w:rPr>
              <w:t>8</w:t>
            </w:r>
          </w:p>
          <w:p w:rsidR="007C37BA" w:rsidRDefault="007C37BA" w:rsidP="00C83E8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893405">
              <w:rPr>
                <w:b/>
                <w:sz w:val="24"/>
              </w:rPr>
              <w:t>383 233,</w:t>
            </w:r>
            <w:r w:rsidRPr="007C37BA">
              <w:rPr>
                <w:b/>
                <w:sz w:val="24"/>
              </w:rPr>
              <w:t>43 zł</w:t>
            </w:r>
            <w:r w:rsidR="00893405">
              <w:rPr>
                <w:b/>
                <w:sz w:val="24"/>
              </w:rPr>
              <w:t xml:space="preserve"> brutto</w:t>
            </w:r>
          </w:p>
          <w:p w:rsidR="007C37BA" w:rsidRPr="00253031" w:rsidRDefault="007C37BA" w:rsidP="00C83E8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C37BA" w:rsidRDefault="007C37BA" w:rsidP="00C83E8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C37BA">
              <w:rPr>
                <w:sz w:val="24"/>
              </w:rPr>
              <w:t xml:space="preserve">Wybrana oferta jest ofertą najkorzystniejszą. Oferta ta spełnia wymagania określone </w:t>
            </w:r>
            <w:r w:rsidR="00893405">
              <w:rPr>
                <w:sz w:val="24"/>
              </w:rPr>
              <w:t xml:space="preserve">                </w:t>
            </w:r>
            <w:bookmarkStart w:id="0" w:name="_GoBack"/>
            <w:bookmarkEnd w:id="0"/>
            <w:r w:rsidRPr="007C37BA">
              <w:rPr>
                <w:sz w:val="24"/>
              </w:rPr>
              <w:t>w Ogłoszeniu o zamówieniu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893405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893405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2693"/>
        <w:gridCol w:w="2977"/>
        <w:gridCol w:w="2835"/>
      </w:tblGrid>
      <w:tr w:rsidR="00893405" w:rsidRPr="00893405" w:rsidTr="00893405">
        <w:tc>
          <w:tcPr>
            <w:tcW w:w="1031" w:type="dxa"/>
            <w:shd w:val="clear" w:color="auto" w:fill="auto"/>
            <w:vAlign w:val="center"/>
          </w:tcPr>
          <w:p w:rsidR="00893405" w:rsidRPr="00893405" w:rsidRDefault="008934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3405" w:rsidRPr="00893405" w:rsidRDefault="008934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  <w:p w:rsidR="00893405" w:rsidRPr="00893405" w:rsidRDefault="0089340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(Nr oferty)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93405" w:rsidRPr="00893405" w:rsidRDefault="008934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405" w:rsidRPr="00893405" w:rsidRDefault="008934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</w:tr>
      <w:tr w:rsidR="00893405" w:rsidRPr="00893405" w:rsidTr="00893405">
        <w:tc>
          <w:tcPr>
            <w:tcW w:w="1031" w:type="dxa"/>
            <w:shd w:val="clear" w:color="auto" w:fill="auto"/>
            <w:vAlign w:val="center"/>
          </w:tcPr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Poczta Polska S.A.</w:t>
            </w:r>
          </w:p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Rodziny Hiszpańskich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00-940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Warszawa</w:t>
            </w:r>
          </w:p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9340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93405" w:rsidRPr="00893405" w:rsidRDefault="00893405" w:rsidP="00C83E8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405" w:rsidRPr="00893405" w:rsidRDefault="00893405" w:rsidP="0089340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405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C37BA">
      <w:pPr>
        <w:pStyle w:val="Nagwek"/>
        <w:tabs>
          <w:tab w:val="clear" w:pos="4536"/>
        </w:tabs>
        <w:jc w:val="both"/>
        <w:rPr>
          <w:sz w:val="24"/>
        </w:rPr>
      </w:pPr>
      <w:r w:rsidRPr="007C37B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C37BA">
        <w:rPr>
          <w:sz w:val="24"/>
        </w:rPr>
        <w:t>2020-0</w:t>
      </w:r>
      <w:r w:rsidR="00893405">
        <w:rPr>
          <w:sz w:val="24"/>
        </w:rPr>
        <w:t>6-04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FB" w:rsidRDefault="00E909FB">
      <w:r>
        <w:separator/>
      </w:r>
    </w:p>
  </w:endnote>
  <w:endnote w:type="continuationSeparator" w:id="0">
    <w:p w:rsidR="00E909FB" w:rsidRDefault="00E9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BA" w:rsidRDefault="007C3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40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40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BA" w:rsidRDefault="007C3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FB" w:rsidRDefault="00E909FB">
      <w:r>
        <w:separator/>
      </w:r>
    </w:p>
  </w:footnote>
  <w:footnote w:type="continuationSeparator" w:id="0">
    <w:p w:rsidR="00E909FB" w:rsidRDefault="00E90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BA" w:rsidRDefault="007C3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BA" w:rsidRDefault="007C3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BA" w:rsidRDefault="007C3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9FB"/>
    <w:rsid w:val="00140696"/>
    <w:rsid w:val="00253031"/>
    <w:rsid w:val="00377700"/>
    <w:rsid w:val="005C147E"/>
    <w:rsid w:val="007118AF"/>
    <w:rsid w:val="007124E4"/>
    <w:rsid w:val="00745012"/>
    <w:rsid w:val="007C37BA"/>
    <w:rsid w:val="0087722C"/>
    <w:rsid w:val="00893405"/>
    <w:rsid w:val="00987E41"/>
    <w:rsid w:val="00C63DA0"/>
    <w:rsid w:val="00C85A89"/>
    <w:rsid w:val="00D5444F"/>
    <w:rsid w:val="00E909F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2A7D46"/>
  <w15:chartTrackingRefBased/>
  <w15:docId w15:val="{AE5254F2-C747-45B2-9CE4-7E62CB31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2020-06-03T08:07:00Z</dcterms:created>
  <dcterms:modified xsi:type="dcterms:W3CDTF">2020-06-03T08:07:00Z</dcterms:modified>
</cp:coreProperties>
</file>