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05F9A" w:rsidRPr="00305F9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05F9A" w:rsidRPr="00305F9A">
        <w:rPr>
          <w:rFonts w:ascii="Arial" w:eastAsia="Times New Roman" w:hAnsi="Arial" w:cs="Arial"/>
          <w:b/>
          <w:sz w:val="20"/>
          <w:szCs w:val="20"/>
          <w:lang w:eastAsia="pl-PL"/>
        </w:rPr>
        <w:t>Dostawa osprzętu elektrycznego na potrzeby Miasteczka Studenckiego AGH w Krakowie - KC-zp.272-237/20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E380F" w:rsidRPr="00FE380F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380F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FE380F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FE380F">
        <w:rPr>
          <w:rFonts w:ascii="Arial" w:eastAsia="Times New Roman" w:hAnsi="Arial" w:cs="Arial"/>
          <w:sz w:val="21"/>
          <w:szCs w:val="21"/>
          <w:lang w:eastAsia="pl-PL"/>
        </w:rPr>
        <w:t>Pzp.</w:t>
      </w:r>
      <w:proofErr w:type="spellEnd"/>
    </w:p>
    <w:p w:rsidR="009475A8" w:rsidRPr="00FE380F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380F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FE380F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FE380F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FE380F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FE380F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bookmarkStart w:id="0" w:name="_GoBack"/>
      <w:bookmarkEnd w:id="0"/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0E1" w:rsidRDefault="00FB30E1" w:rsidP="0038231F">
      <w:pPr>
        <w:spacing w:after="0" w:line="240" w:lineRule="auto"/>
      </w:pPr>
      <w:r>
        <w:separator/>
      </w:r>
    </w:p>
  </w:endnote>
  <w:endnote w:type="continuationSeparator" w:id="0">
    <w:p w:rsidR="00FB30E1" w:rsidRDefault="00FB30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F9A" w:rsidRDefault="00305F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F9A" w:rsidRDefault="00305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0E1" w:rsidRDefault="00FB30E1" w:rsidP="0038231F">
      <w:pPr>
        <w:spacing w:after="0" w:line="240" w:lineRule="auto"/>
      </w:pPr>
      <w:r>
        <w:separator/>
      </w:r>
    </w:p>
  </w:footnote>
  <w:footnote w:type="continuationSeparator" w:id="0">
    <w:p w:rsidR="00FB30E1" w:rsidRDefault="00FB30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F9A" w:rsidRDefault="00305F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F9A" w:rsidRDefault="00305F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F9A" w:rsidRDefault="00305F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0E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F9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30E1"/>
    <w:rsid w:val="00FC0317"/>
    <w:rsid w:val="00FE380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E28B6"/>
  <w15:chartTrackingRefBased/>
  <w15:docId w15:val="{9D449CE2-7106-4C27-AC9A-4FAC0082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EB8A0-D1EB-428D-B166-26B10531D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2020-06-01T09:34:00Z</dcterms:created>
  <dcterms:modified xsi:type="dcterms:W3CDTF">2020-06-01T09:34:00Z</dcterms:modified>
</cp:coreProperties>
</file>