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Pr="0079692B" w:rsidRDefault="00F436A2" w:rsidP="0079692B">
      <w:pPr>
        <w:jc w:val="right"/>
        <w:rPr>
          <w:b/>
          <w:bCs/>
        </w:rPr>
      </w:pPr>
      <w:r w:rsidRPr="0079692B">
        <w:t>Bydgoszcz</w:t>
      </w:r>
      <w:r w:rsidR="00007727" w:rsidRPr="0079692B">
        <w:t xml:space="preserve"> dnia: </w:t>
      </w:r>
      <w:r w:rsidRPr="0079692B">
        <w:t>2020-06-03</w:t>
      </w:r>
    </w:p>
    <w:p w:rsidR="00F436A2" w:rsidRPr="0079692B" w:rsidRDefault="00F436A2" w:rsidP="00173B20">
      <w:pPr>
        <w:spacing w:after="40"/>
        <w:rPr>
          <w:b/>
          <w:bCs/>
        </w:rPr>
      </w:pPr>
      <w:r w:rsidRPr="0079692B">
        <w:rPr>
          <w:b/>
          <w:bCs/>
        </w:rPr>
        <w:t>Kujawsko-Pomorski Urząd Wojewódzki w Bydgoszczy</w:t>
      </w:r>
    </w:p>
    <w:p w:rsidR="00A80738" w:rsidRPr="0079692B" w:rsidRDefault="00F436A2" w:rsidP="00173B20">
      <w:pPr>
        <w:spacing w:after="40"/>
        <w:rPr>
          <w:b/>
          <w:bCs/>
        </w:rPr>
      </w:pPr>
      <w:r w:rsidRPr="0079692B">
        <w:rPr>
          <w:b/>
          <w:bCs/>
        </w:rPr>
        <w:t>Biuro Finansowo-Inwestycyjne</w:t>
      </w:r>
    </w:p>
    <w:p w:rsidR="00A80738" w:rsidRPr="0079692B" w:rsidRDefault="00F436A2" w:rsidP="00A80738">
      <w:pPr>
        <w:rPr>
          <w:bCs/>
        </w:rPr>
      </w:pPr>
      <w:r w:rsidRPr="0079692B">
        <w:rPr>
          <w:bCs/>
        </w:rPr>
        <w:t>ul. Jagiellońska</w:t>
      </w:r>
      <w:r w:rsidR="00A80738" w:rsidRPr="0079692B">
        <w:rPr>
          <w:bCs/>
        </w:rPr>
        <w:t xml:space="preserve"> </w:t>
      </w:r>
      <w:r w:rsidRPr="0079692B">
        <w:rPr>
          <w:bCs/>
        </w:rPr>
        <w:t>3</w:t>
      </w:r>
    </w:p>
    <w:p w:rsidR="00A80738" w:rsidRPr="0079692B" w:rsidRDefault="00F436A2" w:rsidP="00A80738">
      <w:pPr>
        <w:rPr>
          <w:bCs/>
        </w:rPr>
      </w:pPr>
      <w:r w:rsidRPr="0079692B">
        <w:rPr>
          <w:bCs/>
        </w:rPr>
        <w:t>85-950</w:t>
      </w:r>
      <w:r w:rsidR="00A80738" w:rsidRPr="0079692B">
        <w:rPr>
          <w:bCs/>
        </w:rPr>
        <w:t xml:space="preserve"> </w:t>
      </w:r>
      <w:r w:rsidRPr="0079692B">
        <w:rPr>
          <w:bCs/>
        </w:rPr>
        <w:t>Bydgoszcz</w:t>
      </w:r>
    </w:p>
    <w:p w:rsidR="00A80738" w:rsidRPr="0079692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9692B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79692B" w:rsidRDefault="00007727" w:rsidP="00A80738">
      <w:pPr>
        <w:pStyle w:val="Nagwek"/>
        <w:tabs>
          <w:tab w:val="clear" w:pos="4536"/>
        </w:tabs>
      </w:pPr>
      <w:r w:rsidRPr="0079692B">
        <w:rPr>
          <w:b/>
        </w:rPr>
        <w:t xml:space="preserve"> </w:t>
      </w:r>
      <w:r w:rsidR="00F436A2" w:rsidRPr="0079692B">
        <w:rPr>
          <w:b/>
        </w:rPr>
        <w:t>BFI.II.272.2.2.2020</w:t>
      </w:r>
      <w:r w:rsidR="00A80738" w:rsidRPr="0079692B">
        <w:tab/>
        <w:t xml:space="preserve"> </w:t>
      </w:r>
    </w:p>
    <w:p w:rsidR="00A80738" w:rsidRPr="0079692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969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79692B">
        <w:rPr>
          <w:b/>
          <w:spacing w:val="20"/>
        </w:rPr>
        <w:t>INFORMACJA Z OTWARCIA OFERT</w:t>
      </w:r>
    </w:p>
    <w:p w:rsidR="00A80738" w:rsidRPr="007969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79692B" w:rsidRDefault="00C659E2" w:rsidP="0079692B">
      <w:pPr>
        <w:spacing w:before="120" w:after="120"/>
        <w:jc w:val="both"/>
        <w:rPr>
          <w:b/>
          <w:bCs/>
        </w:rPr>
      </w:pPr>
      <w:r w:rsidRPr="0079692B">
        <w:rPr>
          <w:bCs/>
        </w:rPr>
        <w:t xml:space="preserve">Dotyczy </w:t>
      </w:r>
      <w:r w:rsidRPr="0079692B">
        <w:t xml:space="preserve">postępowania o udzielenie zamówienia publicznego prowadzonego w trybie </w:t>
      </w:r>
      <w:r w:rsidR="00F436A2" w:rsidRPr="0079692B">
        <w:t>przetarg</w:t>
      </w:r>
      <w:r w:rsidR="00A35CAA" w:rsidRPr="0079692B">
        <w:t>u nieograniczonego</w:t>
      </w:r>
      <w:r w:rsidRPr="0079692B">
        <w:t xml:space="preserve"> na: </w:t>
      </w:r>
      <w:r w:rsidR="00F436A2" w:rsidRPr="0079692B">
        <w:rPr>
          <w:b/>
        </w:rPr>
        <w:t>Wykonanie robót budowlanych polegających na remoncie pomieszczeń na III piętrze  budynku  Kujawsko - Pomorskiego Urzędu Wojewódzkiego przy ul. Konarskiego 1  w Bydgoszczy, zajmowanych przez pracowników obsługujących cudzoziemców -obywateli państw trzecich</w:t>
      </w:r>
      <w:r w:rsidR="00655B1A">
        <w:rPr>
          <w:b/>
        </w:rPr>
        <w:t>.</w:t>
      </w:r>
    </w:p>
    <w:p w:rsidR="004C7E9B" w:rsidRPr="0079692B" w:rsidRDefault="00A80738" w:rsidP="0079692B">
      <w:pPr>
        <w:jc w:val="both"/>
      </w:pPr>
      <w:r w:rsidRPr="0079692B">
        <w:t xml:space="preserve">Zamawiający na podstawie art. 86 ust. 5 </w:t>
      </w:r>
      <w:r w:rsidR="004C7E9B" w:rsidRPr="0079692B">
        <w:rPr>
          <w:bCs/>
        </w:rPr>
        <w:t xml:space="preserve">ustawy z dnia </w:t>
      </w:r>
      <w:r w:rsidR="004C7E9B" w:rsidRPr="0079692B">
        <w:t>29 stycznia 2004 roku Prawo Zamówień Publicznych</w:t>
      </w:r>
      <w:r w:rsidR="0079692B">
        <w:br/>
      </w:r>
      <w:r w:rsidR="004C7E9B" w:rsidRPr="0079692B">
        <w:t xml:space="preserve"> </w:t>
      </w:r>
      <w:r w:rsidR="0079692B" w:rsidRPr="0079692B">
        <w:t>( Dz. U. z 2019</w:t>
      </w:r>
      <w:r w:rsidR="00F436A2" w:rsidRPr="0079692B">
        <w:t xml:space="preserve"> r. poz</w:t>
      </w:r>
      <w:r w:rsidR="00F436A2" w:rsidRPr="0019085F">
        <w:t xml:space="preserve">. </w:t>
      </w:r>
      <w:r w:rsidR="0019085F" w:rsidRPr="0019085F">
        <w:t>1843</w:t>
      </w:r>
      <w:r w:rsidR="00F436A2" w:rsidRPr="0019085F">
        <w:t xml:space="preserve"> z</w:t>
      </w:r>
      <w:r w:rsidR="00F436A2" w:rsidRPr="0079692B">
        <w:t xml:space="preserve"> </w:t>
      </w:r>
      <w:proofErr w:type="spellStart"/>
      <w:r w:rsidR="00F436A2" w:rsidRPr="0079692B">
        <w:t>późn</w:t>
      </w:r>
      <w:proofErr w:type="spellEnd"/>
      <w:r w:rsidR="00F436A2" w:rsidRPr="0079692B">
        <w:t>. zm.)</w:t>
      </w:r>
      <w:r w:rsidR="00490DC0" w:rsidRPr="0079692B">
        <w:t xml:space="preserve"> przekazuje</w:t>
      </w:r>
      <w:r w:rsidR="00F95C33" w:rsidRPr="0079692B">
        <w:t xml:space="preserve"> </w:t>
      </w:r>
      <w:r w:rsidR="0079692B" w:rsidRPr="0079692B">
        <w:t>informację</w:t>
      </w:r>
      <w:r w:rsidR="00035488" w:rsidRPr="0079692B">
        <w:t xml:space="preserve"> z otwarcia ofert:</w:t>
      </w:r>
    </w:p>
    <w:p w:rsidR="00A80738" w:rsidRPr="0079692B" w:rsidRDefault="00A80738" w:rsidP="0079692B">
      <w:pPr>
        <w:jc w:val="both"/>
      </w:pPr>
      <w:r w:rsidRPr="0079692B">
        <w:t>Ot</w:t>
      </w:r>
      <w:r w:rsidR="00FF4AB1" w:rsidRPr="0079692B">
        <w:t xml:space="preserve">warcie ofert odbyło się w dniu </w:t>
      </w:r>
      <w:r w:rsidR="0079692B" w:rsidRPr="0079692B">
        <w:t>03.06.2020</w:t>
      </w:r>
      <w:r w:rsidR="00FF4AB1" w:rsidRPr="0079692B">
        <w:t xml:space="preserve"> o godz.</w:t>
      </w:r>
      <w:r w:rsidR="0079692B" w:rsidRPr="0079692B">
        <w:t>11:15</w:t>
      </w:r>
      <w:bookmarkStart w:id="0" w:name="_GoBack"/>
      <w:bookmarkEnd w:id="0"/>
    </w:p>
    <w:p w:rsidR="00A80738" w:rsidRPr="0079692B" w:rsidRDefault="00C659E2" w:rsidP="0079692B">
      <w:pPr>
        <w:jc w:val="both"/>
      </w:pPr>
      <w:r w:rsidRPr="0079692B">
        <w:t>K</w:t>
      </w:r>
      <w:r w:rsidR="00A80738" w:rsidRPr="0079692B">
        <w:t>wot</w:t>
      </w:r>
      <w:r w:rsidRPr="0079692B">
        <w:t>a</w:t>
      </w:r>
      <w:r w:rsidR="00FF4AB1" w:rsidRPr="0079692B">
        <w:t>, jaką</w:t>
      </w:r>
      <w:r w:rsidRPr="0079692B">
        <w:t xml:space="preserve"> Zamawiający</w:t>
      </w:r>
      <w:r w:rsidR="00FF4AB1" w:rsidRPr="0079692B">
        <w:t xml:space="preserve"> zamierza przeznac</w:t>
      </w:r>
      <w:r w:rsidRPr="0079692B">
        <w:t>zyć na sfinansowanie zamówienia</w:t>
      </w:r>
      <w:r w:rsidR="00FF4AB1" w:rsidRPr="0079692B">
        <w:t xml:space="preserve"> w</w:t>
      </w:r>
      <w:r w:rsidRPr="0079692B">
        <w:t xml:space="preserve">ynosi: </w:t>
      </w:r>
      <w:r w:rsidR="00F436A2" w:rsidRPr="0079692B">
        <w:t>127 507.74</w:t>
      </w:r>
      <w:r w:rsidR="00FF4AB1" w:rsidRPr="0079692B">
        <w:t xml:space="preserve"> zł brutto.</w:t>
      </w:r>
    </w:p>
    <w:p w:rsidR="00A80738" w:rsidRDefault="00C659E2" w:rsidP="0079692B">
      <w:pPr>
        <w:jc w:val="both"/>
      </w:pPr>
      <w:r w:rsidRPr="0079692B">
        <w:t>W wyznaczonym terminie o</w:t>
      </w:r>
      <w:r w:rsidR="00A80738" w:rsidRPr="0079692B">
        <w:t>ferty złożyli</w:t>
      </w:r>
      <w:r w:rsidRPr="0079692B">
        <w:t xml:space="preserve"> następujący W</w:t>
      </w:r>
      <w:r w:rsidR="00490DC0" w:rsidRPr="0079692B">
        <w:t>ykonawcy</w:t>
      </w:r>
      <w:r w:rsidR="00A80738" w:rsidRPr="0079692B">
        <w:t>:</w:t>
      </w:r>
    </w:p>
    <w:p w:rsidR="0079692B" w:rsidRPr="0079692B" w:rsidRDefault="0079692B" w:rsidP="0079692B">
      <w:pPr>
        <w:jc w:val="both"/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417"/>
        <w:gridCol w:w="1559"/>
      </w:tblGrid>
      <w:tr w:rsidR="0069085C" w:rsidRPr="0079692B" w:rsidTr="00655B1A">
        <w:tc>
          <w:tcPr>
            <w:tcW w:w="706" w:type="dxa"/>
            <w:shd w:val="clear" w:color="auto" w:fill="auto"/>
            <w:vAlign w:val="center"/>
          </w:tcPr>
          <w:p w:rsidR="0069085C" w:rsidRPr="0079692B" w:rsidRDefault="0069085C" w:rsidP="0023318D">
            <w:pPr>
              <w:spacing w:before="40"/>
              <w:jc w:val="center"/>
            </w:pPr>
            <w:r w:rsidRPr="0079692B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79692B" w:rsidRDefault="00490DC0" w:rsidP="00655B1A">
            <w:pPr>
              <w:spacing w:before="40"/>
              <w:jc w:val="center"/>
            </w:pPr>
            <w:r w:rsidRPr="0079692B">
              <w:t>Nazwa (firma</w:t>
            </w:r>
            <w:r w:rsidR="0069085C" w:rsidRPr="0079692B">
              <w:t>)</w:t>
            </w:r>
          </w:p>
          <w:p w:rsidR="0069085C" w:rsidRPr="0079692B" w:rsidRDefault="00490DC0" w:rsidP="00655B1A">
            <w:pPr>
              <w:spacing w:after="40"/>
              <w:jc w:val="center"/>
            </w:pPr>
            <w:r w:rsidRPr="0079692B">
              <w:t xml:space="preserve">i adres </w:t>
            </w:r>
            <w:r w:rsidR="0069085C" w:rsidRPr="0079692B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79692B" w:rsidRDefault="0069085C" w:rsidP="00655B1A">
            <w:pPr>
              <w:spacing w:after="40"/>
              <w:jc w:val="center"/>
            </w:pPr>
            <w:r w:rsidRPr="0079692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79692B" w:rsidRDefault="0069085C" w:rsidP="00655B1A">
            <w:pPr>
              <w:spacing w:before="40" w:after="40"/>
              <w:jc w:val="center"/>
            </w:pPr>
            <w:r w:rsidRPr="0079692B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79692B" w:rsidRDefault="0069085C" w:rsidP="00655B1A">
            <w:pPr>
              <w:spacing w:before="40" w:after="40"/>
              <w:jc w:val="center"/>
            </w:pPr>
            <w:r w:rsidRPr="0079692B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79692B" w:rsidRDefault="0069085C" w:rsidP="00655B1A">
            <w:pPr>
              <w:spacing w:before="40" w:after="40"/>
              <w:jc w:val="center"/>
            </w:pPr>
            <w:r w:rsidRPr="0079692B">
              <w:t>Warunki płatności</w:t>
            </w:r>
          </w:p>
        </w:tc>
      </w:tr>
      <w:tr w:rsidR="00F436A2" w:rsidRPr="0079692B" w:rsidTr="00655B1A">
        <w:tc>
          <w:tcPr>
            <w:tcW w:w="706" w:type="dxa"/>
            <w:shd w:val="clear" w:color="auto" w:fill="auto"/>
            <w:vAlign w:val="center"/>
          </w:tcPr>
          <w:p w:rsidR="00F436A2" w:rsidRPr="0079692B" w:rsidRDefault="00F436A2" w:rsidP="00972BED">
            <w:pPr>
              <w:spacing w:before="120" w:after="120"/>
              <w:jc w:val="center"/>
            </w:pPr>
            <w:r w:rsidRPr="0079692B">
              <w:t>1</w:t>
            </w:r>
          </w:p>
        </w:tc>
        <w:tc>
          <w:tcPr>
            <w:tcW w:w="2696" w:type="dxa"/>
            <w:shd w:val="clear" w:color="auto" w:fill="auto"/>
          </w:tcPr>
          <w:p w:rsidR="00F436A2" w:rsidRPr="0079692B" w:rsidRDefault="00F436A2" w:rsidP="00655B1A">
            <w:pPr>
              <w:spacing w:before="40"/>
              <w:jc w:val="center"/>
            </w:pPr>
            <w:r w:rsidRPr="0079692B">
              <w:t>KOR-POL INVEST Sp. z o. o.</w:t>
            </w:r>
          </w:p>
          <w:p w:rsidR="00F436A2" w:rsidRPr="0079692B" w:rsidRDefault="00F436A2" w:rsidP="00655B1A">
            <w:pPr>
              <w:jc w:val="center"/>
            </w:pPr>
            <w:r w:rsidRPr="0079692B">
              <w:t>ul. Dabrowa 35</w:t>
            </w:r>
          </w:p>
          <w:p w:rsidR="00F436A2" w:rsidRPr="0079692B" w:rsidRDefault="00F436A2" w:rsidP="00655B1A">
            <w:pPr>
              <w:spacing w:after="40"/>
              <w:jc w:val="center"/>
            </w:pPr>
            <w:r w:rsidRPr="0079692B">
              <w:t>85- Bydgoszcz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36A2" w:rsidRPr="0079692B" w:rsidRDefault="00F436A2" w:rsidP="00655B1A">
            <w:pPr>
              <w:spacing w:before="120" w:after="120"/>
              <w:jc w:val="center"/>
            </w:pPr>
            <w:r w:rsidRPr="0079692B">
              <w:t>242 025.06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36A2" w:rsidRPr="0079692B" w:rsidRDefault="00F436A2" w:rsidP="00655B1A">
            <w:pPr>
              <w:spacing w:before="120" w:after="120"/>
              <w:jc w:val="center"/>
            </w:pPr>
            <w:r w:rsidRPr="0079692B">
              <w:t>60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36A2" w:rsidRPr="0079692B" w:rsidRDefault="00655B1A" w:rsidP="00655B1A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36A2" w:rsidRPr="0079692B" w:rsidRDefault="00F436A2" w:rsidP="00655B1A">
            <w:pPr>
              <w:spacing w:before="120" w:after="120"/>
              <w:jc w:val="center"/>
            </w:pPr>
            <w:r w:rsidRPr="0079692B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</w:pPr>
    </w:p>
    <w:p w:rsidR="00655B1A" w:rsidRDefault="00655B1A" w:rsidP="00A80738">
      <w:pPr>
        <w:spacing w:before="120" w:after="120"/>
        <w:jc w:val="both"/>
      </w:pPr>
    </w:p>
    <w:p w:rsidR="00655B1A" w:rsidRDefault="00655B1A" w:rsidP="00A80738">
      <w:pPr>
        <w:spacing w:before="120" w:after="120"/>
        <w:jc w:val="both"/>
      </w:pPr>
    </w:p>
    <w:p w:rsidR="00655B1A" w:rsidRDefault="00655B1A" w:rsidP="00A80738">
      <w:pPr>
        <w:spacing w:before="120" w:after="120"/>
        <w:jc w:val="both"/>
      </w:pPr>
    </w:p>
    <w:p w:rsidR="00655B1A" w:rsidRPr="0079692B" w:rsidRDefault="00655B1A" w:rsidP="00A80738">
      <w:pPr>
        <w:spacing w:before="120" w:after="120"/>
        <w:jc w:val="both"/>
      </w:pPr>
    </w:p>
    <w:p w:rsidR="00A80738" w:rsidRPr="0079692B" w:rsidRDefault="00A80738" w:rsidP="0079692B">
      <w:pPr>
        <w:pStyle w:val="Tekstpodstawowy"/>
        <w:ind w:left="3117" w:firstLine="423"/>
        <w:jc w:val="center"/>
        <w:rPr>
          <w:i/>
          <w:sz w:val="20"/>
        </w:rPr>
      </w:pPr>
      <w:r w:rsidRPr="0079692B">
        <w:rPr>
          <w:i/>
          <w:sz w:val="20"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26C" w:rsidRDefault="00FA726C">
      <w:r>
        <w:separator/>
      </w:r>
    </w:p>
  </w:endnote>
  <w:endnote w:type="continuationSeparator" w:id="0">
    <w:p w:rsidR="00FA726C" w:rsidRDefault="00FA7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1908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8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8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72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26C" w:rsidRDefault="00FA726C">
      <w:r>
        <w:separator/>
      </w:r>
    </w:p>
  </w:footnote>
  <w:footnote w:type="continuationSeparator" w:id="0">
    <w:p w:rsidR="00FA726C" w:rsidRDefault="00FA7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6A2" w:rsidRDefault="00F436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6A2" w:rsidRDefault="00F436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6A2" w:rsidRDefault="00F436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26C"/>
    <w:rsid w:val="00007727"/>
    <w:rsid w:val="00017720"/>
    <w:rsid w:val="00035488"/>
    <w:rsid w:val="000D7F25"/>
    <w:rsid w:val="000E00E5"/>
    <w:rsid w:val="00173B20"/>
    <w:rsid w:val="0019085F"/>
    <w:rsid w:val="001C69FF"/>
    <w:rsid w:val="0023318D"/>
    <w:rsid w:val="003D72FD"/>
    <w:rsid w:val="00423179"/>
    <w:rsid w:val="00490DC0"/>
    <w:rsid w:val="00493F8C"/>
    <w:rsid w:val="004C7E9B"/>
    <w:rsid w:val="00655B1A"/>
    <w:rsid w:val="0069085C"/>
    <w:rsid w:val="0079692B"/>
    <w:rsid w:val="00843263"/>
    <w:rsid w:val="00861E75"/>
    <w:rsid w:val="009D19BD"/>
    <w:rsid w:val="009F189D"/>
    <w:rsid w:val="00A35CAA"/>
    <w:rsid w:val="00A80738"/>
    <w:rsid w:val="00C236D3"/>
    <w:rsid w:val="00C659E2"/>
    <w:rsid w:val="00CB0802"/>
    <w:rsid w:val="00D7128F"/>
    <w:rsid w:val="00EA3476"/>
    <w:rsid w:val="00F436A2"/>
    <w:rsid w:val="00F95C33"/>
    <w:rsid w:val="00FA726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689C5C-833E-4944-AC55-E76DBB32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HA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Hadzicka</dc:creator>
  <cp:keywords/>
  <dc:description/>
  <cp:lastModifiedBy>Barbara Hadzicka</cp:lastModifiedBy>
  <cp:revision>6</cp:revision>
  <dcterms:created xsi:type="dcterms:W3CDTF">2020-06-03T11:47:00Z</dcterms:created>
  <dcterms:modified xsi:type="dcterms:W3CDTF">2020-06-03T11:55:00Z</dcterms:modified>
</cp:coreProperties>
</file>