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35D2D">
      <w:pPr>
        <w:spacing w:line="360" w:lineRule="auto"/>
        <w:rPr>
          <w:b/>
          <w:bCs/>
          <w:color w:val="000000"/>
          <w:sz w:val="24"/>
        </w:rPr>
      </w:pPr>
      <w:r w:rsidRPr="00F35D2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35D2D">
      <w:pPr>
        <w:spacing w:line="360" w:lineRule="auto"/>
        <w:rPr>
          <w:color w:val="000000"/>
          <w:sz w:val="24"/>
        </w:rPr>
      </w:pPr>
      <w:r w:rsidRPr="00F35D2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35D2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35D2D">
      <w:pPr>
        <w:spacing w:line="360" w:lineRule="auto"/>
        <w:rPr>
          <w:color w:val="000000"/>
          <w:sz w:val="24"/>
        </w:rPr>
      </w:pPr>
      <w:r w:rsidRPr="00F35D2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35D2D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35D2D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35D2D" w:rsidRPr="00F35D2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35D2D" w:rsidRPr="00F35D2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Pr="006A2D16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35D2D" w:rsidRPr="00F35D2D">
        <w:rPr>
          <w:b/>
          <w:color w:val="000000"/>
          <w:sz w:val="24"/>
        </w:rPr>
        <w:t>Dostawa tokarki uniwersalnej do metalu wraz z osprzętem dla Wydziału Inżynierii Mechanicznej i Informatyki Politechniki Częstochowskiej</w:t>
      </w:r>
      <w:r w:rsidR="006A2D16">
        <w:rPr>
          <w:color w:val="000000"/>
          <w:sz w:val="24"/>
        </w:rPr>
        <w:t xml:space="preserve">, </w:t>
      </w:r>
      <w:proofErr w:type="spellStart"/>
      <w:r w:rsidR="006A2D16">
        <w:rPr>
          <w:color w:val="000000"/>
          <w:sz w:val="24"/>
        </w:rPr>
        <w:t>spr</w:t>
      </w:r>
      <w:proofErr w:type="spellEnd"/>
      <w:r w:rsidR="006A2D16">
        <w:rPr>
          <w:color w:val="000000"/>
          <w:sz w:val="24"/>
        </w:rPr>
        <w:t xml:space="preserve">. nr rej. </w:t>
      </w:r>
      <w:r w:rsidR="006A2D16" w:rsidRPr="006A2D16">
        <w:rPr>
          <w:b/>
          <w:color w:val="000000"/>
          <w:sz w:val="24"/>
        </w:rPr>
        <w:t>ZP/D-15/A/20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35D2D" w:rsidTr="00F179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35D2D" w:rsidRDefault="00F35D2D" w:rsidP="00F1796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35D2D">
              <w:rPr>
                <w:b/>
                <w:sz w:val="24"/>
              </w:rPr>
              <w:t>ZDT TOP Poręba Sp. z o.o. Sp. k.</w:t>
            </w:r>
          </w:p>
          <w:p w:rsidR="00F35D2D" w:rsidRDefault="00F35D2D" w:rsidP="00F1796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35D2D">
              <w:rPr>
                <w:b/>
                <w:sz w:val="24"/>
              </w:rPr>
              <w:t>42-480</w:t>
            </w:r>
            <w:r>
              <w:rPr>
                <w:b/>
                <w:sz w:val="24"/>
              </w:rPr>
              <w:t xml:space="preserve"> </w:t>
            </w:r>
            <w:r w:rsidRPr="00F35D2D">
              <w:rPr>
                <w:b/>
                <w:sz w:val="24"/>
              </w:rPr>
              <w:t>Poręba</w:t>
            </w:r>
          </w:p>
          <w:p w:rsidR="00F35D2D" w:rsidRDefault="00F35D2D" w:rsidP="00F1796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35D2D">
              <w:rPr>
                <w:b/>
                <w:sz w:val="24"/>
              </w:rPr>
              <w:t>Czesława Mierzejewskiego</w:t>
            </w:r>
            <w:r>
              <w:rPr>
                <w:b/>
                <w:sz w:val="24"/>
              </w:rPr>
              <w:t xml:space="preserve"> </w:t>
            </w:r>
            <w:r w:rsidRPr="00F35D2D">
              <w:rPr>
                <w:b/>
                <w:sz w:val="24"/>
              </w:rPr>
              <w:t>10</w:t>
            </w:r>
          </w:p>
          <w:p w:rsidR="00F35D2D" w:rsidRDefault="00F35D2D" w:rsidP="00F1796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35D2D">
              <w:rPr>
                <w:b/>
                <w:sz w:val="24"/>
              </w:rPr>
              <w:t>112 557.30 zł</w:t>
            </w:r>
          </w:p>
          <w:p w:rsidR="00F35D2D" w:rsidRPr="00253031" w:rsidRDefault="00F35D2D" w:rsidP="00F1796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35D2D" w:rsidRDefault="00F35D2D" w:rsidP="00F1796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35D2D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</w:t>
            </w:r>
            <w:r w:rsidR="006A2D16">
              <w:rPr>
                <w:sz w:val="24"/>
              </w:rPr>
              <w:t xml:space="preserve"> największą liczbę punktów – 92,98</w:t>
            </w:r>
            <w:r w:rsidRPr="00F35D2D">
              <w:rPr>
                <w:sz w:val="24"/>
              </w:rPr>
              <w:t>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977"/>
        <w:gridCol w:w="1559"/>
        <w:gridCol w:w="1418"/>
        <w:gridCol w:w="1559"/>
        <w:gridCol w:w="1276"/>
      </w:tblGrid>
      <w:tr w:rsidR="006A2D16" w:rsidRPr="00C63DA0" w:rsidTr="006A2D16">
        <w:tc>
          <w:tcPr>
            <w:tcW w:w="747" w:type="dxa"/>
            <w:shd w:val="clear" w:color="auto" w:fill="auto"/>
            <w:vAlign w:val="center"/>
          </w:tcPr>
          <w:p w:rsidR="006A2D16" w:rsidRPr="00C63DA0" w:rsidRDefault="006A2D1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A2D16" w:rsidRPr="00C63DA0" w:rsidRDefault="006A2D1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A2D16" w:rsidRPr="00C63DA0" w:rsidRDefault="006A2D16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2D16" w:rsidRPr="00C63DA0" w:rsidRDefault="006A2D1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A2D16" w:rsidRPr="00C63DA0" w:rsidRDefault="006A2D1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2D16" w:rsidRPr="00C63DA0" w:rsidRDefault="006A2D1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>Średnica przelotu po wyjęciu mostka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2D16" w:rsidRPr="00C63DA0" w:rsidRDefault="006A2D1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A2D16" w:rsidRPr="00C63DA0" w:rsidTr="006A2D16">
        <w:tc>
          <w:tcPr>
            <w:tcW w:w="747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ZDT TOP Poręba Sp. z o.o. Sp. k.</w:t>
            </w:r>
          </w:p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Czesława Mierzejewskiego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42-480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Poręba</w:t>
            </w:r>
          </w:p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 xml:space="preserve">  52,98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</w:t>
            </w: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>2,98</w:t>
            </w:r>
          </w:p>
        </w:tc>
      </w:tr>
      <w:tr w:rsidR="006A2D16" w:rsidRPr="00C63DA0" w:rsidTr="006A2D16">
        <w:tc>
          <w:tcPr>
            <w:tcW w:w="747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ZPHU </w:t>
            </w:r>
            <w:proofErr w:type="spellStart"/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Blachmix</w:t>
            </w:r>
            <w:proofErr w:type="spellEnd"/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Piotr </w:t>
            </w:r>
            <w:proofErr w:type="spellStart"/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Małucha</w:t>
            </w:r>
            <w:proofErr w:type="spellEnd"/>
          </w:p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Stara Wieś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461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34-600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Limanowa</w:t>
            </w:r>
          </w:p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 xml:space="preserve">  42,47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</w:t>
            </w: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>2,47</w:t>
            </w:r>
          </w:p>
        </w:tc>
      </w:tr>
      <w:tr w:rsidR="006A2D16" w:rsidRPr="00C63DA0" w:rsidTr="00F17961">
        <w:tc>
          <w:tcPr>
            <w:tcW w:w="747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Metal-Trade.pl Sp. z o.o. Sp. k.</w:t>
            </w:r>
          </w:p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Jantarowa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Jankowo Gdańskie</w:t>
            </w:r>
          </w:p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</w:t>
            </w: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6A2D16" w:rsidRPr="00C63DA0" w:rsidTr="006A2D16">
        <w:tc>
          <w:tcPr>
            <w:tcW w:w="747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ABPLANALP Sp. z o.o.</w:t>
            </w:r>
          </w:p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Kostrzyńska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02-979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35D2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2D16" w:rsidRPr="00C63DA0" w:rsidRDefault="006A2D16" w:rsidP="00F179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D2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C85A89" w:rsidRPr="006A2D16" w:rsidRDefault="00F35D2D" w:rsidP="006A2D16">
      <w:pPr>
        <w:pStyle w:val="Nagwek"/>
        <w:tabs>
          <w:tab w:val="clear" w:pos="4536"/>
        </w:tabs>
        <w:jc w:val="both"/>
        <w:rPr>
          <w:sz w:val="24"/>
        </w:rPr>
      </w:pPr>
      <w:r w:rsidRPr="00F35D2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35D2D">
        <w:rPr>
          <w:sz w:val="24"/>
        </w:rPr>
        <w:t>2020-06-02</w:t>
      </w:r>
    </w:p>
    <w:sectPr w:rsidR="00C85A89" w:rsidRPr="006A2D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457" w:rsidRDefault="00484457">
      <w:r>
        <w:separator/>
      </w:r>
    </w:p>
  </w:endnote>
  <w:endnote w:type="continuationSeparator" w:id="0">
    <w:p w:rsidR="00484457" w:rsidRDefault="00484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D2D" w:rsidRDefault="00F35D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A2D1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A2D1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D2D" w:rsidRDefault="00F35D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457" w:rsidRDefault="00484457">
      <w:r>
        <w:separator/>
      </w:r>
    </w:p>
  </w:footnote>
  <w:footnote w:type="continuationSeparator" w:id="0">
    <w:p w:rsidR="00484457" w:rsidRDefault="004844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D2D" w:rsidRDefault="00F35D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D2D" w:rsidRDefault="00F35D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D2D" w:rsidRDefault="00F35D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4457"/>
    <w:rsid w:val="00140696"/>
    <w:rsid w:val="00253031"/>
    <w:rsid w:val="00377700"/>
    <w:rsid w:val="00484457"/>
    <w:rsid w:val="005C147E"/>
    <w:rsid w:val="006A2D16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  <w:rsid w:val="00F3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175FCF"/>
  <w15:chartTrackingRefBased/>
  <w15:docId w15:val="{CB7E806B-69DA-4A4C-8C39-69957FBF9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wykytekstZnak">
    <w:name w:val="Zwykły tekst Znak"/>
    <w:link w:val="Zwykytekst"/>
    <w:rsid w:val="006A2D16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6A2D1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A2D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2020-06-02T12:30:00Z</cp:lastPrinted>
  <dcterms:created xsi:type="dcterms:W3CDTF">2020-06-02T12:30:00Z</dcterms:created>
  <dcterms:modified xsi:type="dcterms:W3CDTF">2020-06-02T12:30:00Z</dcterms:modified>
</cp:coreProperties>
</file>