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30512D" w:rsidP="001A443E">
      <w:pPr>
        <w:jc w:val="right"/>
        <w:rPr>
          <w:b/>
          <w:bCs/>
          <w:sz w:val="24"/>
        </w:rPr>
      </w:pPr>
      <w:r w:rsidRPr="0030512D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30512D">
        <w:rPr>
          <w:sz w:val="24"/>
        </w:rPr>
        <w:t>2020-05-29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30512D" w:rsidP="0018613E">
      <w:pPr>
        <w:spacing w:after="40"/>
        <w:rPr>
          <w:b/>
          <w:bCs/>
          <w:sz w:val="24"/>
        </w:rPr>
      </w:pPr>
      <w:r w:rsidRPr="0030512D">
        <w:rPr>
          <w:b/>
          <w:bCs/>
          <w:sz w:val="24"/>
        </w:rPr>
        <w:t>Centralny Szpital Kliniczny MSWiA w Warszawie</w:t>
      </w:r>
    </w:p>
    <w:p w:rsidR="00A80738" w:rsidRPr="0018613E" w:rsidRDefault="0030512D" w:rsidP="00A80738">
      <w:pPr>
        <w:rPr>
          <w:bCs/>
          <w:sz w:val="24"/>
        </w:rPr>
      </w:pPr>
      <w:r w:rsidRPr="0030512D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30512D">
        <w:rPr>
          <w:bCs/>
          <w:sz w:val="24"/>
        </w:rPr>
        <w:t>137</w:t>
      </w:r>
    </w:p>
    <w:p w:rsidR="00A80738" w:rsidRPr="0018613E" w:rsidRDefault="0030512D" w:rsidP="00A80738">
      <w:pPr>
        <w:rPr>
          <w:bCs/>
          <w:sz w:val="24"/>
        </w:rPr>
      </w:pPr>
      <w:r w:rsidRPr="0030512D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30512D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0512D" w:rsidRPr="0030512D">
        <w:rPr>
          <w:b/>
          <w:sz w:val="24"/>
          <w:szCs w:val="24"/>
        </w:rPr>
        <w:t>CSKDzMIZP-2375/18/03/01/2020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0512D" w:rsidRPr="003051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0512D" w:rsidP="00CB5EDB">
      <w:pPr>
        <w:pStyle w:val="Tekstpodstawowywcity"/>
        <w:spacing w:before="120" w:after="240"/>
        <w:ind w:firstLine="0"/>
        <w:jc w:val="center"/>
      </w:pPr>
      <w:r w:rsidRPr="0030512D">
        <w:rPr>
          <w:b/>
        </w:rPr>
        <w:t>Zakup i sukcesywna dostawa różnego sprzętu medycznego oraz dostawa i dzierżawa foteli dializacyjnych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0512D" w:rsidRPr="0030512D">
        <w:rPr>
          <w:sz w:val="24"/>
          <w:szCs w:val="24"/>
        </w:rPr>
        <w:t>(</w:t>
      </w:r>
      <w:proofErr w:type="spellStart"/>
      <w:r w:rsidR="0030512D" w:rsidRPr="0030512D">
        <w:rPr>
          <w:sz w:val="24"/>
          <w:szCs w:val="24"/>
        </w:rPr>
        <w:t>t.j</w:t>
      </w:r>
      <w:proofErr w:type="spellEnd"/>
      <w:r w:rsidR="0030512D" w:rsidRPr="0030512D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0512D" w:rsidRPr="0030512D">
        <w:rPr>
          <w:sz w:val="24"/>
          <w:szCs w:val="24"/>
        </w:rPr>
        <w:t>29/05/2020</w:t>
      </w:r>
      <w:r w:rsidRPr="00FF4AB1">
        <w:rPr>
          <w:sz w:val="24"/>
          <w:szCs w:val="24"/>
        </w:rPr>
        <w:t xml:space="preserve"> o godz. </w:t>
      </w:r>
      <w:r w:rsidR="0030512D" w:rsidRPr="0030512D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 zamówienia w wysokości 120 646.80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2 zamówienia w wysokości 17 496.00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3 zamówienia w wysokości 49 431.60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4 zamówienia w wysokości 189 738.00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5 zamówienia w wysokości 156 600.00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6 zamówienia w wysokości 16 011.00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7 zamówienia w wysokości 49 593.60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8 zamówienia w wysokości 302 581.38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9 zamówienia w wysokości 234 661.32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10 zamówienia w wysokości 63 180.00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11 zamówienia w wysokości 588 762.00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12 zamówienia w wysokości 220 644.00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13 zamówienia w wysokości 30 132.00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14 zamówienia w wysokości 59 292.00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15 zamówienia w wysokości 1 027 512.00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16 zamówienia w wysokości 218 160.00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17 zamówienia w wysokości 20 463.62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18 zamówienia w wysokości 169 853.54 zł brutto;</w:t>
            </w:r>
          </w:p>
        </w:tc>
      </w:tr>
      <w:tr w:rsidR="0030512D" w:rsidRPr="006646D9" w:rsidTr="00462D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512D" w:rsidRPr="00A3048A" w:rsidRDefault="0030512D" w:rsidP="00462D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części 19 zamówienia w wysokości 174 960.00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lastRenderedPageBreak/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726A7E" w:rsidP="00075CD0">
            <w:pPr>
              <w:jc w:val="center"/>
            </w:pPr>
            <w:r>
              <w:t xml:space="preserve">Wartość brutto </w:t>
            </w:r>
            <w:r w:rsidR="00C94D43" w:rsidRPr="00CB5EDB">
              <w:t>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726A7E" w:rsidP="00075CD0">
            <w:pPr>
              <w:jc w:val="center"/>
            </w:pPr>
            <w:r>
              <w:t>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726A7E" w:rsidP="00075CD0">
            <w:pPr>
              <w:jc w:val="center"/>
            </w:pPr>
            <w:r>
              <w:t>Termin ważności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19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 xml:space="preserve">Konsorcjum firm: 3M Poland sp. z </w:t>
            </w:r>
            <w:proofErr w:type="spellStart"/>
            <w:r w:rsidRPr="0030512D">
              <w:t>o.o</w:t>
            </w:r>
            <w:proofErr w:type="spellEnd"/>
            <w:r w:rsidRPr="0030512D">
              <w:t xml:space="preserve"> wraz z </w:t>
            </w:r>
            <w:proofErr w:type="spellStart"/>
            <w:r w:rsidRPr="0030512D">
              <w:t>Nettle</w:t>
            </w:r>
            <w:proofErr w:type="spellEnd"/>
            <w:r w:rsidRPr="0030512D">
              <w:t xml:space="preserve"> S.A</w:t>
            </w:r>
          </w:p>
          <w:p w:rsidR="0030512D" w:rsidRPr="00CB5EDB" w:rsidRDefault="0030512D" w:rsidP="00462D62">
            <w:r w:rsidRPr="0030512D">
              <w:t>Al. Katowicka 117</w:t>
            </w:r>
            <w:r w:rsidRPr="00CB5EDB">
              <w:t xml:space="preserve"> </w:t>
            </w:r>
            <w:r w:rsidRPr="0030512D">
              <w:t>117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05-830</w:t>
            </w:r>
            <w:r w:rsidRPr="00CB5EDB">
              <w:t xml:space="preserve"> </w:t>
            </w:r>
            <w:r w:rsidRPr="0030512D">
              <w:t xml:space="preserve">Kajetany </w:t>
            </w:r>
            <w:proofErr w:type="spellStart"/>
            <w:r w:rsidRPr="0030512D">
              <w:t>k.Nadarzyna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173 016.00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16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proofErr w:type="spellStart"/>
            <w:r w:rsidRPr="0030512D">
              <w:t>Aspironix</w:t>
            </w:r>
            <w:proofErr w:type="spellEnd"/>
            <w:r w:rsidRPr="0030512D">
              <w:t xml:space="preserve"> Polska Sp. z o.o.</w:t>
            </w:r>
          </w:p>
          <w:p w:rsidR="0030512D" w:rsidRPr="00CB5EDB" w:rsidRDefault="0030512D" w:rsidP="00462D62">
            <w:r w:rsidRPr="0030512D">
              <w:t>Różyckiego</w:t>
            </w:r>
            <w:r w:rsidRPr="00CB5EDB">
              <w:t xml:space="preserve"> </w:t>
            </w:r>
            <w:r w:rsidRPr="0030512D">
              <w:t>3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31-324</w:t>
            </w:r>
            <w:r w:rsidRPr="00CB5EDB">
              <w:t xml:space="preserve"> </w:t>
            </w:r>
            <w:r w:rsidRPr="0030512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216 000.00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 d</w:t>
            </w:r>
            <w:r w:rsidR="00266E5A">
              <w:t>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12 mie</w:t>
            </w:r>
            <w:r w:rsidR="00266E5A">
              <w:t>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proofErr w:type="spellStart"/>
            <w:r w:rsidRPr="0030512D">
              <w:t>Becton</w:t>
            </w:r>
            <w:proofErr w:type="spellEnd"/>
            <w:r w:rsidRPr="0030512D">
              <w:t xml:space="preserve"> Dickinson Polska Sp. z o.o.</w:t>
            </w:r>
          </w:p>
          <w:p w:rsidR="0030512D" w:rsidRPr="00CB5EDB" w:rsidRDefault="0030512D" w:rsidP="00462D62">
            <w:r w:rsidRPr="0030512D">
              <w:t>Osmańska</w:t>
            </w:r>
            <w:r w:rsidRPr="00CB5EDB">
              <w:t xml:space="preserve"> </w:t>
            </w:r>
            <w:r w:rsidRPr="0030512D">
              <w:t>14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02-823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14 931.00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 xml:space="preserve">1 </w:t>
            </w:r>
            <w:r w:rsidR="00266E5A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36 mies</w:t>
            </w:r>
            <w:r w:rsidR="00266E5A">
              <w:t>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J.CHODACKI, A.MISZTAL "MEDICA" SPÓŁKA JAWNA</w:t>
            </w:r>
          </w:p>
          <w:p w:rsidR="0030512D" w:rsidRPr="00CB5EDB" w:rsidRDefault="0030512D" w:rsidP="00462D62">
            <w:r w:rsidRPr="0030512D">
              <w:t>UL.PRZEMYSŁOWA</w:t>
            </w:r>
            <w:r w:rsidRPr="00CB5EDB">
              <w:t xml:space="preserve"> </w:t>
            </w:r>
            <w:r w:rsidRPr="0030512D">
              <w:t>4A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59-300</w:t>
            </w:r>
            <w:r w:rsidRPr="00CB5EDB">
              <w:t xml:space="preserve"> </w:t>
            </w:r>
            <w:r w:rsidRPr="0030512D">
              <w:t>LUBIN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12 069.00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 mie</w:t>
            </w:r>
            <w:r w:rsidR="00AF7E3D">
              <w:t>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</w:t>
            </w:r>
          </w:p>
        </w:tc>
        <w:tc>
          <w:tcPr>
            <w:tcW w:w="2295" w:type="dxa"/>
            <w:shd w:val="clear" w:color="auto" w:fill="auto"/>
          </w:tcPr>
          <w:p w:rsidR="0030512D" w:rsidRPr="00726A7E" w:rsidRDefault="0030512D" w:rsidP="00462D62">
            <w:pPr>
              <w:spacing w:before="40"/>
              <w:rPr>
                <w:lang w:val="en-US"/>
              </w:rPr>
            </w:pPr>
            <w:r w:rsidRPr="00726A7E">
              <w:rPr>
                <w:lang w:val="en-US"/>
              </w:rPr>
              <w:t xml:space="preserve">CITO Innovative Solutions </w:t>
            </w:r>
            <w:proofErr w:type="spellStart"/>
            <w:r w:rsidRPr="00726A7E">
              <w:rPr>
                <w:lang w:val="en-US"/>
              </w:rPr>
              <w:t>Paweł</w:t>
            </w:r>
            <w:proofErr w:type="spellEnd"/>
            <w:r w:rsidRPr="00726A7E">
              <w:rPr>
                <w:lang w:val="en-US"/>
              </w:rPr>
              <w:t xml:space="preserve"> </w:t>
            </w:r>
            <w:proofErr w:type="spellStart"/>
            <w:r w:rsidRPr="00726A7E">
              <w:rPr>
                <w:lang w:val="en-US"/>
              </w:rPr>
              <w:t>Kowalewski</w:t>
            </w:r>
            <w:proofErr w:type="spellEnd"/>
          </w:p>
          <w:p w:rsidR="0030512D" w:rsidRPr="00726A7E" w:rsidRDefault="0030512D" w:rsidP="00462D62">
            <w:pPr>
              <w:rPr>
                <w:lang w:val="en-US"/>
              </w:rPr>
            </w:pPr>
            <w:proofErr w:type="spellStart"/>
            <w:r w:rsidRPr="00726A7E">
              <w:rPr>
                <w:lang w:val="en-US"/>
              </w:rPr>
              <w:t>Kwarciana</w:t>
            </w:r>
            <w:proofErr w:type="spellEnd"/>
            <w:r w:rsidRPr="00726A7E">
              <w:rPr>
                <w:lang w:val="en-US"/>
              </w:rPr>
              <w:t xml:space="preserve"> </w:t>
            </w:r>
            <w:r w:rsidRPr="00726A7E">
              <w:rPr>
                <w:lang w:val="en-US"/>
              </w:rPr>
              <w:t>1/61</w:t>
            </w:r>
            <w:r w:rsidRPr="00726A7E">
              <w:rPr>
                <w:lang w:val="en-US"/>
              </w:rPr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04-045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16 212.96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 mies</w:t>
            </w:r>
            <w:r w:rsidR="00AF7E3D">
              <w:t>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proofErr w:type="spellStart"/>
            <w:r w:rsidRPr="0030512D">
              <w:t>Advance</w:t>
            </w:r>
            <w:proofErr w:type="spellEnd"/>
            <w:r w:rsidRPr="0030512D">
              <w:t xml:space="preserve"> Europe Sp. z o.o. Biuro Techniczno-Handlowe</w:t>
            </w:r>
          </w:p>
          <w:p w:rsidR="0030512D" w:rsidRPr="00CB5EDB" w:rsidRDefault="0030512D" w:rsidP="00462D62">
            <w:r w:rsidRPr="0030512D">
              <w:t>Skrzetuskiego</w:t>
            </w:r>
            <w:r w:rsidRPr="00CB5EDB">
              <w:t xml:space="preserve"> </w:t>
            </w:r>
            <w:r w:rsidRPr="0030512D">
              <w:t>30/3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02-726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123 984.00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10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Balton Sp. z o.o.</w:t>
            </w:r>
          </w:p>
          <w:p w:rsidR="0030512D" w:rsidRPr="00CB5EDB" w:rsidRDefault="0030512D" w:rsidP="00462D62">
            <w:r w:rsidRPr="0030512D">
              <w:t>Nowy Świat</w:t>
            </w:r>
            <w:r w:rsidRPr="00CB5EDB">
              <w:t xml:space="preserve"> </w:t>
            </w:r>
            <w:r w:rsidRPr="0030512D">
              <w:t>7/14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00-496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42 120.00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 d</w:t>
            </w:r>
            <w:r w:rsidR="00AF7E3D">
              <w:t>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BERYL MED  POLAND Sp. z o. o.</w:t>
            </w:r>
          </w:p>
          <w:p w:rsidR="0030512D" w:rsidRPr="00CB5EDB" w:rsidRDefault="0030512D" w:rsidP="00462D62">
            <w:r w:rsidRPr="0030512D">
              <w:t>Złotej jesieni</w:t>
            </w:r>
            <w:r w:rsidRPr="00CB5EDB">
              <w:t xml:space="preserve"> </w:t>
            </w:r>
            <w:r w:rsidRPr="0030512D">
              <w:t>58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05-410</w:t>
            </w:r>
            <w:r w:rsidRPr="00CB5EDB">
              <w:t xml:space="preserve"> </w:t>
            </w:r>
            <w:r w:rsidRPr="0030512D">
              <w:t>Józefów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47 437.92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9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proofErr w:type="spellStart"/>
            <w:r w:rsidRPr="0030512D">
              <w:t>Bialmed</w:t>
            </w:r>
            <w:proofErr w:type="spellEnd"/>
            <w:r w:rsidRPr="0030512D">
              <w:t xml:space="preserve"> Sp. z o.o.</w:t>
            </w:r>
          </w:p>
          <w:p w:rsidR="0030512D" w:rsidRPr="00CB5EDB" w:rsidRDefault="0030512D" w:rsidP="00462D62">
            <w:r w:rsidRPr="0030512D">
              <w:t>Kazimierzowska</w:t>
            </w:r>
            <w:r w:rsidRPr="00CB5EDB">
              <w:t xml:space="preserve"> </w:t>
            </w:r>
            <w:r w:rsidRPr="0030512D">
              <w:t>46/48/35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02-546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190 398.36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 d</w:t>
            </w:r>
            <w:r w:rsidR="00AF7E3D">
              <w:t>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36 mie</w:t>
            </w:r>
            <w:r w:rsidR="00AF7E3D">
              <w:t>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15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proofErr w:type="spellStart"/>
            <w:r w:rsidRPr="0030512D">
              <w:t>Bialmed</w:t>
            </w:r>
            <w:proofErr w:type="spellEnd"/>
            <w:r w:rsidRPr="0030512D">
              <w:t xml:space="preserve"> Sp. z o.o.</w:t>
            </w:r>
          </w:p>
          <w:p w:rsidR="0030512D" w:rsidRPr="00CB5EDB" w:rsidRDefault="0030512D" w:rsidP="00462D62">
            <w:r w:rsidRPr="0030512D">
              <w:t>Kazimierzowska</w:t>
            </w:r>
            <w:r w:rsidRPr="00CB5EDB">
              <w:t xml:space="preserve"> </w:t>
            </w:r>
            <w:r w:rsidRPr="0030512D">
              <w:t>46/48/35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02-546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966 492.00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 xml:space="preserve">1 </w:t>
            </w:r>
            <w:r w:rsidR="00AF7E3D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36 m</w:t>
            </w:r>
            <w:r w:rsidR="00AF7E3D">
              <w:t>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726A7E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17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proofErr w:type="spellStart"/>
            <w:r w:rsidRPr="0030512D">
              <w:t>Bialmed</w:t>
            </w:r>
            <w:proofErr w:type="spellEnd"/>
            <w:r w:rsidRPr="0030512D">
              <w:t xml:space="preserve"> Sp. z o.o.</w:t>
            </w:r>
          </w:p>
          <w:p w:rsidR="0030512D" w:rsidRPr="00CB5EDB" w:rsidRDefault="0030512D" w:rsidP="00462D62">
            <w:r w:rsidRPr="0030512D">
              <w:t>Kazimierzowska</w:t>
            </w:r>
            <w:r w:rsidRPr="00CB5EDB">
              <w:t xml:space="preserve"> </w:t>
            </w:r>
            <w:r w:rsidRPr="0030512D">
              <w:t>46/48/35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02-546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12 068.62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 dni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12 mi</w:t>
            </w:r>
            <w:r w:rsidR="00AF7E3D">
              <w:t>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726A7E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7</w:t>
            </w:r>
          </w:p>
        </w:tc>
        <w:tc>
          <w:tcPr>
            <w:tcW w:w="2295" w:type="dxa"/>
            <w:shd w:val="clear" w:color="auto" w:fill="auto"/>
          </w:tcPr>
          <w:p w:rsidR="0030512D" w:rsidRPr="00726A7E" w:rsidRDefault="0030512D" w:rsidP="00462D62">
            <w:pPr>
              <w:spacing w:before="40"/>
              <w:rPr>
                <w:lang w:val="en-US"/>
              </w:rPr>
            </w:pPr>
            <w:r w:rsidRPr="00726A7E">
              <w:rPr>
                <w:lang w:val="en-US"/>
              </w:rPr>
              <w:t>FRESENIUS MEDICAL CARE POLSKA S.A.</w:t>
            </w:r>
          </w:p>
          <w:p w:rsidR="0030512D" w:rsidRPr="00CB5EDB" w:rsidRDefault="0030512D" w:rsidP="00462D62">
            <w:r w:rsidRPr="0030512D">
              <w:t>UL. KRZYWA</w:t>
            </w:r>
            <w:r w:rsidRPr="00CB5EDB">
              <w:t xml:space="preserve"> </w:t>
            </w:r>
            <w:r w:rsidRPr="0030512D">
              <w:t>13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60-118</w:t>
            </w:r>
            <w:r w:rsidRPr="00CB5EDB">
              <w:t xml:space="preserve"> </w:t>
            </w:r>
            <w:r w:rsidRPr="0030512D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30 996.00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 xml:space="preserve">1 </w:t>
            </w:r>
            <w:r w:rsidR="001B13AB">
              <w:t>d</w:t>
            </w:r>
            <w:bookmarkStart w:id="0" w:name="_GoBack"/>
            <w:bookmarkEnd w:id="0"/>
            <w:r w:rsidR="00AF7E3D">
              <w:t>zień</w:t>
            </w:r>
          </w:p>
        </w:tc>
        <w:tc>
          <w:tcPr>
            <w:tcW w:w="1134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lastRenderedPageBreak/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12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proofErr w:type="spellStart"/>
            <w:r w:rsidRPr="0030512D">
              <w:t>Medtronic</w:t>
            </w:r>
            <w:proofErr w:type="spellEnd"/>
            <w:r w:rsidRPr="0030512D">
              <w:t xml:space="preserve"> Poland sp. z o.o.</w:t>
            </w:r>
          </w:p>
          <w:p w:rsidR="0030512D" w:rsidRPr="00CB5EDB" w:rsidRDefault="0030512D" w:rsidP="00462D62">
            <w:r w:rsidRPr="0030512D">
              <w:t>Polna</w:t>
            </w:r>
            <w:r w:rsidRPr="00CB5EDB">
              <w:t xml:space="preserve"> </w:t>
            </w:r>
            <w:r w:rsidRPr="0030512D">
              <w:t>11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00-633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192 024.00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 mi</w:t>
            </w:r>
            <w:r w:rsidR="00AF7E3D">
              <w:t>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17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SCHULKE POLSKA SP. Z O.O.</w:t>
            </w:r>
          </w:p>
          <w:p w:rsidR="0030512D" w:rsidRPr="00CB5EDB" w:rsidRDefault="0030512D" w:rsidP="00462D62">
            <w:r w:rsidRPr="0030512D">
              <w:t>AL. JEROZOLIMSKIE</w:t>
            </w:r>
            <w:r w:rsidRPr="00CB5EDB">
              <w:t xml:space="preserve"> </w:t>
            </w:r>
            <w:r w:rsidRPr="0030512D">
              <w:t>132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02-305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18 570.91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 xml:space="preserve">1 </w:t>
            </w:r>
            <w:r w:rsidR="00AF7E3D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12 mie</w:t>
            </w:r>
            <w:r w:rsidR="00AF7E3D">
              <w:t>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5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SKAMEX  Spółka z ograniczoną odpowiedzialnością Spółka Komandytowa</w:t>
            </w:r>
          </w:p>
          <w:p w:rsidR="0030512D" w:rsidRPr="00CB5EDB" w:rsidRDefault="0030512D" w:rsidP="00462D62">
            <w:r w:rsidRPr="0030512D">
              <w:t>Częstochowska</w:t>
            </w:r>
            <w:r w:rsidRPr="00CB5EDB">
              <w:t xml:space="preserve"> </w:t>
            </w:r>
            <w:r w:rsidRPr="0030512D">
              <w:t>38/52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93-121</w:t>
            </w:r>
            <w:r w:rsidRPr="00CB5EDB">
              <w:t xml:space="preserve"> </w:t>
            </w:r>
            <w:r w:rsidRPr="0030512D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156 600.00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SKAMEX  Spółka z ograniczoną odpowiedzialnością Spółka Komandytowa</w:t>
            </w:r>
          </w:p>
          <w:p w:rsidR="0030512D" w:rsidRPr="00CB5EDB" w:rsidRDefault="0030512D" w:rsidP="00462D62">
            <w:r w:rsidRPr="0030512D">
              <w:t>Częstochowska</w:t>
            </w:r>
            <w:r w:rsidRPr="00CB5EDB">
              <w:t xml:space="preserve"> </w:t>
            </w:r>
            <w:r w:rsidRPr="0030512D">
              <w:t>38/52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93-121</w:t>
            </w:r>
            <w:r w:rsidRPr="00CB5EDB">
              <w:t xml:space="preserve"> </w:t>
            </w:r>
            <w:r w:rsidRPr="0030512D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14 094.00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 xml:space="preserve">1 </w:t>
            </w:r>
            <w:r w:rsidR="00AF7E3D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4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proofErr w:type="spellStart"/>
            <w:r w:rsidRPr="0030512D">
              <w:t>Timko</w:t>
            </w:r>
            <w:proofErr w:type="spellEnd"/>
            <w:r w:rsidRPr="0030512D">
              <w:t xml:space="preserve"> Sp. z o.o.</w:t>
            </w:r>
          </w:p>
          <w:p w:rsidR="0030512D" w:rsidRPr="00CB5EDB" w:rsidRDefault="0030512D" w:rsidP="00462D62">
            <w:r w:rsidRPr="0030512D">
              <w:t>Syrokomli</w:t>
            </w:r>
            <w:r w:rsidRPr="00CB5EDB">
              <w:t xml:space="preserve"> </w:t>
            </w:r>
            <w:r w:rsidRPr="0030512D">
              <w:t>30/30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03-335</w:t>
            </w:r>
            <w:r w:rsidRPr="00CB5EDB">
              <w:t xml:space="preserve"> </w:t>
            </w:r>
            <w:r w:rsidRPr="0030512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186 066.00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 m</w:t>
            </w:r>
            <w:r w:rsidR="00AF7E3D">
              <w:t>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NEOMED POLSKA Sp. z o.o. Sp. K.</w:t>
            </w:r>
          </w:p>
          <w:p w:rsidR="0030512D" w:rsidRPr="00CB5EDB" w:rsidRDefault="0030512D" w:rsidP="00462D62">
            <w:r w:rsidRPr="0030512D">
              <w:t>Szymanów</w:t>
            </w:r>
            <w:r w:rsidRPr="00CB5EDB">
              <w:t xml:space="preserve"> </w:t>
            </w:r>
            <w:r w:rsidRPr="0030512D">
              <w:t>9e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05-532</w:t>
            </w:r>
            <w:r w:rsidRPr="00CB5EDB">
              <w:t xml:space="preserve"> </w:t>
            </w:r>
            <w:r w:rsidRPr="0030512D">
              <w:t>Góra Kalwaria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17 442.00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 xml:space="preserve">1 </w:t>
            </w:r>
            <w:r w:rsidR="00AF7E3D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 mi</w:t>
            </w:r>
            <w:r w:rsidR="00AF7E3D">
              <w:t>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8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NEOMED POLSKA Sp. z o.o. Sp. K.</w:t>
            </w:r>
          </w:p>
          <w:p w:rsidR="0030512D" w:rsidRPr="00CB5EDB" w:rsidRDefault="0030512D" w:rsidP="00462D62">
            <w:r w:rsidRPr="0030512D">
              <w:t>Szymanów</w:t>
            </w:r>
            <w:r w:rsidRPr="00CB5EDB">
              <w:t xml:space="preserve"> </w:t>
            </w:r>
            <w:r w:rsidRPr="0030512D">
              <w:t>9e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05-532</w:t>
            </w:r>
            <w:r w:rsidRPr="00CB5EDB">
              <w:t xml:space="preserve"> </w:t>
            </w:r>
            <w:r w:rsidRPr="0030512D">
              <w:t>Góra Kalwaria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301 858.35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 xml:space="preserve">1 </w:t>
            </w:r>
            <w:r w:rsidR="00AF7E3D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 mie</w:t>
            </w:r>
            <w:r w:rsidR="00AF7E3D">
              <w:t>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  <w:tr w:rsidR="0030512D" w:rsidRPr="00075CD0" w:rsidTr="00462D62">
        <w:tc>
          <w:tcPr>
            <w:tcW w:w="82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9</w:t>
            </w:r>
          </w:p>
        </w:tc>
        <w:tc>
          <w:tcPr>
            <w:tcW w:w="2295" w:type="dxa"/>
            <w:shd w:val="clear" w:color="auto" w:fill="auto"/>
          </w:tcPr>
          <w:p w:rsidR="0030512D" w:rsidRPr="00CB5EDB" w:rsidRDefault="0030512D" w:rsidP="00462D62">
            <w:pPr>
              <w:spacing w:before="40"/>
            </w:pPr>
            <w:r w:rsidRPr="0030512D">
              <w:t>NEOMED POLSKA Sp. z o.o. Sp. K.</w:t>
            </w:r>
          </w:p>
          <w:p w:rsidR="0030512D" w:rsidRPr="00CB5EDB" w:rsidRDefault="0030512D" w:rsidP="00462D62">
            <w:r w:rsidRPr="0030512D">
              <w:t>Szymanów</w:t>
            </w:r>
            <w:r w:rsidRPr="00CB5EDB">
              <w:t xml:space="preserve"> </w:t>
            </w:r>
            <w:r w:rsidRPr="0030512D">
              <w:t>9e</w:t>
            </w:r>
            <w:r w:rsidRPr="00CB5EDB">
              <w:t xml:space="preserve"> </w:t>
            </w:r>
          </w:p>
          <w:p w:rsidR="0030512D" w:rsidRPr="00CB5EDB" w:rsidRDefault="0030512D" w:rsidP="00462D62">
            <w:pPr>
              <w:spacing w:before="40" w:after="40"/>
              <w:jc w:val="both"/>
            </w:pPr>
            <w:r w:rsidRPr="0030512D">
              <w:t>05-532</w:t>
            </w:r>
            <w:r w:rsidRPr="00CB5EDB">
              <w:t xml:space="preserve"> </w:t>
            </w:r>
            <w:r w:rsidRPr="0030512D">
              <w:t>Góra Kalwaria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202 765.68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 xml:space="preserve">1 </w:t>
            </w:r>
            <w:r w:rsidR="00AF7E3D">
              <w:t>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 mi</w:t>
            </w:r>
            <w:r w:rsidR="00AF7E3D">
              <w:t>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2D" w:rsidRPr="00CB5EDB" w:rsidRDefault="0030512D" w:rsidP="00462D62">
            <w:pPr>
              <w:spacing w:before="120" w:after="120"/>
              <w:jc w:val="center"/>
            </w:pPr>
            <w:r w:rsidRPr="0030512D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266E5A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Sekretarz Komisji Przetargowej 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30512D" w:rsidP="00A80738">
      <w:pPr>
        <w:jc w:val="right"/>
        <w:rPr>
          <w:sz w:val="24"/>
        </w:rPr>
      </w:pPr>
      <w:r w:rsidRPr="0030512D">
        <w:rPr>
          <w:sz w:val="22"/>
        </w:rPr>
        <w:t>Marta</w:t>
      </w:r>
      <w:r w:rsidR="00A80738">
        <w:rPr>
          <w:sz w:val="22"/>
        </w:rPr>
        <w:t xml:space="preserve"> </w:t>
      </w:r>
      <w:r w:rsidRPr="0030512D">
        <w:rPr>
          <w:sz w:val="22"/>
        </w:rPr>
        <w:t>Bogusławska-Matusiak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269" w:rsidRDefault="002C5269">
      <w:r>
        <w:separator/>
      </w:r>
    </w:p>
  </w:endnote>
  <w:endnote w:type="continuationSeparator" w:id="0">
    <w:p w:rsidR="002C5269" w:rsidRDefault="002C5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269" w:rsidRDefault="002C5269">
      <w:r>
        <w:separator/>
      </w:r>
    </w:p>
  </w:footnote>
  <w:footnote w:type="continuationSeparator" w:id="0">
    <w:p w:rsidR="002C5269" w:rsidRDefault="002C5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12D" w:rsidRDefault="00305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12D" w:rsidRDefault="00305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12D" w:rsidRDefault="003051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269"/>
    <w:rsid w:val="0001764B"/>
    <w:rsid w:val="0003529D"/>
    <w:rsid w:val="00075CD0"/>
    <w:rsid w:val="00092C61"/>
    <w:rsid w:val="0014428B"/>
    <w:rsid w:val="0018613E"/>
    <w:rsid w:val="001A443E"/>
    <w:rsid w:val="001B13AB"/>
    <w:rsid w:val="002628C2"/>
    <w:rsid w:val="00266E5A"/>
    <w:rsid w:val="002C5269"/>
    <w:rsid w:val="0030512D"/>
    <w:rsid w:val="00342653"/>
    <w:rsid w:val="0035216A"/>
    <w:rsid w:val="003B044E"/>
    <w:rsid w:val="003D26B5"/>
    <w:rsid w:val="004C7E9B"/>
    <w:rsid w:val="005028C0"/>
    <w:rsid w:val="00580BA0"/>
    <w:rsid w:val="00617D11"/>
    <w:rsid w:val="00647371"/>
    <w:rsid w:val="00651764"/>
    <w:rsid w:val="00666480"/>
    <w:rsid w:val="0069085C"/>
    <w:rsid w:val="00726A7E"/>
    <w:rsid w:val="00861E75"/>
    <w:rsid w:val="00864EE2"/>
    <w:rsid w:val="008B02BA"/>
    <w:rsid w:val="009F189D"/>
    <w:rsid w:val="00A3048A"/>
    <w:rsid w:val="00A80738"/>
    <w:rsid w:val="00AC7F83"/>
    <w:rsid w:val="00AF7E3D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A0D492"/>
  <w15:chartTrackingRefBased/>
  <w15:docId w15:val="{360B9180-1264-4342-B68C-05B57E62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3</Pages>
  <Words>720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Marta Bogusławska</cp:lastModifiedBy>
  <cp:revision>8</cp:revision>
  <dcterms:created xsi:type="dcterms:W3CDTF">2020-05-29T10:40:00Z</dcterms:created>
  <dcterms:modified xsi:type="dcterms:W3CDTF">2020-05-29T11:40:00Z</dcterms:modified>
</cp:coreProperties>
</file>