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1FB" w:rsidRDefault="005171FB" w:rsidP="005171FB">
      <w:pPr>
        <w:pStyle w:val="Nagwek3"/>
        <w:jc w:val="right"/>
        <w:rPr>
          <w:rFonts w:ascii="Times New Roman" w:hAnsi="Times New Roman"/>
        </w:rPr>
      </w:pPr>
      <w:r>
        <w:rPr>
          <w:lang w:val="x-none" w:eastAsia="x-none"/>
        </w:rPr>
        <w:pict>
          <v:roundrect id="_x0000_s1028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5171FB" w:rsidRDefault="005171FB" w:rsidP="005171F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171FB" w:rsidRDefault="005171FB" w:rsidP="005171F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5171FB" w:rsidRDefault="005171FB" w:rsidP="005171F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5171FB" w:rsidRDefault="005171FB" w:rsidP="005171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5171FB" w:rsidRDefault="005171FB" w:rsidP="005171FB">
      <w:pPr>
        <w:spacing w:line="360" w:lineRule="auto"/>
      </w:pPr>
      <w:r>
        <w:t>Do: Nazwa i siedziba Zamawiającego:</w:t>
      </w:r>
    </w:p>
    <w:p w:rsidR="005171FB" w:rsidRDefault="005171FB" w:rsidP="005171FB">
      <w:pPr>
        <w:ind w:right="-110"/>
        <w:rPr>
          <w:b/>
        </w:rPr>
      </w:pPr>
      <w:r>
        <w:rPr>
          <w:b/>
        </w:rPr>
        <w:t>Akademia Górniczo - Hutnicza</w:t>
      </w:r>
    </w:p>
    <w:p w:rsidR="005171FB" w:rsidRDefault="005171FB" w:rsidP="005171FB">
      <w:pPr>
        <w:ind w:right="-110"/>
        <w:rPr>
          <w:b/>
        </w:rPr>
      </w:pPr>
      <w:r>
        <w:rPr>
          <w:b/>
        </w:rPr>
        <w:t>im. Stanisława Staszica w Krakowie</w:t>
      </w:r>
    </w:p>
    <w:p w:rsidR="005171FB" w:rsidRDefault="005171FB" w:rsidP="005171FB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5171FB" w:rsidRDefault="005171FB" w:rsidP="005171FB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5171FB" w:rsidRDefault="005171FB" w:rsidP="005171FB">
      <w:pPr>
        <w:rPr>
          <w:b/>
        </w:rPr>
      </w:pPr>
      <w:r>
        <w:rPr>
          <w:b/>
        </w:rPr>
        <w:t xml:space="preserve">30-059 Kraków,  </w:t>
      </w:r>
    </w:p>
    <w:p w:rsidR="005171FB" w:rsidRDefault="005171FB" w:rsidP="005171FB">
      <w:pPr>
        <w:ind w:firstLine="3969"/>
        <w:rPr>
          <w:b/>
        </w:rPr>
      </w:pPr>
    </w:p>
    <w:p w:rsidR="005171FB" w:rsidRDefault="005171FB" w:rsidP="005171F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przebudowa sieci wodociągowych i ciepłowniczych będących w kolizji z budową wielofunkcyjnej Hali Sportowej AGH w Krakowie - KC-zp.272-239/20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5171FB" w:rsidRDefault="005171FB" w:rsidP="005171FB">
      <w:pPr>
        <w:widowControl w:val="0"/>
        <w:spacing w:line="264" w:lineRule="auto"/>
        <w:ind w:right="1"/>
        <w:rPr>
          <w:b/>
        </w:rPr>
      </w:pPr>
    </w:p>
    <w:p w:rsidR="005171FB" w:rsidRDefault="005171FB" w:rsidP="005171F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5171FB" w:rsidRDefault="005171FB" w:rsidP="005171F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5171FB" w:rsidRDefault="005171FB" w:rsidP="005171F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5171FB" w:rsidRDefault="005171FB" w:rsidP="005171F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5171FB" w:rsidRDefault="005171FB" w:rsidP="005171FB">
      <w:pPr>
        <w:pStyle w:val="Tekstpodstawowy"/>
      </w:pPr>
      <w:r>
        <w:t>Powyższa cena zawiera podatek VAT w wysokości .......... % tj.…………………….PLN</w:t>
      </w:r>
    </w:p>
    <w:p w:rsidR="005171FB" w:rsidRDefault="005171FB" w:rsidP="005171FB">
      <w:pPr>
        <w:widowControl w:val="0"/>
        <w:spacing w:before="120" w:line="276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rPr>
          <w:b/>
          <w:sz w:val="22"/>
          <w:szCs w:val="22"/>
        </w:rPr>
        <w:t xml:space="preserve">od </w:t>
      </w:r>
      <w:r>
        <w:rPr>
          <w:b/>
        </w:rPr>
        <w:t>daty podpisania do</w:t>
      </w:r>
      <w:r>
        <w:rPr>
          <w:b/>
          <w:bCs/>
        </w:rPr>
        <w:t xml:space="preserve"> 24.08.2020r.</w:t>
      </w:r>
    </w:p>
    <w:p w:rsidR="005171FB" w:rsidRDefault="005171FB" w:rsidP="005171FB">
      <w:pPr>
        <w:widowControl w:val="0"/>
        <w:spacing w:line="360" w:lineRule="auto"/>
        <w:ind w:right="1"/>
        <w:jc w:val="both"/>
        <w:rPr>
          <w:b/>
        </w:rPr>
      </w:pPr>
    </w:p>
    <w:p w:rsidR="005171FB" w:rsidRDefault="005171FB" w:rsidP="005171FB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 </w:t>
      </w:r>
    </w:p>
    <w:p w:rsidR="005171FB" w:rsidRDefault="005171FB" w:rsidP="005171FB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5171FB" w:rsidRDefault="005171FB" w:rsidP="005171FB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5171FB" w:rsidRDefault="005171FB" w:rsidP="005171FB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171FB" w:rsidRDefault="005171FB" w:rsidP="005171F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171FB" w:rsidRDefault="005171FB" w:rsidP="005171FB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5171FB" w:rsidRDefault="005171FB" w:rsidP="005171FB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5171FB" w:rsidRDefault="005171FB" w:rsidP="005171FB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5171FB" w:rsidRDefault="005171FB" w:rsidP="005171FB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5171FB" w:rsidRDefault="005171FB" w:rsidP="005171FB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5171FB" w:rsidRDefault="005171FB" w:rsidP="005171FB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SIWZ.</w:t>
      </w:r>
    </w:p>
    <w:p w:rsidR="005171FB" w:rsidRDefault="005171FB" w:rsidP="005171FB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5171FB" w:rsidRDefault="005171FB" w:rsidP="005171FB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5171FB" w:rsidRDefault="005171FB" w:rsidP="005171FB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5171FB" w:rsidRDefault="005171FB" w:rsidP="005171FB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5171FB" w:rsidRDefault="005171FB" w:rsidP="005171FB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171FB" w:rsidRDefault="005171FB" w:rsidP="005171FB">
      <w:pPr>
        <w:pStyle w:val="Tekstprzypisudolnego"/>
        <w:jc w:val="both"/>
        <w:rPr>
          <w:sz w:val="18"/>
          <w:szCs w:val="18"/>
        </w:rPr>
      </w:pPr>
    </w:p>
    <w:p w:rsidR="005171FB" w:rsidRDefault="005171FB" w:rsidP="005171FB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171FB" w:rsidRDefault="005171FB" w:rsidP="005171FB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5171FB" w:rsidRDefault="005171FB" w:rsidP="005171FB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171FB" w:rsidTr="005171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71FB" w:rsidRDefault="005171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71FB" w:rsidRDefault="005171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171FB" w:rsidRDefault="005171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71FB" w:rsidRDefault="005171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171FB" w:rsidTr="005171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171FB" w:rsidTr="005171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171FB" w:rsidTr="005171F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71FB" w:rsidRDefault="005171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171FB" w:rsidRDefault="005171FB" w:rsidP="005171FB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171FB" w:rsidRDefault="005171FB" w:rsidP="005171FB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171FB" w:rsidRDefault="005171FB" w:rsidP="005171FB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5171FB" w:rsidRDefault="005171FB" w:rsidP="005171FB">
      <w:pPr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5171FB" w:rsidRDefault="005171FB" w:rsidP="005171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171FB" w:rsidRDefault="005171FB" w:rsidP="005171FB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5171FB" w:rsidRDefault="005171FB" w:rsidP="005171F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5171FB" w:rsidRDefault="005171FB" w:rsidP="005171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171FB" w:rsidRDefault="005171FB" w:rsidP="005171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171FB" w:rsidRDefault="005171FB" w:rsidP="005171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171FB" w:rsidRDefault="005171FB" w:rsidP="005171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171FB" w:rsidRDefault="005171FB" w:rsidP="005171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upoważnienie dla powyżej </w:t>
      </w:r>
      <w:bookmarkStart w:id="0" w:name="_GoBack"/>
      <w:bookmarkEnd w:id="0"/>
      <w:r>
        <w:rPr>
          <w:sz w:val="22"/>
          <w:szCs w:val="22"/>
        </w:rPr>
        <w:t>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171FB" w:rsidRDefault="005171FB" w:rsidP="005171F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5171FB" w:rsidRDefault="005171FB" w:rsidP="005171FB">
      <w:pPr>
        <w:jc w:val="both"/>
        <w:rPr>
          <w:sz w:val="22"/>
          <w:szCs w:val="22"/>
        </w:rPr>
      </w:pPr>
    </w:p>
    <w:p w:rsidR="005171FB" w:rsidRDefault="005171FB" w:rsidP="005171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171FB" w:rsidRDefault="005171FB" w:rsidP="005171FB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171FB" w:rsidRDefault="005171FB" w:rsidP="005171FB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171FB" w:rsidRDefault="005171FB" w:rsidP="005171FB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5171FB" w:rsidRDefault="005171FB" w:rsidP="005171FB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171FB" w:rsidRDefault="005171FB" w:rsidP="005171FB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171FB" w:rsidRDefault="005171FB" w:rsidP="005171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5171FB" w:rsidRDefault="005171FB" w:rsidP="005171FB">
      <w:pPr>
        <w:jc w:val="both"/>
        <w:rPr>
          <w:sz w:val="22"/>
          <w:szCs w:val="22"/>
        </w:rPr>
      </w:pPr>
    </w:p>
    <w:p w:rsidR="005171FB" w:rsidRDefault="005171FB" w:rsidP="005171FB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5171FB" w:rsidRDefault="005171FB" w:rsidP="005171FB">
      <w:pPr>
        <w:tabs>
          <w:tab w:val="left" w:pos="5040"/>
        </w:tabs>
        <w:ind w:left="708"/>
        <w:rPr>
          <w:sz w:val="22"/>
          <w:szCs w:val="22"/>
        </w:rPr>
      </w:pPr>
    </w:p>
    <w:p w:rsidR="005171FB" w:rsidRDefault="005171FB" w:rsidP="005171FB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5171FB" w:rsidRDefault="005171FB" w:rsidP="005171FB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5171FB" w:rsidRDefault="005171FB" w:rsidP="005171FB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5171FB" w:rsidRDefault="005171FB" w:rsidP="005171FB"/>
    <w:p w:rsidR="005171FB" w:rsidRDefault="005171FB" w:rsidP="005171FB">
      <w:pPr>
        <w:jc w:val="right"/>
        <w:rPr>
          <w:sz w:val="20"/>
          <w:szCs w:val="20"/>
        </w:rPr>
      </w:pPr>
    </w:p>
    <w:p w:rsidR="00FE545C" w:rsidRPr="005171FB" w:rsidRDefault="00FE545C" w:rsidP="005171FB"/>
    <w:sectPr w:rsidR="00FE545C" w:rsidRPr="005171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0C7" w:rsidRDefault="006F10C7">
      <w:r>
        <w:separator/>
      </w:r>
    </w:p>
  </w:endnote>
  <w:endnote w:type="continuationSeparator" w:id="0">
    <w:p w:rsidR="006F10C7" w:rsidRDefault="006F1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9E" w:rsidRDefault="006040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9E" w:rsidRDefault="006040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0C7" w:rsidRDefault="006F10C7">
      <w:r>
        <w:separator/>
      </w:r>
    </w:p>
  </w:footnote>
  <w:footnote w:type="continuationSeparator" w:id="0">
    <w:p w:rsidR="006F10C7" w:rsidRDefault="006F10C7">
      <w:r>
        <w:continuationSeparator/>
      </w:r>
    </w:p>
  </w:footnote>
  <w:footnote w:id="1">
    <w:p w:rsidR="005171FB" w:rsidRDefault="005171FB" w:rsidP="005171FB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171FB" w:rsidRDefault="005171FB" w:rsidP="005171FB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9E" w:rsidRDefault="006040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9E" w:rsidRDefault="006040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10C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0A1E"/>
    <w:rsid w:val="001D4612"/>
    <w:rsid w:val="00207E98"/>
    <w:rsid w:val="002723B0"/>
    <w:rsid w:val="00315A4A"/>
    <w:rsid w:val="004B7300"/>
    <w:rsid w:val="004C6753"/>
    <w:rsid w:val="005171FB"/>
    <w:rsid w:val="00595C87"/>
    <w:rsid w:val="005D2C65"/>
    <w:rsid w:val="005E6D94"/>
    <w:rsid w:val="0060409E"/>
    <w:rsid w:val="0063384F"/>
    <w:rsid w:val="00643C6F"/>
    <w:rsid w:val="00646202"/>
    <w:rsid w:val="0065290F"/>
    <w:rsid w:val="006815F6"/>
    <w:rsid w:val="006F10C7"/>
    <w:rsid w:val="007748F0"/>
    <w:rsid w:val="007A4321"/>
    <w:rsid w:val="00833933"/>
    <w:rsid w:val="00853083"/>
    <w:rsid w:val="008B098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42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1F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A0A1E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2F324-2529-40BA-80B4-C7A3F0F2A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651</Words>
  <Characters>5680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Sylwia Lempart</cp:lastModifiedBy>
  <cp:revision>2</cp:revision>
  <cp:lastPrinted>1900-12-31T22:00:00Z</cp:lastPrinted>
  <dcterms:created xsi:type="dcterms:W3CDTF">2020-05-29T11:13:00Z</dcterms:created>
  <dcterms:modified xsi:type="dcterms:W3CDTF">2020-05-29T11:13:00Z</dcterms:modified>
</cp:coreProperties>
</file>