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86616A" w:rsidP="001A443E">
      <w:pPr>
        <w:jc w:val="right"/>
        <w:rPr>
          <w:b/>
          <w:bCs/>
          <w:sz w:val="24"/>
        </w:rPr>
      </w:pPr>
      <w:r w:rsidRPr="0086616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6616A">
        <w:rPr>
          <w:sz w:val="24"/>
        </w:rPr>
        <w:t>2020-05-2</w:t>
      </w:r>
      <w:r w:rsidR="003909AF">
        <w:rPr>
          <w:sz w:val="24"/>
        </w:rPr>
        <w:t>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6616A" w:rsidP="0018613E">
      <w:pPr>
        <w:spacing w:after="40"/>
        <w:rPr>
          <w:b/>
          <w:bCs/>
          <w:sz w:val="24"/>
        </w:rPr>
      </w:pPr>
      <w:r w:rsidRPr="0086616A">
        <w:rPr>
          <w:b/>
          <w:bCs/>
          <w:sz w:val="24"/>
        </w:rPr>
        <w:t>Politechnika Częstochowska</w:t>
      </w:r>
    </w:p>
    <w:p w:rsidR="00A80738" w:rsidRPr="0018613E" w:rsidRDefault="0086616A" w:rsidP="00A80738">
      <w:pPr>
        <w:rPr>
          <w:bCs/>
          <w:sz w:val="24"/>
        </w:rPr>
      </w:pPr>
      <w:r w:rsidRPr="0086616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6616A">
        <w:rPr>
          <w:bCs/>
          <w:sz w:val="24"/>
        </w:rPr>
        <w:t>69</w:t>
      </w:r>
    </w:p>
    <w:p w:rsidR="00A80738" w:rsidRPr="0018613E" w:rsidRDefault="0086616A" w:rsidP="00A80738">
      <w:pPr>
        <w:rPr>
          <w:bCs/>
          <w:sz w:val="24"/>
        </w:rPr>
      </w:pPr>
      <w:r w:rsidRPr="0086616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6616A">
        <w:rPr>
          <w:bCs/>
          <w:sz w:val="24"/>
        </w:rPr>
        <w:t>Częstochowa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616A" w:rsidRPr="0086616A">
        <w:rPr>
          <w:b/>
          <w:sz w:val="24"/>
          <w:szCs w:val="24"/>
        </w:rPr>
        <w:t>ZP/US-08/20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909AF" w:rsidRPr="000F16BD" w:rsidRDefault="003909AF" w:rsidP="003909AF">
      <w:pPr>
        <w:spacing w:before="120" w:after="120"/>
        <w:jc w:val="both"/>
        <w:rPr>
          <w:b/>
          <w:bCs/>
          <w:sz w:val="24"/>
          <w:szCs w:val="28"/>
        </w:rPr>
      </w:pPr>
      <w:r w:rsidRPr="00D30452">
        <w:rPr>
          <w:bCs/>
          <w:sz w:val="24"/>
          <w:szCs w:val="24"/>
        </w:rPr>
        <w:t xml:space="preserve">Dotyczy </w:t>
      </w:r>
      <w:r w:rsidRPr="00D30452">
        <w:rPr>
          <w:sz w:val="24"/>
          <w:szCs w:val="24"/>
        </w:rPr>
        <w:t xml:space="preserve">postępowania o udzielenie zamówienia publicznego </w:t>
      </w:r>
      <w:r w:rsidRPr="00D30452">
        <w:rPr>
          <w:b/>
          <w:sz w:val="24"/>
          <w:szCs w:val="24"/>
        </w:rPr>
        <w:t>na usługi społeczne i inne szczególne usługi prowadzonego na podstawie art. 138o ustawy Prawo zamówień publicznych na</w:t>
      </w:r>
      <w:r w:rsidRPr="00D30452">
        <w:rPr>
          <w:sz w:val="24"/>
          <w:szCs w:val="28"/>
        </w:rPr>
        <w:t>:</w:t>
      </w:r>
      <w:r w:rsidRPr="000F16BD">
        <w:rPr>
          <w:sz w:val="24"/>
          <w:szCs w:val="28"/>
        </w:rPr>
        <w:t xml:space="preserve"> </w:t>
      </w:r>
    </w:p>
    <w:p w:rsidR="00CB5EDB" w:rsidRPr="00490DC0" w:rsidRDefault="0086616A" w:rsidP="00CB5EDB">
      <w:pPr>
        <w:pStyle w:val="Tekstpodstawowywcity"/>
        <w:spacing w:before="120" w:after="240"/>
        <w:ind w:firstLine="0"/>
        <w:jc w:val="center"/>
      </w:pPr>
      <w:r w:rsidRPr="0086616A">
        <w:rPr>
          <w:b/>
        </w:rPr>
        <w:t xml:space="preserve">Współrealizacja programu kształcenia na kierunku Informatyka, zakres </w:t>
      </w:r>
      <w:proofErr w:type="spellStart"/>
      <w:r w:rsidRPr="0086616A">
        <w:rPr>
          <w:b/>
        </w:rPr>
        <w:t>Cyberbezpieczeństwo</w:t>
      </w:r>
      <w:proofErr w:type="spellEnd"/>
      <w:r w:rsidRPr="0086616A">
        <w:rPr>
          <w:b/>
        </w:rPr>
        <w:t xml:space="preserve"> dla studentów/</w:t>
      </w:r>
      <w:proofErr w:type="spellStart"/>
      <w:r w:rsidRPr="0086616A">
        <w:rPr>
          <w:b/>
        </w:rPr>
        <w:t>ek</w:t>
      </w:r>
      <w:proofErr w:type="spellEnd"/>
      <w:r w:rsidRPr="0086616A">
        <w:rPr>
          <w:b/>
        </w:rPr>
        <w:t xml:space="preserve"> Wydziału Inżynierii Mechanicznej i Informatyki Politechniki Częstochowskiej w ramach projektu "Zintegrowany Program Rozwoju Politechniki Częstochowskiej"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6616A" w:rsidRPr="0086616A">
        <w:rPr>
          <w:sz w:val="24"/>
          <w:szCs w:val="24"/>
        </w:rPr>
        <w:t>(</w:t>
      </w:r>
      <w:proofErr w:type="spellStart"/>
      <w:r w:rsidR="0086616A" w:rsidRPr="0086616A">
        <w:rPr>
          <w:sz w:val="24"/>
          <w:szCs w:val="24"/>
        </w:rPr>
        <w:t>t.j</w:t>
      </w:r>
      <w:proofErr w:type="spellEnd"/>
      <w:r w:rsidR="0086616A" w:rsidRPr="0086616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6616A" w:rsidRPr="0086616A">
        <w:rPr>
          <w:sz w:val="24"/>
          <w:szCs w:val="24"/>
        </w:rPr>
        <w:t>28/05/2020</w:t>
      </w:r>
      <w:r w:rsidRPr="00FF4AB1">
        <w:rPr>
          <w:sz w:val="24"/>
          <w:szCs w:val="24"/>
        </w:rPr>
        <w:t xml:space="preserve"> o godz. </w:t>
      </w:r>
      <w:r w:rsidR="0086616A" w:rsidRPr="0086616A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6616A" w:rsidRPr="006646D9" w:rsidTr="00C056F9">
        <w:trPr>
          <w:trHeight w:val="70"/>
        </w:trPr>
        <w:tc>
          <w:tcPr>
            <w:tcW w:w="9214" w:type="dxa"/>
          </w:tcPr>
          <w:p w:rsidR="0086616A" w:rsidRPr="00A3048A" w:rsidRDefault="0086616A" w:rsidP="00C056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616A">
              <w:rPr>
                <w:sz w:val="24"/>
                <w:szCs w:val="24"/>
              </w:rPr>
              <w:t>części 1 zamówienia w wysokości 9 252.06 zł brutto;</w:t>
            </w:r>
          </w:p>
        </w:tc>
      </w:tr>
      <w:tr w:rsidR="0086616A" w:rsidRPr="006646D9" w:rsidTr="00C056F9">
        <w:trPr>
          <w:trHeight w:val="70"/>
        </w:trPr>
        <w:tc>
          <w:tcPr>
            <w:tcW w:w="9214" w:type="dxa"/>
          </w:tcPr>
          <w:p w:rsidR="0086616A" w:rsidRPr="00A3048A" w:rsidRDefault="0086616A" w:rsidP="00C056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616A">
              <w:rPr>
                <w:sz w:val="24"/>
                <w:szCs w:val="24"/>
              </w:rPr>
              <w:t>części 2 zamówienia w wysokości 15 393.04 zł brutto;</w:t>
            </w:r>
          </w:p>
        </w:tc>
      </w:tr>
      <w:tr w:rsidR="0086616A" w:rsidRPr="006646D9" w:rsidTr="00C056F9">
        <w:trPr>
          <w:trHeight w:val="70"/>
        </w:trPr>
        <w:tc>
          <w:tcPr>
            <w:tcW w:w="9214" w:type="dxa"/>
          </w:tcPr>
          <w:p w:rsidR="0086616A" w:rsidRPr="00A3048A" w:rsidRDefault="0086616A" w:rsidP="00C056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616A">
              <w:rPr>
                <w:sz w:val="24"/>
                <w:szCs w:val="24"/>
              </w:rPr>
              <w:t>części 3 zamówienia w wysokości 9 252.06 zł brutto;</w:t>
            </w:r>
          </w:p>
        </w:tc>
      </w:tr>
      <w:tr w:rsidR="0086616A" w:rsidRPr="006646D9" w:rsidTr="00C056F9">
        <w:trPr>
          <w:trHeight w:val="70"/>
        </w:trPr>
        <w:tc>
          <w:tcPr>
            <w:tcW w:w="9214" w:type="dxa"/>
          </w:tcPr>
          <w:p w:rsidR="0086616A" w:rsidRPr="00A3048A" w:rsidRDefault="0086616A" w:rsidP="00C056F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6616A">
              <w:rPr>
                <w:sz w:val="24"/>
                <w:szCs w:val="24"/>
              </w:rPr>
              <w:t>części 4 zamówienia w wysokości 13 495.56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850"/>
        <w:gridCol w:w="2330"/>
        <w:gridCol w:w="1287"/>
        <w:gridCol w:w="1287"/>
        <w:gridCol w:w="1438"/>
        <w:gridCol w:w="1272"/>
      </w:tblGrid>
      <w:tr w:rsidR="00C94D43" w:rsidRPr="00075CD0" w:rsidTr="003909AF">
        <w:tc>
          <w:tcPr>
            <w:tcW w:w="454" w:type="pct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1265" w:type="pct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C94D43" w:rsidRPr="00CB5EDB" w:rsidRDefault="003909AF" w:rsidP="00075CD0">
            <w:pPr>
              <w:jc w:val="center"/>
            </w:pPr>
            <w:r>
              <w:t>Doświadczenie szkoleniowe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Stowarzyszenie Wspierania Nauki, Nowych Technologii i Przedsiębiorczości</w:t>
            </w:r>
          </w:p>
          <w:p w:rsidR="0086616A" w:rsidRPr="00CB5EDB" w:rsidRDefault="0086616A" w:rsidP="00C056F9">
            <w:r w:rsidRPr="0086616A">
              <w:t>Jodłowa</w:t>
            </w:r>
            <w:r w:rsidRPr="00CB5EDB">
              <w:t xml:space="preserve"> </w:t>
            </w:r>
            <w:r w:rsidRPr="0086616A">
              <w:t>30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84-240</w:t>
            </w:r>
            <w:r w:rsidRPr="00CB5EDB">
              <w:t xml:space="preserve"> </w:t>
            </w:r>
            <w:r w:rsidRPr="0086616A">
              <w:t>Reda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7 417.00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>
              <w:t>144 miesiące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Stowarzyszenie Wspierania Nauki, Nowych Technologii i Przedsiębiorczości</w:t>
            </w:r>
          </w:p>
          <w:p w:rsidR="0086616A" w:rsidRPr="00CB5EDB" w:rsidRDefault="0086616A" w:rsidP="00C056F9">
            <w:r w:rsidRPr="0086616A">
              <w:t>Jodłowa</w:t>
            </w:r>
            <w:r w:rsidRPr="00CB5EDB">
              <w:t xml:space="preserve"> </w:t>
            </w:r>
            <w:r w:rsidRPr="0086616A">
              <w:t>30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84-240</w:t>
            </w:r>
            <w:r w:rsidRPr="00CB5EDB">
              <w:t xml:space="preserve"> </w:t>
            </w:r>
            <w:r w:rsidRPr="0086616A">
              <w:t>Reda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6 717.00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 w:rsidRPr="00E407F4">
              <w:t>144 miesiące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Stowarzyszenie Wspierania Nauki, Nowych Technologii i Przedsiębiorczości</w:t>
            </w:r>
          </w:p>
          <w:p w:rsidR="0086616A" w:rsidRPr="00CB5EDB" w:rsidRDefault="0086616A" w:rsidP="00C056F9">
            <w:r w:rsidRPr="0086616A">
              <w:t>Jodłowa</w:t>
            </w:r>
            <w:r w:rsidRPr="00CB5EDB">
              <w:t xml:space="preserve"> </w:t>
            </w:r>
            <w:r w:rsidRPr="0086616A">
              <w:t>30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lastRenderedPageBreak/>
              <w:t>84-240</w:t>
            </w:r>
            <w:r w:rsidRPr="00CB5EDB">
              <w:t xml:space="preserve"> </w:t>
            </w:r>
            <w:r w:rsidRPr="0086616A">
              <w:t>Reda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lastRenderedPageBreak/>
              <w:t>5 890.00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>
              <w:t>144 miesiące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RFG Consulting Rafał Grzeszczuk</w:t>
            </w:r>
          </w:p>
          <w:p w:rsidR="0086616A" w:rsidRPr="00CB5EDB" w:rsidRDefault="0086616A" w:rsidP="00C056F9">
            <w:r w:rsidRPr="0086616A">
              <w:t>os. Tysiąclecia</w:t>
            </w:r>
            <w:r w:rsidRPr="00CB5EDB">
              <w:t xml:space="preserve"> </w:t>
            </w:r>
            <w:r w:rsidRPr="0086616A">
              <w:t>29/3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31-609</w:t>
            </w:r>
            <w:r w:rsidRPr="00CB5EDB">
              <w:t xml:space="preserve"> </w:t>
            </w:r>
            <w:r w:rsidRPr="0086616A">
              <w:t>Kraków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9 252.00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>
              <w:t>38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RFG Consulting Rafał Grzeszczuk</w:t>
            </w:r>
          </w:p>
          <w:p w:rsidR="0086616A" w:rsidRPr="00CB5EDB" w:rsidRDefault="0086616A" w:rsidP="00C056F9">
            <w:r w:rsidRPr="0086616A">
              <w:t>os. Tysiąclecia</w:t>
            </w:r>
            <w:r w:rsidRPr="00CB5EDB">
              <w:t xml:space="preserve"> </w:t>
            </w:r>
            <w:r w:rsidRPr="0086616A">
              <w:t>29/3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31-609</w:t>
            </w:r>
            <w:r w:rsidRPr="00CB5EDB">
              <w:t xml:space="preserve"> </w:t>
            </w:r>
            <w:r w:rsidRPr="0086616A">
              <w:t>Kraków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15 393.00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RFG Consulting Rafał Grzeszczuk</w:t>
            </w:r>
          </w:p>
          <w:p w:rsidR="0086616A" w:rsidRPr="00CB5EDB" w:rsidRDefault="0086616A" w:rsidP="00C056F9">
            <w:r w:rsidRPr="0086616A">
              <w:t>os. Tysiąclecia</w:t>
            </w:r>
            <w:r w:rsidRPr="00CB5EDB">
              <w:t xml:space="preserve"> </w:t>
            </w:r>
            <w:r w:rsidRPr="0086616A">
              <w:t>29/3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31-609</w:t>
            </w:r>
            <w:r w:rsidRPr="00CB5EDB">
              <w:t xml:space="preserve"> </w:t>
            </w:r>
            <w:r w:rsidRPr="0086616A">
              <w:t>Kraków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9 252.00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>
              <w:t>38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RFG Consulting Rafał Grzeszczuk</w:t>
            </w:r>
          </w:p>
          <w:p w:rsidR="0086616A" w:rsidRPr="00CB5EDB" w:rsidRDefault="0086616A" w:rsidP="00C056F9">
            <w:r w:rsidRPr="0086616A">
              <w:t>os. Tysiąclecia</w:t>
            </w:r>
            <w:r w:rsidRPr="00CB5EDB">
              <w:t xml:space="preserve"> </w:t>
            </w:r>
            <w:r w:rsidRPr="0086616A">
              <w:t>29/3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31-609</w:t>
            </w:r>
            <w:r w:rsidRPr="00CB5EDB">
              <w:t xml:space="preserve"> </w:t>
            </w:r>
            <w:r w:rsidRPr="0086616A">
              <w:t>Kraków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13 495.00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E407F4" w:rsidP="00C056F9">
            <w:pPr>
              <w:spacing w:before="120" w:after="120"/>
              <w:jc w:val="center"/>
            </w:pPr>
            <w:r w:rsidRPr="00E407F4"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COM-LEARN Zbigniew Łęski</w:t>
            </w:r>
          </w:p>
          <w:p w:rsidR="0086616A" w:rsidRPr="00CB5EDB" w:rsidRDefault="0086616A" w:rsidP="00C056F9">
            <w:r w:rsidRPr="0086616A">
              <w:t>Małusy Małe</w:t>
            </w:r>
            <w:r w:rsidRPr="00CB5EDB">
              <w:t xml:space="preserve"> </w:t>
            </w:r>
            <w:r w:rsidRPr="0086616A">
              <w:t>44b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42-244</w:t>
            </w:r>
            <w:r w:rsidRPr="00CB5EDB">
              <w:t xml:space="preserve"> </w:t>
            </w:r>
            <w:r w:rsidRPr="0086616A">
              <w:t>Mstów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4 500.00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120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COM-LEARN Zbigniew Łęski</w:t>
            </w:r>
          </w:p>
          <w:p w:rsidR="0086616A" w:rsidRPr="00CB5EDB" w:rsidRDefault="0086616A" w:rsidP="00C056F9">
            <w:r w:rsidRPr="0086616A">
              <w:t>Małusy Małe</w:t>
            </w:r>
            <w:r w:rsidRPr="00CB5EDB">
              <w:t xml:space="preserve"> </w:t>
            </w:r>
            <w:r w:rsidRPr="0086616A">
              <w:t>44b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42-244</w:t>
            </w:r>
            <w:r w:rsidRPr="00CB5EDB">
              <w:t xml:space="preserve"> </w:t>
            </w:r>
            <w:r w:rsidRPr="0086616A">
              <w:t>Mstów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4 500.00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 xml:space="preserve">240 </w:t>
            </w:r>
            <w:r w:rsidRPr="00A41389">
              <w:t>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COM-LEARN Zbigniew Łęski</w:t>
            </w:r>
          </w:p>
          <w:p w:rsidR="0086616A" w:rsidRPr="00CB5EDB" w:rsidRDefault="0086616A" w:rsidP="00C056F9">
            <w:r w:rsidRPr="0086616A">
              <w:t>Małusy Małe</w:t>
            </w:r>
            <w:r w:rsidRPr="00CB5EDB">
              <w:t xml:space="preserve"> </w:t>
            </w:r>
            <w:r w:rsidRPr="0086616A">
              <w:t>44b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42-244</w:t>
            </w:r>
            <w:r w:rsidRPr="00CB5EDB">
              <w:t xml:space="preserve"> </w:t>
            </w:r>
            <w:r w:rsidRPr="0086616A">
              <w:t>Mstów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4 500.00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A41389">
            <w:pPr>
              <w:spacing w:before="120" w:after="120"/>
              <w:jc w:val="center"/>
            </w:pPr>
            <w:r w:rsidRPr="00A41389">
              <w:t>1</w:t>
            </w:r>
            <w:r>
              <w:t>8</w:t>
            </w:r>
            <w:r w:rsidRPr="00A41389">
              <w:t>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COM-LEARN Zbigniew Łęski</w:t>
            </w:r>
          </w:p>
          <w:p w:rsidR="0086616A" w:rsidRPr="00CB5EDB" w:rsidRDefault="0086616A" w:rsidP="00C056F9">
            <w:r w:rsidRPr="0086616A">
              <w:t>Małusy Małe</w:t>
            </w:r>
            <w:r w:rsidRPr="00CB5EDB">
              <w:t xml:space="preserve"> </w:t>
            </w:r>
            <w:r w:rsidRPr="0086616A">
              <w:t>44b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42-244</w:t>
            </w:r>
            <w:r w:rsidRPr="00CB5EDB">
              <w:t xml:space="preserve"> </w:t>
            </w:r>
            <w:r w:rsidRPr="0086616A">
              <w:t>Mstów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9 000.00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2</w:t>
            </w:r>
            <w:r>
              <w:t>4</w:t>
            </w:r>
            <w:r>
              <w:t>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JG Zakład Robót Podwodnych Drakkar Sp. z o.o.</w:t>
            </w:r>
          </w:p>
          <w:p w:rsidR="0086616A" w:rsidRPr="00CB5EDB" w:rsidRDefault="0086616A" w:rsidP="00C056F9">
            <w:r w:rsidRPr="0086616A">
              <w:t>Moderówka</w:t>
            </w:r>
            <w:r w:rsidRPr="00CB5EDB">
              <w:t xml:space="preserve"> </w:t>
            </w:r>
            <w:r w:rsidRPr="0086616A">
              <w:t>307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38-460</w:t>
            </w:r>
            <w:r w:rsidRPr="00CB5EDB">
              <w:t xml:space="preserve"> </w:t>
            </w:r>
            <w:r w:rsidRPr="0086616A">
              <w:t>Jedlicze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12 000.00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96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JG Zakład Robót Podwodnych Drakkar Sp. z o.o.</w:t>
            </w:r>
          </w:p>
          <w:p w:rsidR="0086616A" w:rsidRPr="00CB5EDB" w:rsidRDefault="0086616A" w:rsidP="00C056F9">
            <w:r w:rsidRPr="0086616A">
              <w:t>Moderówka</w:t>
            </w:r>
            <w:r w:rsidRPr="00CB5EDB">
              <w:t xml:space="preserve"> </w:t>
            </w:r>
            <w:r w:rsidRPr="0086616A">
              <w:t>307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38-460</w:t>
            </w:r>
            <w:r w:rsidRPr="00CB5EDB">
              <w:t xml:space="preserve"> </w:t>
            </w:r>
            <w:r w:rsidRPr="0086616A">
              <w:t>Jedlicze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12 000.00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 w:rsidRPr="00A41389">
              <w:t>96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JG Zakład Robót Podwodnych Drakkar Sp. z o.o.</w:t>
            </w:r>
          </w:p>
          <w:p w:rsidR="0086616A" w:rsidRPr="00CB5EDB" w:rsidRDefault="0086616A" w:rsidP="00C056F9">
            <w:r w:rsidRPr="0086616A">
              <w:t>Moderówka</w:t>
            </w:r>
            <w:r w:rsidRPr="00CB5EDB">
              <w:t xml:space="preserve"> </w:t>
            </w:r>
            <w:r w:rsidRPr="0086616A">
              <w:t>307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38-460</w:t>
            </w:r>
            <w:r w:rsidRPr="00CB5EDB">
              <w:t xml:space="preserve"> </w:t>
            </w:r>
            <w:r w:rsidRPr="0086616A">
              <w:t>Jedlicze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25 000.00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 w:rsidRPr="00A41389">
              <w:t>96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lastRenderedPageBreak/>
              <w:t>4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JG Zakład Robót Podwodnych Drakkar Sp. z o.o.</w:t>
            </w:r>
          </w:p>
          <w:p w:rsidR="0086616A" w:rsidRPr="00CB5EDB" w:rsidRDefault="0086616A" w:rsidP="00C056F9">
            <w:r w:rsidRPr="0086616A">
              <w:t>Moderówka</w:t>
            </w:r>
            <w:r w:rsidRPr="00CB5EDB">
              <w:t xml:space="preserve"> </w:t>
            </w:r>
            <w:r w:rsidRPr="0086616A">
              <w:t>307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38-460</w:t>
            </w:r>
            <w:r w:rsidRPr="00CB5EDB">
              <w:t xml:space="preserve"> </w:t>
            </w:r>
            <w:r w:rsidRPr="0086616A">
              <w:t>Jedlicze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22 000.00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 w:rsidRPr="00A41389">
              <w:t>96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5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proofErr w:type="spellStart"/>
            <w:r w:rsidRPr="0086616A">
              <w:t>Altpi</w:t>
            </w:r>
            <w:proofErr w:type="spellEnd"/>
            <w:r w:rsidRPr="0086616A">
              <w:t xml:space="preserve"> </w:t>
            </w:r>
            <w:proofErr w:type="spellStart"/>
            <w:r w:rsidRPr="0086616A">
              <w:t>Sp</w:t>
            </w:r>
            <w:proofErr w:type="spellEnd"/>
            <w:r w:rsidRPr="0086616A">
              <w:t xml:space="preserve"> z o.o. sp. k</w:t>
            </w:r>
          </w:p>
          <w:p w:rsidR="0086616A" w:rsidRPr="00CB5EDB" w:rsidRDefault="0086616A" w:rsidP="00C056F9">
            <w:r w:rsidRPr="0086616A">
              <w:t>Żytnia</w:t>
            </w:r>
            <w:r w:rsidRPr="00CB5EDB">
              <w:t xml:space="preserve"> </w:t>
            </w:r>
            <w:r w:rsidRPr="0086616A">
              <w:t>15/13a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01-014</w:t>
            </w:r>
            <w:r w:rsidRPr="00CB5EDB">
              <w:t xml:space="preserve"> </w:t>
            </w:r>
            <w:r w:rsidRPr="0086616A">
              <w:t>Warszawa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10 977.00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5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proofErr w:type="spellStart"/>
            <w:r w:rsidRPr="0086616A">
              <w:t>Altpi</w:t>
            </w:r>
            <w:proofErr w:type="spellEnd"/>
            <w:r w:rsidRPr="0086616A">
              <w:t xml:space="preserve"> </w:t>
            </w:r>
            <w:proofErr w:type="spellStart"/>
            <w:r w:rsidRPr="0086616A">
              <w:t>Sp</w:t>
            </w:r>
            <w:proofErr w:type="spellEnd"/>
            <w:r w:rsidRPr="0086616A">
              <w:t xml:space="preserve"> z o.o. sp. k</w:t>
            </w:r>
          </w:p>
          <w:p w:rsidR="0086616A" w:rsidRPr="00CB5EDB" w:rsidRDefault="0086616A" w:rsidP="00C056F9">
            <w:r w:rsidRPr="0086616A">
              <w:t>Żytnia</w:t>
            </w:r>
            <w:r w:rsidRPr="00CB5EDB">
              <w:t xml:space="preserve"> </w:t>
            </w:r>
            <w:r w:rsidRPr="0086616A">
              <w:t>15/13a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01-014</w:t>
            </w:r>
            <w:r w:rsidRPr="00CB5EDB">
              <w:t xml:space="preserve"> </w:t>
            </w:r>
            <w:r w:rsidRPr="0086616A">
              <w:t>Warszawa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10 977.00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5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proofErr w:type="spellStart"/>
            <w:r w:rsidRPr="0086616A">
              <w:t>Altpi</w:t>
            </w:r>
            <w:proofErr w:type="spellEnd"/>
            <w:r w:rsidRPr="0086616A">
              <w:t xml:space="preserve"> </w:t>
            </w:r>
            <w:proofErr w:type="spellStart"/>
            <w:r w:rsidRPr="0086616A">
              <w:t>Sp</w:t>
            </w:r>
            <w:proofErr w:type="spellEnd"/>
            <w:r w:rsidRPr="0086616A">
              <w:t xml:space="preserve"> z o.o. sp. k</w:t>
            </w:r>
          </w:p>
          <w:p w:rsidR="0086616A" w:rsidRPr="00CB5EDB" w:rsidRDefault="0086616A" w:rsidP="00C056F9">
            <w:r w:rsidRPr="0086616A">
              <w:t>Żytnia</w:t>
            </w:r>
            <w:r w:rsidRPr="00CB5EDB">
              <w:t xml:space="preserve"> </w:t>
            </w:r>
            <w:r w:rsidRPr="0086616A">
              <w:t>15/13a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01-014</w:t>
            </w:r>
            <w:r w:rsidRPr="00CB5EDB">
              <w:t xml:space="preserve"> </w:t>
            </w:r>
            <w:r w:rsidRPr="0086616A">
              <w:t>Warszawa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10 977.00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5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proofErr w:type="spellStart"/>
            <w:r w:rsidRPr="0086616A">
              <w:t>Altpi</w:t>
            </w:r>
            <w:proofErr w:type="spellEnd"/>
            <w:r w:rsidRPr="0086616A">
              <w:t xml:space="preserve"> </w:t>
            </w:r>
            <w:proofErr w:type="spellStart"/>
            <w:r w:rsidRPr="0086616A">
              <w:t>Sp</w:t>
            </w:r>
            <w:proofErr w:type="spellEnd"/>
            <w:r w:rsidRPr="0086616A">
              <w:t xml:space="preserve"> z o.o. sp. k</w:t>
            </w:r>
          </w:p>
          <w:p w:rsidR="0086616A" w:rsidRPr="00CB5EDB" w:rsidRDefault="0086616A" w:rsidP="00C056F9">
            <w:r w:rsidRPr="0086616A">
              <w:t>Żytnia</w:t>
            </w:r>
            <w:r w:rsidRPr="00CB5EDB">
              <w:t xml:space="preserve"> </w:t>
            </w:r>
            <w:r w:rsidRPr="0086616A">
              <w:t>15/13a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01-014</w:t>
            </w:r>
            <w:r w:rsidRPr="00CB5EDB">
              <w:t xml:space="preserve"> </w:t>
            </w:r>
            <w:r w:rsidRPr="0086616A">
              <w:t>Warszawa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32 930.00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6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e-Detektywi Sp. z o.o.</w:t>
            </w:r>
          </w:p>
          <w:p w:rsidR="0086616A" w:rsidRPr="00CB5EDB" w:rsidRDefault="0086616A" w:rsidP="00C056F9">
            <w:r w:rsidRPr="0086616A">
              <w:t>Wielkie Drogi</w:t>
            </w:r>
            <w:r w:rsidRPr="00CB5EDB">
              <w:t xml:space="preserve"> </w:t>
            </w:r>
            <w:r w:rsidRPr="0086616A">
              <w:t>139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32-051</w:t>
            </w:r>
            <w:r w:rsidRPr="00CB5EDB">
              <w:t xml:space="preserve"> </w:t>
            </w:r>
            <w:r w:rsidRPr="0086616A">
              <w:t>Wielkie Drogi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14 000.00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6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3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e-Detektywi Sp. z o.o.</w:t>
            </w:r>
          </w:p>
          <w:p w:rsidR="0086616A" w:rsidRPr="00CB5EDB" w:rsidRDefault="0086616A" w:rsidP="00C056F9">
            <w:r w:rsidRPr="0086616A">
              <w:t>Wielkie Drogi</w:t>
            </w:r>
            <w:r w:rsidRPr="00CB5EDB">
              <w:t xml:space="preserve"> </w:t>
            </w:r>
            <w:r w:rsidRPr="0086616A">
              <w:t>139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32-051</w:t>
            </w:r>
            <w:r w:rsidRPr="00CB5EDB">
              <w:t xml:space="preserve"> </w:t>
            </w:r>
            <w:r w:rsidRPr="0086616A">
              <w:t>Wielkie Drogi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14 000.00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A41389" w:rsidP="00C056F9">
            <w:pPr>
              <w:spacing w:before="120" w:after="120"/>
              <w:jc w:val="center"/>
            </w:pPr>
            <w:r w:rsidRPr="00A41389">
              <w:t>60 miesięcy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  <w:tr w:rsidR="0086616A" w:rsidRPr="00075CD0" w:rsidTr="003909AF">
        <w:tc>
          <w:tcPr>
            <w:tcW w:w="454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6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4</w:t>
            </w:r>
          </w:p>
        </w:tc>
        <w:tc>
          <w:tcPr>
            <w:tcW w:w="1265" w:type="pct"/>
            <w:shd w:val="clear" w:color="auto" w:fill="auto"/>
          </w:tcPr>
          <w:p w:rsidR="0086616A" w:rsidRPr="00CB5EDB" w:rsidRDefault="0086616A" w:rsidP="00C056F9">
            <w:pPr>
              <w:spacing w:before="40"/>
            </w:pPr>
            <w:r w:rsidRPr="0086616A">
              <w:t>e-Detektywi Sp. z o.o.</w:t>
            </w:r>
          </w:p>
          <w:p w:rsidR="0086616A" w:rsidRPr="00CB5EDB" w:rsidRDefault="0086616A" w:rsidP="00C056F9">
            <w:r w:rsidRPr="0086616A">
              <w:t>Wielkie Drogi</w:t>
            </w:r>
            <w:r w:rsidRPr="00CB5EDB">
              <w:t xml:space="preserve"> </w:t>
            </w:r>
            <w:r w:rsidRPr="0086616A">
              <w:t>139</w:t>
            </w:r>
            <w:r w:rsidRPr="00CB5EDB">
              <w:t xml:space="preserve"> </w:t>
            </w:r>
          </w:p>
          <w:p w:rsidR="0086616A" w:rsidRPr="00CB5EDB" w:rsidRDefault="0086616A" w:rsidP="00C056F9">
            <w:pPr>
              <w:spacing w:before="40" w:after="40"/>
              <w:jc w:val="both"/>
            </w:pPr>
            <w:r w:rsidRPr="0086616A">
              <w:t>32-051</w:t>
            </w:r>
            <w:r w:rsidRPr="00CB5EDB">
              <w:t xml:space="preserve"> </w:t>
            </w:r>
            <w:r w:rsidRPr="0086616A">
              <w:t>Wielkie Drogi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28 000.00 zł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  <w:tc>
          <w:tcPr>
            <w:tcW w:w="781" w:type="pct"/>
            <w:shd w:val="clear" w:color="auto" w:fill="auto"/>
            <w:vAlign w:val="center"/>
          </w:tcPr>
          <w:p w:rsidR="0086616A" w:rsidRPr="00CB5EDB" w:rsidRDefault="00F13916" w:rsidP="00C056F9">
            <w:pPr>
              <w:spacing w:before="120" w:after="120"/>
              <w:jc w:val="center"/>
            </w:pPr>
            <w:r w:rsidRPr="00F13916">
              <w:t>60 miesięcy</w:t>
            </w:r>
            <w:bookmarkStart w:id="0" w:name="_GoBack"/>
            <w:bookmarkEnd w:id="0"/>
          </w:p>
        </w:tc>
        <w:tc>
          <w:tcPr>
            <w:tcW w:w="625" w:type="pct"/>
            <w:shd w:val="clear" w:color="auto" w:fill="auto"/>
            <w:vAlign w:val="center"/>
          </w:tcPr>
          <w:p w:rsidR="0086616A" w:rsidRPr="00CB5EDB" w:rsidRDefault="0086616A" w:rsidP="00C056F9">
            <w:pPr>
              <w:spacing w:before="120" w:after="120"/>
              <w:jc w:val="center"/>
            </w:pPr>
            <w:r w:rsidRPr="0086616A">
              <w:t>zgodnie z Ogłoszeniem o zamówieniu</w:t>
            </w:r>
          </w:p>
        </w:tc>
      </w:tr>
    </w:tbl>
    <w:p w:rsidR="00C236D3" w:rsidRDefault="00C236D3"/>
    <w:sectPr w:rsidR="00C236D3" w:rsidSect="00CB5ED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87E" w:rsidRDefault="0023687E">
      <w:r>
        <w:separator/>
      </w:r>
    </w:p>
  </w:endnote>
  <w:endnote w:type="continuationSeparator" w:id="0">
    <w:p w:rsidR="0023687E" w:rsidRDefault="00236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13916" w:rsidP="001867B7">
    <w:pPr>
      <w:pStyle w:val="Stopka"/>
      <w:tabs>
        <w:tab w:val="clear" w:pos="4536"/>
      </w:tabs>
      <w:ind w:left="-851"/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1" type="#_x0000_t75" style="position:absolute;left:0;text-align:left;margin-left:28.35pt;margin-top:776.85pt;width:538.6pt;height:30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rFonts w:ascii="Arial" w:hAnsi="Arial"/>
        <w:sz w:val="18"/>
        <w:szCs w:val="18"/>
      </w:rPr>
      <w:pict w14:anchorId="7C0D2455">
        <v:shape id="_x0000_i1025" type="#_x0000_t75" style="width:538.7pt;height:30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68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87E" w:rsidRDefault="0023687E">
      <w:r>
        <w:separator/>
      </w:r>
    </w:p>
  </w:footnote>
  <w:footnote w:type="continuationSeparator" w:id="0">
    <w:p w:rsidR="0023687E" w:rsidRDefault="00236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7B7" w:rsidRDefault="00F139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31pt;margin-top:-25.65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1867B7" w:rsidRDefault="001867B7">
    <w:pPr>
      <w:pStyle w:val="Nagwek"/>
    </w:pPr>
  </w:p>
  <w:p w:rsidR="001867B7" w:rsidRDefault="001867B7">
    <w:pPr>
      <w:pStyle w:val="Nagwek"/>
    </w:pPr>
  </w:p>
  <w:p w:rsidR="001867B7" w:rsidRDefault="001867B7">
    <w:pPr>
      <w:pStyle w:val="Nagwek"/>
    </w:pPr>
  </w:p>
  <w:p w:rsidR="0086616A" w:rsidRDefault="008661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87E"/>
    <w:rsid w:val="0001764B"/>
    <w:rsid w:val="0003529D"/>
    <w:rsid w:val="00075CD0"/>
    <w:rsid w:val="00092C61"/>
    <w:rsid w:val="0014428B"/>
    <w:rsid w:val="0018613E"/>
    <w:rsid w:val="001867B7"/>
    <w:rsid w:val="001A443E"/>
    <w:rsid w:val="0023687E"/>
    <w:rsid w:val="002628C2"/>
    <w:rsid w:val="00342653"/>
    <w:rsid w:val="0035216A"/>
    <w:rsid w:val="003909AF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6616A"/>
    <w:rsid w:val="008B02BA"/>
    <w:rsid w:val="009F189D"/>
    <w:rsid w:val="00A3048A"/>
    <w:rsid w:val="00A41389"/>
    <w:rsid w:val="00A80738"/>
    <w:rsid w:val="00AC7F83"/>
    <w:rsid w:val="00B50940"/>
    <w:rsid w:val="00C236D3"/>
    <w:rsid w:val="00C94D43"/>
    <w:rsid w:val="00CB5EDB"/>
    <w:rsid w:val="00E314E0"/>
    <w:rsid w:val="00E407F4"/>
    <w:rsid w:val="00EB7963"/>
    <w:rsid w:val="00F13916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D32A78"/>
  <w15:chartTrackingRefBased/>
  <w15:docId w15:val="{6CF5A513-9AF8-42DF-9CF9-897643B1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766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2020-05-29T10:17:00Z</dcterms:created>
  <dcterms:modified xsi:type="dcterms:W3CDTF">2020-05-29T10:17:00Z</dcterms:modified>
</cp:coreProperties>
</file>