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5D2017" w:rsidRPr="005D2017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D2017" w:rsidRPr="005D2017">
        <w:rPr>
          <w:rFonts w:ascii="Times New Roman" w:hAnsi="Times New Roman"/>
          <w:b/>
        </w:rPr>
        <w:t>NA/P/135/2020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D2017" w:rsidRPr="005D201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D2017" w:rsidRPr="005D201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D2017" w:rsidRPr="005D201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D2017" w:rsidRPr="005D201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D2017" w:rsidRPr="005D201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D2017" w:rsidRPr="005D2017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D2017" w:rsidRPr="005D2017">
        <w:rPr>
          <w:rFonts w:ascii="Times New Roman" w:hAnsi="Times New Roman"/>
          <w:b/>
        </w:rPr>
        <w:t>Wymiana oświetlenia na energooszczędne LED w budynku Ł, sektor C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D2017" w:rsidRPr="005D201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5D2017" w:rsidRPr="00997D0F" w:rsidRDefault="005D2017" w:rsidP="005D201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5D2017" w:rsidRPr="00023477" w:rsidRDefault="005D2017" w:rsidP="005D201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5D2017" w:rsidRPr="00997D0F" w:rsidRDefault="005D2017" w:rsidP="005D201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D2017" w:rsidRPr="000247FF" w:rsidRDefault="005D2017" w:rsidP="005D201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5D2017" w:rsidRPr="000247FF" w:rsidRDefault="005D2017" w:rsidP="005D201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417" w:rsidRDefault="00A52417" w:rsidP="0038231F">
      <w:pPr>
        <w:spacing w:after="0" w:line="240" w:lineRule="auto"/>
      </w:pPr>
      <w:r>
        <w:separator/>
      </w:r>
    </w:p>
  </w:endnote>
  <w:endnote w:type="continuationSeparator" w:id="0">
    <w:p w:rsidR="00A52417" w:rsidRDefault="00A524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017" w:rsidRDefault="005D20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D201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D201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017" w:rsidRDefault="005D20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417" w:rsidRDefault="00A52417" w:rsidP="0038231F">
      <w:pPr>
        <w:spacing w:after="0" w:line="240" w:lineRule="auto"/>
      </w:pPr>
      <w:r>
        <w:separator/>
      </w:r>
    </w:p>
  </w:footnote>
  <w:footnote w:type="continuationSeparator" w:id="0">
    <w:p w:rsidR="00A52417" w:rsidRDefault="00A524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017" w:rsidRDefault="005D20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017" w:rsidRDefault="005D20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017" w:rsidRDefault="005D20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241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D2017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417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E6D451-5ECB-4DC4-9849-56A82BB35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324B7-C4B3-4684-BF61-22D39AD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650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2016-07-26T10:32:00Z</cp:lastPrinted>
  <dcterms:created xsi:type="dcterms:W3CDTF">2020-05-26T07:23:00Z</dcterms:created>
  <dcterms:modified xsi:type="dcterms:W3CDTF">2020-05-26T07:23:00Z</dcterms:modified>
</cp:coreProperties>
</file>