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E0752" w:rsidRDefault="006676AE" w:rsidP="003E075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90AEF" w:rsidRPr="00A90AEF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90AEF" w:rsidRPr="00A90AEF">
        <w:rPr>
          <w:rFonts w:ascii="Times New Roman" w:hAnsi="Times New Roman"/>
          <w:b/>
        </w:rPr>
        <w:t>ZP/D-20/A/20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0AEF" w:rsidRPr="00A90AE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0AEF" w:rsidRPr="00A90AE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90AEF" w:rsidRPr="00A90AE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0AEF" w:rsidRPr="00A90AE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90AEF" w:rsidRPr="00A90AE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90AEF" w:rsidRPr="00A90AEF">
        <w:rPr>
          <w:rFonts w:ascii="Times New Roman" w:hAnsi="Times New Roman"/>
        </w:rPr>
        <w:t>(</w:t>
      </w:r>
      <w:proofErr w:type="spellStart"/>
      <w:r w:rsidR="00A90AEF" w:rsidRPr="00A90AEF">
        <w:rPr>
          <w:rFonts w:ascii="Times New Roman" w:hAnsi="Times New Roman"/>
        </w:rPr>
        <w:t>t.j</w:t>
      </w:r>
      <w:proofErr w:type="spellEnd"/>
      <w:r w:rsidR="00A90AEF" w:rsidRPr="00A90AE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90AEF" w:rsidRPr="00A90AEF">
        <w:rPr>
          <w:rFonts w:ascii="Times New Roman" w:hAnsi="Times New Roman"/>
          <w:b/>
        </w:rPr>
        <w:t>Dostawa systemu pomiaru pola magnetycznego z kamerą 3D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90AEF" w:rsidRPr="00A90AE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3E0752" w:rsidRPr="00F8042D" w:rsidRDefault="003E0752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F15F5F" w:rsidRDefault="00FE4E2B" w:rsidP="00F15F5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F15F5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4A4" w:rsidRDefault="00B004A4" w:rsidP="0038231F">
      <w:pPr>
        <w:spacing w:after="0" w:line="240" w:lineRule="auto"/>
      </w:pPr>
      <w:r>
        <w:separator/>
      </w:r>
    </w:p>
  </w:endnote>
  <w:endnote w:type="continuationSeparator" w:id="0">
    <w:p w:rsidR="00B004A4" w:rsidRDefault="00B004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AEF" w:rsidRDefault="00A90A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5F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5F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AEF" w:rsidRDefault="00A90A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4A4" w:rsidRDefault="00B004A4" w:rsidP="0038231F">
      <w:pPr>
        <w:spacing w:after="0" w:line="240" w:lineRule="auto"/>
      </w:pPr>
      <w:r>
        <w:separator/>
      </w:r>
    </w:p>
  </w:footnote>
  <w:footnote w:type="continuationSeparator" w:id="0">
    <w:p w:rsidR="00B004A4" w:rsidRDefault="00B004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AEF" w:rsidRDefault="00A90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AEF" w:rsidRDefault="00F15F5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AEF" w:rsidRDefault="00A90A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04A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752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0AEF"/>
    <w:rsid w:val="00AE6FF2"/>
    <w:rsid w:val="00B004A4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5F5F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1A4D230F"/>
  <w15:docId w15:val="{E6235FAB-4D89-47DC-87AA-61AB3AB18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6A8F0-E683-425B-9E67-6FA778FDC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2020-05-28T08:05:00Z</cp:lastPrinted>
  <dcterms:created xsi:type="dcterms:W3CDTF">2020-05-28T08:05:00Z</dcterms:created>
  <dcterms:modified xsi:type="dcterms:W3CDTF">2020-05-28T08:05:00Z</dcterms:modified>
</cp:coreProperties>
</file>