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046EB">
      <w:pPr>
        <w:spacing w:line="360" w:lineRule="auto"/>
        <w:rPr>
          <w:b/>
          <w:bCs/>
          <w:color w:val="000000"/>
          <w:sz w:val="24"/>
        </w:rPr>
      </w:pPr>
      <w:r w:rsidRPr="009046E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046EB">
      <w:pPr>
        <w:spacing w:line="360" w:lineRule="auto"/>
        <w:rPr>
          <w:color w:val="000000"/>
          <w:sz w:val="24"/>
        </w:rPr>
      </w:pPr>
      <w:r w:rsidRPr="009046E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046E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046EB">
      <w:pPr>
        <w:spacing w:line="360" w:lineRule="auto"/>
        <w:rPr>
          <w:color w:val="000000"/>
          <w:sz w:val="24"/>
        </w:rPr>
      </w:pPr>
      <w:r w:rsidRPr="009046E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046E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046E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046EB" w:rsidRPr="009046E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046EB" w:rsidRPr="009046E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046EB" w:rsidRPr="009046EB">
        <w:rPr>
          <w:b/>
          <w:color w:val="000000"/>
          <w:sz w:val="24"/>
        </w:rPr>
        <w:t>Remont powierzchni nieużywanej szatni i punktu usługowego w kierunku "Strefy studenta" na poziomie parteru w budynku Głównym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046EB" w:rsidTr="005216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046EB" w:rsidRDefault="009046EB" w:rsidP="0052166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46EB">
              <w:rPr>
                <w:b/>
                <w:sz w:val="24"/>
              </w:rPr>
              <w:t>Przedsiębiorstwo Produkcyjno-Handlowo-Usługowe "MAL-PLAST" S.C.</w:t>
            </w:r>
          </w:p>
          <w:p w:rsidR="009046EB" w:rsidRDefault="009046EB" w:rsidP="0052166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46EB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046EB">
              <w:rPr>
                <w:b/>
                <w:sz w:val="24"/>
              </w:rPr>
              <w:t>Częstochowa</w:t>
            </w:r>
            <w:r w:rsidR="00CD6B06">
              <w:rPr>
                <w:b/>
                <w:sz w:val="24"/>
              </w:rPr>
              <w:t xml:space="preserve">, </w:t>
            </w:r>
            <w:r w:rsidRPr="009046EB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9046EB">
              <w:rPr>
                <w:b/>
                <w:sz w:val="24"/>
              </w:rPr>
              <w:t>61</w:t>
            </w:r>
          </w:p>
          <w:p w:rsidR="009046EB" w:rsidRDefault="009046EB" w:rsidP="0052166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046EB">
              <w:rPr>
                <w:b/>
                <w:sz w:val="24"/>
              </w:rPr>
              <w:t>29 490.00 zł</w:t>
            </w:r>
          </w:p>
          <w:p w:rsidR="009046EB" w:rsidRPr="00253031" w:rsidRDefault="009046EB" w:rsidP="0052166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046EB" w:rsidRDefault="009046EB" w:rsidP="0052166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046EB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046E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046E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046EB" w:rsidRPr="00C63DA0" w:rsidTr="0052166B">
        <w:tc>
          <w:tcPr>
            <w:tcW w:w="540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046EB" w:rsidRPr="00C63DA0" w:rsidTr="0052166B">
        <w:tc>
          <w:tcPr>
            <w:tcW w:w="540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Usług Remontowo- Budowlanych MALINA </w:t>
            </w:r>
            <w:proofErr w:type="spellStart"/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inż</w:t>
            </w:r>
            <w:proofErr w:type="spellEnd"/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Malina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Piwna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42-110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Popów, Zawady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57,27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67,27</w:t>
            </w:r>
          </w:p>
        </w:tc>
      </w:tr>
      <w:tr w:rsidR="009046EB" w:rsidRPr="00C63DA0" w:rsidTr="0052166B">
        <w:tc>
          <w:tcPr>
            <w:tcW w:w="540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66,69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66,69</w:t>
            </w:r>
          </w:p>
        </w:tc>
      </w:tr>
      <w:tr w:rsidR="009046EB" w:rsidRPr="00C63DA0" w:rsidTr="0052166B">
        <w:tc>
          <w:tcPr>
            <w:tcW w:w="540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61,01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61,01</w:t>
            </w:r>
          </w:p>
        </w:tc>
      </w:tr>
      <w:tr w:rsidR="009046EB" w:rsidRPr="00C63DA0" w:rsidTr="0052166B">
        <w:tc>
          <w:tcPr>
            <w:tcW w:w="540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JGR Sp. z o.o.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Dekabrystów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/1012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42-215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046E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49,15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046EB" w:rsidRPr="00C63DA0" w:rsidRDefault="009046EB" w:rsidP="005216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6EB">
              <w:rPr>
                <w:rFonts w:ascii="Times New Roman" w:hAnsi="Times New Roman" w:cs="Times New Roman"/>
                <w:sz w:val="18"/>
                <w:szCs w:val="18"/>
              </w:rPr>
              <w:t xml:space="preserve">  49,15</w:t>
            </w:r>
          </w:p>
        </w:tc>
      </w:tr>
    </w:tbl>
    <w:p w:rsidR="00C85A89" w:rsidRDefault="009046EB" w:rsidP="00CD6B06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9046E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046EB">
        <w:rPr>
          <w:sz w:val="24"/>
        </w:rPr>
        <w:t>2020-05-26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2DD" w:rsidRDefault="00F672DD">
      <w:r>
        <w:separator/>
      </w:r>
    </w:p>
  </w:endnote>
  <w:endnote w:type="continuationSeparator" w:id="0">
    <w:p w:rsidR="00F672DD" w:rsidRDefault="00F6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EB" w:rsidRDefault="009046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D6B0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D6B0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EB" w:rsidRDefault="009046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2DD" w:rsidRDefault="00F672DD">
      <w:r>
        <w:separator/>
      </w:r>
    </w:p>
  </w:footnote>
  <w:footnote w:type="continuationSeparator" w:id="0">
    <w:p w:rsidR="00F672DD" w:rsidRDefault="00F67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EB" w:rsidRDefault="00904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EB" w:rsidRDefault="00904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EB" w:rsidRDefault="009046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2DD"/>
    <w:rsid w:val="00140696"/>
    <w:rsid w:val="00253031"/>
    <w:rsid w:val="00377700"/>
    <w:rsid w:val="005C147E"/>
    <w:rsid w:val="007118AF"/>
    <w:rsid w:val="007124E4"/>
    <w:rsid w:val="00745012"/>
    <w:rsid w:val="0087722C"/>
    <w:rsid w:val="009046EB"/>
    <w:rsid w:val="00987E41"/>
    <w:rsid w:val="00C63DA0"/>
    <w:rsid w:val="00C85A89"/>
    <w:rsid w:val="00CD6B06"/>
    <w:rsid w:val="00D5444F"/>
    <w:rsid w:val="00F26135"/>
    <w:rsid w:val="00F6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036DD6"/>
  <w15:chartTrackingRefBased/>
  <w15:docId w15:val="{5B65E8EC-A992-413C-959D-A76D5FA7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2020-05-26T12:27:00Z</dcterms:created>
  <dcterms:modified xsi:type="dcterms:W3CDTF">2020-05-26T12:27:00Z</dcterms:modified>
</cp:coreProperties>
</file>